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4ED" w:rsidRDefault="00B819A8">
      <w:pPr>
        <w:rPr>
          <w:rFonts w:ascii="Arial Black"/>
          <w:sz w:val="47"/>
        </w:rPr>
        <w:sectPr w:rsidR="008734ED">
          <w:footerReference w:type="default" r:id="rId7"/>
          <w:footerReference w:type="first" r:id="rId8"/>
          <w:type w:val="continuous"/>
          <w:pgSz w:w="12750" w:h="17680"/>
          <w:pgMar w:top="1660" w:right="0" w:bottom="420" w:left="0" w:header="720" w:footer="223" w:gutter="0"/>
          <w:cols w:space="720"/>
        </w:sectPr>
      </w:pPr>
      <w:r w:rsidRPr="00B819A8">
        <w:rPr>
          <w:rFonts w:ascii="Arial Black"/>
          <w:noProof/>
          <w:sz w:val="47"/>
          <w:lang w:val="fr-FR"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641268</wp:posOffset>
            </wp:positionH>
            <wp:positionV relativeFrom="paragraph">
              <wp:posOffset>-329705</wp:posOffset>
            </wp:positionV>
            <wp:extent cx="6733309" cy="10378431"/>
            <wp:effectExtent l="0" t="0" r="0" b="4445"/>
            <wp:wrapNone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8" cy="10423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4ED" w:rsidRDefault="008734ED">
      <w:pPr>
        <w:pStyle w:val="Corpsdetexte"/>
        <w:rPr>
          <w:rFonts w:ascii="Arial Black"/>
          <w:b/>
          <w:sz w:val="20"/>
        </w:rPr>
      </w:pPr>
    </w:p>
    <w:p w:rsidR="008734ED" w:rsidRDefault="008734ED">
      <w:pPr>
        <w:pStyle w:val="Corpsdetexte"/>
        <w:rPr>
          <w:rFonts w:ascii="Arial Black"/>
          <w:b/>
          <w:sz w:val="20"/>
        </w:rPr>
      </w:pPr>
    </w:p>
    <w:p w:rsidR="008734ED" w:rsidRDefault="008734ED">
      <w:pPr>
        <w:pStyle w:val="Corpsdetexte"/>
        <w:spacing w:before="9" w:after="1"/>
        <w:rPr>
          <w:rFonts w:ascii="Arial Black"/>
          <w:b/>
          <w:sz w:val="15"/>
        </w:rPr>
      </w:pPr>
    </w:p>
    <w:p w:rsidR="008734ED" w:rsidRDefault="00DC4BCC">
      <w:pPr>
        <w:pStyle w:val="Corpsdetexte"/>
        <w:spacing w:line="100" w:lineRule="exact"/>
        <w:ind w:left="1787"/>
        <w:rPr>
          <w:rFonts w:ascii="Arial Black"/>
          <w:sz w:val="10"/>
        </w:rPr>
      </w:pPr>
      <w:r>
        <w:rPr>
          <w:rFonts w:ascii="Arial Black"/>
          <w:noProof/>
          <w:position w:val="-1"/>
          <w:sz w:val="10"/>
          <w:lang w:val="fr-FR" w:eastAsia="fr-FR"/>
        </w:rPr>
        <mc:AlternateContent>
          <mc:Choice Requires="wpg">
            <w:drawing>
              <wp:inline distT="0" distB="0" distL="0" distR="0">
                <wp:extent cx="5823585" cy="63500"/>
                <wp:effectExtent l="1270" t="0" r="4445" b="3175"/>
                <wp:docPr id="17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3585" cy="63500"/>
                          <a:chOff x="0" y="0"/>
                          <a:chExt cx="9171" cy="100"/>
                        </a:xfrm>
                      </wpg:grpSpPr>
                      <wps:wsp>
                        <wps:cNvPr id="173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50" y="50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4BAB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EF15EE" id="Group 131" o:spid="_x0000_s1026" style="width:458.55pt;height:5pt;mso-position-horizontal-relative:char;mso-position-vertical-relative:line" coordsize="9171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">
                <v:line id="Line 132" o:spid="_x0000_s1027" style="position:absolute;visibility:visible;mso-wrap-style:square" from="50,50" to="9121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qpnMIAAADcAAAADwAAAGRycy9kb3ducmV2LnhtbERPTUsDMRC9C/6HMEJvNqsFrWvTIoJF&#10;T7Vb9Twm42Z1M9kmcXf7741Q6G0e73MWq9G1oqcQG88KrqYFCGLtTcO1grfd0+UcREzIBlvPpOBA&#10;EVbL87MFlsYPvKW+SrXIIRxLVGBT6kopo7bkME59R5y5Lx8cpgxDLU3AIYe7Vl4XxY102HBusNjR&#10;oyX9U/06Bfo7VJ/rQs/t++vw0cudfLnbb5SaXIwP9yASjekkPrqfTZ5/O4P/Z/IF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HqpnMIAAADcAAAADwAAAAAAAAAAAAAA&#10;AAChAgAAZHJzL2Rvd25yZXYueG1sUEsFBgAAAAAEAAQA+QAAAJADAAAAAA==&#10;" strokecolor="#4babc6" strokeweight="5pt"/>
                <w10:anchorlock/>
              </v:group>
            </w:pict>
          </mc:Fallback>
        </mc:AlternateContent>
      </w:r>
    </w:p>
    <w:p w:rsidR="008734ED" w:rsidRPr="00DC4BCC" w:rsidRDefault="004F47EE">
      <w:pPr>
        <w:pStyle w:val="Titre1"/>
        <w:spacing w:before="43"/>
        <w:rPr>
          <w:lang w:val="fr-FR"/>
        </w:rPr>
      </w:pPr>
      <w:r w:rsidRPr="00DC4BCC">
        <w:rPr>
          <w:color w:val="4BABC6"/>
          <w:w w:val="95"/>
          <w:lang w:val="fr-FR"/>
        </w:rPr>
        <w:t>FORMULAIRE  DE DEMANDE</w:t>
      </w:r>
    </w:p>
    <w:p w:rsidR="008734ED" w:rsidRPr="00DC4BCC" w:rsidRDefault="008734ED">
      <w:pPr>
        <w:pStyle w:val="Corpsdetexte"/>
        <w:rPr>
          <w:rFonts w:ascii="Gill Sans MT"/>
          <w:b/>
          <w:sz w:val="32"/>
          <w:lang w:val="fr-FR"/>
        </w:rPr>
      </w:pPr>
    </w:p>
    <w:p w:rsidR="008734ED" w:rsidRPr="00DC4BCC" w:rsidRDefault="004F47EE">
      <w:pPr>
        <w:pStyle w:val="Corpsdetexte"/>
        <w:spacing w:before="223"/>
        <w:ind w:left="1837"/>
        <w:rPr>
          <w:lang w:val="fr-FR"/>
        </w:rPr>
      </w:pPr>
      <w:r w:rsidRPr="00DC4BCC">
        <w:rPr>
          <w:rFonts w:ascii="Arial" w:hAnsi="Arial"/>
          <w:b/>
          <w:color w:val="231F20"/>
          <w:w w:val="90"/>
          <w:sz w:val="20"/>
          <w:lang w:val="fr-FR"/>
        </w:rPr>
        <w:t xml:space="preserve">TERRITOIRE D’AIDE AUX JEUNES DE </w:t>
      </w:r>
      <w:r w:rsidRPr="00DC4BCC">
        <w:rPr>
          <w:color w:val="231F20"/>
          <w:w w:val="65"/>
          <w:lang w:val="fr-FR"/>
        </w:rPr>
        <w:t>. . . . . . . . . . . . . . . . . . . . . . . . . . . . . . . . . . . . . . . . . . . . . . . . . . . . . . . . . . . . . . . . . . . . . . . . . . . . . . . . .</w:t>
      </w:r>
      <w:r w:rsidRPr="00DC4BCC">
        <w:rPr>
          <w:color w:val="231F20"/>
          <w:lang w:val="fr-FR"/>
        </w:rPr>
        <w:t xml:space="preserve"> </w:t>
      </w:r>
      <w:r w:rsidR="00DC4BCC">
        <w:rPr>
          <w:color w:val="231F20"/>
          <w:lang w:val="fr-FR"/>
        </w:rPr>
        <w:t>………………………….</w:t>
      </w:r>
    </w:p>
    <w:p w:rsidR="008734ED" w:rsidRPr="00DC4BCC" w:rsidRDefault="004F47EE">
      <w:pPr>
        <w:pStyle w:val="Corpsdetexte"/>
        <w:spacing w:before="50"/>
        <w:ind w:left="1837"/>
        <w:rPr>
          <w:lang w:val="fr-FR"/>
        </w:rPr>
      </w:pPr>
      <w:r w:rsidRPr="00DC4BCC">
        <w:rPr>
          <w:rFonts w:ascii="Arial"/>
          <w:b/>
          <w:color w:val="231F20"/>
          <w:w w:val="95"/>
          <w:sz w:val="20"/>
          <w:lang w:val="fr-FR"/>
        </w:rPr>
        <w:t xml:space="preserve">DATE DE LA DEMANDE 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  <w:r w:rsidRPr="00DC4BCC">
        <w:rPr>
          <w:color w:val="231F20"/>
          <w:lang w:val="fr-FR"/>
        </w:rPr>
        <w:t xml:space="preserve"> </w:t>
      </w:r>
    </w:p>
    <w:p w:rsidR="008734ED" w:rsidRPr="00DC4BCC" w:rsidRDefault="004F47EE">
      <w:pPr>
        <w:pStyle w:val="Corpsdetexte"/>
        <w:spacing w:before="50"/>
        <w:ind w:left="1837"/>
        <w:rPr>
          <w:lang w:val="fr-FR"/>
        </w:rPr>
      </w:pPr>
      <w:r w:rsidRPr="00DC4BCC">
        <w:rPr>
          <w:rFonts w:ascii="Arial"/>
          <w:b/>
          <w:color w:val="231F20"/>
          <w:w w:val="95"/>
          <w:sz w:val="20"/>
          <w:lang w:val="fr-FR"/>
        </w:rPr>
        <w:t xml:space="preserve">MISSION LOCALE DE 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  <w:r w:rsidRPr="00DC4BCC">
        <w:rPr>
          <w:color w:val="231F20"/>
          <w:lang w:val="fr-FR"/>
        </w:rPr>
        <w:t xml:space="preserve"> </w:t>
      </w:r>
    </w:p>
    <w:p w:rsidR="008734ED" w:rsidRPr="00DC4BCC" w:rsidRDefault="004F47EE">
      <w:pPr>
        <w:pStyle w:val="Corpsdetexte"/>
        <w:spacing w:before="50"/>
        <w:ind w:left="1837"/>
        <w:rPr>
          <w:lang w:val="fr-FR"/>
        </w:rPr>
      </w:pPr>
      <w:r w:rsidRPr="00DC4BCC">
        <w:rPr>
          <w:rFonts w:ascii="Arial"/>
          <w:b/>
          <w:color w:val="231F20"/>
          <w:w w:val="95"/>
          <w:sz w:val="20"/>
          <w:lang w:val="fr-FR"/>
        </w:rPr>
        <w:t xml:space="preserve">COMMISSION TECHNIQUE DE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  <w:r w:rsidRPr="00DC4BCC">
        <w:rPr>
          <w:color w:val="231F20"/>
          <w:lang w:val="fr-FR"/>
        </w:rPr>
        <w:t xml:space="preserve"> </w:t>
      </w:r>
    </w:p>
    <w:p w:rsidR="008734ED" w:rsidRPr="00DC4BCC" w:rsidRDefault="008734ED">
      <w:pPr>
        <w:pStyle w:val="Corpsdetexte"/>
        <w:spacing w:before="5"/>
        <w:rPr>
          <w:sz w:val="22"/>
          <w:lang w:val="fr-FR"/>
        </w:rPr>
      </w:pPr>
    </w:p>
    <w:p w:rsidR="008734ED" w:rsidRPr="00DC4BCC" w:rsidRDefault="00DC4BCC">
      <w:pPr>
        <w:pStyle w:val="Titre4"/>
        <w:spacing w:before="47"/>
        <w:rPr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1529080</wp:posOffset>
                </wp:positionH>
                <wp:positionV relativeFrom="paragraph">
                  <wp:posOffset>-14605</wp:posOffset>
                </wp:positionV>
                <wp:extent cx="2028825" cy="222885"/>
                <wp:effectExtent l="5080" t="2540" r="4445" b="3175"/>
                <wp:wrapNone/>
                <wp:docPr id="15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8825" cy="222885"/>
                          <a:chOff x="2408" y="-23"/>
                          <a:chExt cx="3195" cy="351"/>
                        </a:xfrm>
                      </wpg:grpSpPr>
                      <wps:wsp>
                        <wps:cNvPr id="157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2418" y="3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2871" y="3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2413" y="322"/>
                            <a:ext cx="45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3325" y="3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2871" y="322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3779" y="3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3325" y="322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4232" y="3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3779" y="322"/>
                            <a:ext cx="4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686" y="3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232" y="322"/>
                            <a:ext cx="45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5139" y="3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4686" y="322"/>
                            <a:ext cx="45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5593" y="3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5139" y="322"/>
                            <a:ext cx="45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E26F0B" id="Group 115" o:spid="_x0000_s1026" style="position:absolute;margin-left:120.4pt;margin-top:-1.15pt;width:159.75pt;height:17.55pt;z-index:251638784;mso-position-horizontal-relative:page" coordorigin="2408,-23" coordsize="3195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">
                <v:line id="Line 130" o:spid="_x0000_s1027" style="position:absolute;visibility:visible;mso-wrap-style:square" from="2418,317" to="2418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7+HMQAAADcAAAADwAAAGRycy9kb3ducmV2LnhtbERP22rCQBB9L/gPywh9KbqpUpXoKlIQ&#10;Sh+8xQ8Ys2MS3J2N2dWk/fpuodC3OZzrLFadNeJBja8cK3gdJiCIc6crLhScss1gBsIHZI3GMSn4&#10;Ig+rZe9pgal2LR/ocQyFiCHsU1RQhlCnUvq8JIt+6GriyF1cYzFE2BRSN9jGcGvkKEkm0mLFsaHE&#10;mt5Lyq/Hu1WQ3V6C2e8+TZvtzmN5vm3H3/etUs/9bj0HEagL/+I/94eO89+m8PtMvE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3v4cxAAAANwAAAAPAAAAAAAAAAAA&#10;AAAAAKECAABkcnMvZG93bnJldi54bWxQSwUGAAAAAAQABAD5AAAAkgMAAAAA&#10;" strokecolor="#231f20" strokeweight=".5pt"/>
                <v:line id="Line 129" o:spid="_x0000_s1028" style="position:absolute;visibility:visible;mso-wrap-style:square" from="2871,317" to="2871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FqbscAAADcAAAADwAAAGRycy9kb3ducmV2LnhtbESPQUvDQBCF74L/YRmhF7GbtigSuy1S&#10;EMRDaxN/wDQ7JsHd2TS7bWJ/fecgeJvhvXnvm+V69E6dqY9tYAOzaQaKuAq25drAV/n28AwqJmSL&#10;LjAZ+KUI69XtzRJzGwbe07lItZIQjjkaaFLqcq1j1ZDHOA0dsWjfofeYZO1rbXscJNw7Pc+yJ+2x&#10;ZWlosKNNQ9VPcfIGyuN9cp+7DzeUu8NCH47bxeW0NWZyN76+gEo0pn/z3/W7FfxHoZVnZAK9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QWpuxwAAANwAAAAPAAAAAAAA&#10;AAAAAAAAAKECAABkcnMvZG93bnJldi54bWxQSwUGAAAAAAQABAD5AAAAlQMAAAAA&#10;" strokecolor="#231f20" strokeweight=".5pt"/>
                <v:line id="Line 128" o:spid="_x0000_s1029" style="position:absolute;visibility:visible;mso-wrap-style:square" from="2413,322" to="2871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3P9cQAAADcAAAADwAAAGRycy9kb3ducmV2LnhtbERP22rCQBB9L/gPywh9KbqpUtHoKlIQ&#10;Sh+8xQ8Ys2MS3J2N2dWk/fpuodC3OZzrLFadNeJBja8cK3gdJiCIc6crLhScss1gCsIHZI3GMSn4&#10;Ig+rZe9pgal2LR/ocQyFiCHsU1RQhlCnUvq8JIt+6GriyF1cYzFE2BRSN9jGcGvkKEkm0mLFsaHE&#10;mt5Lyq/Hu1WQ3V6C2e8+TZvtzmN5vm3H3/etUs/9bj0HEagL/+I/94eO899m8PtMvEA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Dc/1xAAAANwAAAAPAAAAAAAAAAAA&#10;AAAAAKECAABkcnMvZG93bnJldi54bWxQSwUGAAAAAAQABAD5AAAAkgMAAAAA&#10;" strokecolor="#231f20" strokeweight=".5pt"/>
                <v:line id="Line 127" o:spid="_x0000_s1030" style="position:absolute;visibility:visible;mso-wrap-style:square" from="3325,317" to="3325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us1cYAAADcAAAADwAAAGRycy9kb3ducmV2LnhtbESPQWvCQBCF70L/wzKFXqRuWkEkdZUi&#10;CKUHraY/YMxOk9Dd2ZhdTeqvdw4FbzO8N+99s1gN3qkLdbEJbOBlkoEiLoNtuDLwXWye56BiQrbo&#10;ApOBP4qwWj6MFpjb0POeLodUKQnhmKOBOqU21zqWNXmMk9ASi/YTOo9J1q7StsNewr3Tr1k20x4b&#10;loYaW1rXVP4ezt5AcRon97X7dH2xO0718bSdXs9bY54eh/c3UImGdDf/X39YwZ8JvjwjE+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brNXGAAAA3AAAAA8AAAAAAAAA&#10;AAAAAAAAoQIAAGRycy9kb3ducmV2LnhtbFBLBQYAAAAABAAEAPkAAACUAwAAAAA=&#10;" strokecolor="#231f20" strokeweight=".5pt"/>
                <v:line id="Line 126" o:spid="_x0000_s1031" style="position:absolute;visibility:visible;mso-wrap-style:square" from="2871,322" to="3325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cJTsMAAADcAAAADwAAAGRycy9kb3ducmV2LnhtbERPzYrCMBC+L/gOYYS9LJqqIFKNIsLC&#10;4kFd6wOMzdgWk0ltou3u02+EBW/z8f3OYtVZIx7U+MqxgtEwAUGcO11xoeCUfQ5mIHxA1mgck4If&#10;8rBa9t4WmGrX8jc9jqEQMYR9igrKEOpUSp+XZNEPXU0cuYtrLIYIm0LqBtsYbo0cJ8lUWqw4NpRY&#10;06ak/Hq8WwXZ7SOYw35r2mx/nsjzbTf5ve+Ueu936zmIQF14if/dXzrOn47g+Uy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UXCU7DAAAA3AAAAA8AAAAAAAAAAAAA&#10;AAAAoQIAAGRycy9kb3ducmV2LnhtbFBLBQYAAAAABAAEAPkAAACRAwAAAAA=&#10;" strokecolor="#231f20" strokeweight=".5pt"/>
                <v:line id="Line 125" o:spid="_x0000_s1032" style="position:absolute;visibility:visible;mso-wrap-style:square" from="3779,317" to="3779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WXOcMAAADcAAAADwAAAGRycy9kb3ducmV2LnhtbERPzYrCMBC+L/gOYYS9LJqugkg1iggL&#10;4kFd6wOMzdgWk0ltou3u02+EBW/z8f3OfNlZIx7U+Mqxgs9hAoI4d7riQsEp+xpMQfiArNE4JgU/&#10;5GG56L3NMdWu5W96HEMhYgj7FBWUIdSplD4vyaIfupo4chfXWAwRNoXUDbYx3Bo5SpKJtFhxbCix&#10;pnVJ+fV4twqy20cwh/3WtNn+PJbn2278e98p9d7vVjMQgbrwEv+7NzrOn4zg+Uy8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FlznDAAAA3AAAAA8AAAAAAAAAAAAA&#10;AAAAoQIAAGRycy9kb3ducmV2LnhtbFBLBQYAAAAABAAEAPkAAACRAwAAAAA=&#10;" strokecolor="#231f20" strokeweight=".5pt"/>
                <v:line id="Line 124" o:spid="_x0000_s1033" style="position:absolute;visibility:visible;mso-wrap-style:square" from="3325,322" to="3779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kyosMAAADcAAAADwAAAGRycy9kb3ducmV2LnhtbERPzWrCQBC+F3yHZQQvRTcakJK6ShEE&#10;8aCt8QHG7DQJ3Z2N2dVEn94tFHqbj+93FqveGnGj1teOFUwnCQjiwumaSwWnfDN+A+EDskbjmBTc&#10;ycNqOXhZYKZdx190O4ZSxBD2GSqoQmgyKX1RkUU/cQ1x5L5dazFE2JZSt9jFcGvkLEnm0mLNsaHC&#10;htYVFT/Hq1WQX16D+TzsTJcfzqk8X/bp47pXajTsP95BBOrDv/jPvdVx/jyF32fiBXL5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JMqLDAAAA3AAAAA8AAAAAAAAAAAAA&#10;AAAAoQIAAGRycy9kb3ducmV2LnhtbFBLBQYAAAAABAAEAPkAAACRAwAAAAA=&#10;" strokecolor="#231f20" strokeweight=".5pt"/>
                <v:line id="Line 123" o:spid="_x0000_s1034" style="position:absolute;visibility:visible;mso-wrap-style:square" from="4232,317" to="4232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Cq1sQAAADcAAAADwAAAGRycy9kb3ducmV2LnhtbERPzWrCQBC+F3yHZQq9lGZjLVJiVhGh&#10;UHpQa/oAY3ZMQndnY3Y1qU/vCgVv8/H9Tr4YrBFn6nzjWME4SUEQl043XCn4KT5e3kH4gKzROCYF&#10;f+RhMR895Jhp1/M3nXehEjGEfYYK6hDaTEpf1mTRJ64ljtzBdRZDhF0ldYd9DLdGvqbpVFpsODbU&#10;2NKqpvJ3d7IKiuNzMNvNl+mLzX4i98f15HJaK/X0OCxnIAIN4S7+d3/qOH/6Brd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YKrWxAAAANwAAAAPAAAAAAAAAAAA&#10;AAAAAKECAABkcnMvZG93bnJldi54bWxQSwUGAAAAAAQABAD5AAAAkgMAAAAA&#10;" strokecolor="#231f20" strokeweight=".5pt"/>
                <v:line id="Line 122" o:spid="_x0000_s1035" style="position:absolute;visibility:visible;mso-wrap-style:square" from="3779,322" to="4232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wPTcQAAADcAAAADwAAAGRycy9kb3ducmV2LnhtbERPzWrCQBC+F3yHZQq9lGZjpVJiVhGh&#10;UHpQa/oAY3ZMQndnY3Y1qU/vCgVv8/H9Tr4YrBFn6nzjWME4SUEQl043XCn4KT5e3kH4gKzROCYF&#10;f+RhMR895Jhp1/M3nXehEjGEfYYK6hDaTEpf1mTRJ64ljtzBdRZDhF0ldYd9DLdGvqbpVFpsODbU&#10;2NKqpvJ3d7IKiuNzMNvNl+mLzX4i98f15HJaK/X0OCxnIAIN4S7+d3/qOH/6Brdn4gV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LA9NxAAAANwAAAAPAAAAAAAAAAAA&#10;AAAAAKECAABkcnMvZG93bnJldi54bWxQSwUGAAAAAAQABAD5AAAAkgMAAAAA&#10;" strokecolor="#231f20" strokeweight=".5pt"/>
                <v:line id="Line 121" o:spid="_x0000_s1036" style="position:absolute;visibility:visible;mso-wrap-style:square" from="4686,317" to="4686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6ROsMAAADcAAAADwAAAGRycy9kb3ducmV2LnhtbERPzWrCQBC+F3yHZQQvRTdVCCV1lSII&#10;xYNa4wOM2WkSujsbs6uJPr0rFHqbj+935sveGnGl1teOFbxNEhDEhdM1lwqO+Xr8DsIHZI3GMSm4&#10;kYflYvAyx0y7jr/pegiliCHsM1RQhdBkUvqiIot+4hriyP241mKIsC2lbrGL4dbIaZKk0mLNsaHC&#10;hlYVFb+Hi1WQn1+D2e82pst3p5k8nbez+2Wr1GjYf36ACNSHf/Gf+0vH+WkKz2fiB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+kTrDAAAA3AAAAA8AAAAAAAAAAAAA&#10;AAAAoQIAAGRycy9kb3ducmV2LnhtbFBLBQYAAAAABAAEAPkAAACRAwAAAAA=&#10;" strokecolor="#231f20" strokeweight=".5pt"/>
                <v:line id="Line 120" o:spid="_x0000_s1037" style="position:absolute;visibility:visible;mso-wrap-style:square" from="4232,322" to="4686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I0ocQAAADcAAAADwAAAGRycy9kb3ducmV2LnhtbERP22rCQBB9L/gPyxT6UpqNFWyJWUWE&#10;QumDt/QDxuyYhO7OxuxqUr/eFQp9m8O5Tr4YrBEX6nzjWME4SUEQl043XCn4Lj5e3kH4gKzROCYF&#10;v+RhMR895Jhp1/OOLvtQiRjCPkMFdQhtJqUva7LoE9cSR+7oOoshwq6SusM+hlsjX9N0Ki02HBtq&#10;bGlVU/mzP1sFxek5mO3my/TF5jCRh9N6cj2vlXp6HJYzEIGG8C/+c3/qOH/6Bvdn4gV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sjShxAAAANwAAAAPAAAAAAAAAAAA&#10;AAAAAKECAABkcnMvZG93bnJldi54bWxQSwUGAAAAAAQABAD5AAAAkgMAAAAA&#10;" strokecolor="#231f20" strokeweight=".5pt"/>
                <v:line id="Line 119" o:spid="_x0000_s1038" style="position:absolute;visibility:visible;mso-wrap-style:square" from="5139,317" to="5139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2g08YAAADcAAAADwAAAGRycy9kb3ducmV2LnhtbESPQWvCQBCF70L/wzKFXqRuWkEkdZUi&#10;CKUHraY/YMxOk9Dd2ZhdTeqvdw4FbzO8N+99s1gN3qkLdbEJbOBlkoEiLoNtuDLwXWye56BiQrbo&#10;ApOBP4qwWj6MFpjb0POeLodUKQnhmKOBOqU21zqWNXmMk9ASi/YTOo9J1q7StsNewr3Tr1k20x4b&#10;loYaW1rXVP4ezt5AcRon97X7dH2xO0718bSdXs9bY54eh/c3UImGdDf/X39YwZ8JrTwjE+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toNPGAAAA3AAAAA8AAAAAAAAA&#10;AAAAAAAAoQIAAGRycy9kb3ducmV2LnhtbFBLBQYAAAAABAAEAPkAAACUAwAAAAA=&#10;" strokecolor="#231f20" strokeweight=".5pt"/>
                <v:line id="Line 118" o:spid="_x0000_s1039" style="position:absolute;visibility:visible;mso-wrap-style:square" from="4686,322" to="5139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EFSMQAAADcAAAADwAAAGRycy9kb3ducmV2LnhtbERP22rCQBB9L/gPyxT6UpqNFaSNWUWE&#10;QumDt/QDxuyYhO7OxuxqUr/eFQp9m8O5Tr4YrBEX6nzjWME4SUEQl043XCn4Lj5e3kD4gKzROCYF&#10;v+RhMR895Jhp1/OOLvtQiRjCPkMFdQhtJqUva7LoE9cSR+7oOoshwq6SusM+hlsjX9N0Ki02HBtq&#10;bGlVU/mzP1sFxek5mO3my/TF5jCRh9N6cj2vlXp6HJYzEIGG8C/+c3/qOH/6Dvdn4gV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YQVIxAAAANwAAAAPAAAAAAAAAAAA&#10;AAAAAKECAABkcnMvZG93bnJldi54bWxQSwUGAAAAAAQABAD5AAAAkgMAAAAA&#10;" strokecolor="#231f20" strokeweight=".5pt"/>
                <v:line id="Line 117" o:spid="_x0000_s1040" style="position:absolute;visibility:visible;mso-wrap-style:square" from="5593,317" to="5593,3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I6CMcAAADcAAAADwAAAGRycy9kb3ducmV2LnhtbESPQUvDQBCF74L/YRmhF7GbtqASuy1S&#10;EMRDaxN/wDQ7JsHd2TS7bWJ/fecgeJvhvXnvm+V69E6dqY9tYAOzaQaKuAq25drAV/n28AwqJmSL&#10;LjAZ+KUI69XtzRJzGwbe07lItZIQjjkaaFLqcq1j1ZDHOA0dsWjfofeYZO1rbXscJNw7Pc+yR+2x&#10;ZWlosKNNQ9VPcfIGyuN9cp+7DzeUu8NCH47bxeW0NWZyN76+gEo0pn/z3/W7FfwnwZdnZAK9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gjoIxwAAANwAAAAPAAAAAAAA&#10;AAAAAAAAAKECAABkcnMvZG93bnJldi54bWxQSwUGAAAAAAQABAD5AAAAlQMAAAAA&#10;" strokecolor="#231f20" strokeweight=".5pt"/>
                <v:line id="Line 116" o:spid="_x0000_s1041" style="position:absolute;visibility:visible;mso-wrap-style:square" from="5139,322" to="5598,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6fk8MAAADcAAAADwAAAGRycy9kb3ducmV2LnhtbERP22rCQBB9L/gPyxR8KXVjBS3RVUQQ&#10;ig/e4geM2TEJ3Z2N2dVEv75bKPRtDuc6s0VnjbhT4yvHCoaDBARx7nTFhYJTtn7/BOEDskbjmBQ8&#10;yMNi3nuZYapdywe6H0MhYgj7FBWUIdSplD4vyaIfuJo4chfXWAwRNoXUDbYx3Br5kSRjabHi2FBi&#10;TauS8u/jzSrIrm/B7Hcb02a780ier9vR87ZVqv/aLacgAnXhX/zn/tJx/mQIv8/EC+T8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On5PDAAAA3AAAAA8AAAAAAAAAAAAA&#10;AAAAoQIAAGRycy9kb3ducmV2LnhtbFBLBQYAAAAABAAEAPkAAACRAwAAAAA=&#10;" strokecolor="#231f20" strokeweight=".5pt"/>
                <w10:wrap anchorx="page"/>
              </v:group>
            </w:pict>
          </mc:Fallback>
        </mc:AlternateContent>
      </w:r>
      <w:r w:rsidR="004F47EE" w:rsidRPr="00DC4BCC">
        <w:rPr>
          <w:color w:val="231F20"/>
          <w:w w:val="105"/>
          <w:lang w:val="fr-FR"/>
        </w:rPr>
        <w:t>N°</w:t>
      </w:r>
    </w:p>
    <w:p w:rsidR="008734ED" w:rsidRPr="00DC4BCC" w:rsidRDefault="00DC4BCC">
      <w:pPr>
        <w:spacing w:before="51"/>
        <w:ind w:left="2357"/>
        <w:rPr>
          <w:rFonts w:ascii="Arial" w:hAnsi="Arial"/>
          <w:i/>
          <w:sz w:val="20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3265170</wp:posOffset>
                </wp:positionH>
                <wp:positionV relativeFrom="paragraph">
                  <wp:posOffset>398145</wp:posOffset>
                </wp:positionV>
                <wp:extent cx="144145" cy="321945"/>
                <wp:effectExtent l="7620" t="7620" r="10160" b="13335"/>
                <wp:wrapNone/>
                <wp:docPr id="155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321945"/>
                        </a:xfrm>
                        <a:custGeom>
                          <a:avLst/>
                          <a:gdLst>
                            <a:gd name="T0" fmla="+- 0 5142 5142"/>
                            <a:gd name="T1" fmla="*/ T0 w 227"/>
                            <a:gd name="T2" fmla="+- 0 854 627"/>
                            <a:gd name="T3" fmla="*/ 854 h 507"/>
                            <a:gd name="T4" fmla="+- 0 5369 5142"/>
                            <a:gd name="T5" fmla="*/ T4 w 227"/>
                            <a:gd name="T6" fmla="+- 0 854 627"/>
                            <a:gd name="T7" fmla="*/ 854 h 507"/>
                            <a:gd name="T8" fmla="+- 0 5369 5142"/>
                            <a:gd name="T9" fmla="*/ T8 w 227"/>
                            <a:gd name="T10" fmla="+- 0 627 627"/>
                            <a:gd name="T11" fmla="*/ 627 h 507"/>
                            <a:gd name="T12" fmla="+- 0 5142 5142"/>
                            <a:gd name="T13" fmla="*/ T12 w 227"/>
                            <a:gd name="T14" fmla="+- 0 627 627"/>
                            <a:gd name="T15" fmla="*/ 627 h 507"/>
                            <a:gd name="T16" fmla="+- 0 5142 5142"/>
                            <a:gd name="T17" fmla="*/ T16 w 227"/>
                            <a:gd name="T18" fmla="+- 0 854 627"/>
                            <a:gd name="T19" fmla="*/ 854 h 507"/>
                            <a:gd name="T20" fmla="+- 0 5142 5142"/>
                            <a:gd name="T21" fmla="*/ T20 w 227"/>
                            <a:gd name="T22" fmla="+- 0 1134 627"/>
                            <a:gd name="T23" fmla="*/ 1134 h 507"/>
                            <a:gd name="T24" fmla="+- 0 5369 5142"/>
                            <a:gd name="T25" fmla="*/ T24 w 227"/>
                            <a:gd name="T26" fmla="+- 0 1134 627"/>
                            <a:gd name="T27" fmla="*/ 1134 h 507"/>
                            <a:gd name="T28" fmla="+- 0 5369 5142"/>
                            <a:gd name="T29" fmla="*/ T28 w 227"/>
                            <a:gd name="T30" fmla="+- 0 907 627"/>
                            <a:gd name="T31" fmla="*/ 907 h 507"/>
                            <a:gd name="T32" fmla="+- 0 5142 5142"/>
                            <a:gd name="T33" fmla="*/ T32 w 227"/>
                            <a:gd name="T34" fmla="+- 0 907 627"/>
                            <a:gd name="T35" fmla="*/ 907 h 507"/>
                            <a:gd name="T36" fmla="+- 0 5142 5142"/>
                            <a:gd name="T37" fmla="*/ T36 w 227"/>
                            <a:gd name="T38" fmla="+- 0 1134 627"/>
                            <a:gd name="T39" fmla="*/ 1134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7" h="507">
                              <a:moveTo>
                                <a:pt x="0" y="227"/>
                              </a:moveTo>
                              <a:lnTo>
                                <a:pt x="227" y="227"/>
                              </a:lnTo>
                              <a:lnTo>
                                <a:pt x="227" y="0"/>
                              </a:lnTo>
                              <a:lnTo>
                                <a:pt x="0" y="0"/>
                              </a:lnTo>
                              <a:lnTo>
                                <a:pt x="0" y="227"/>
                              </a:lnTo>
                              <a:close/>
                              <a:moveTo>
                                <a:pt x="0" y="507"/>
                              </a:moveTo>
                              <a:lnTo>
                                <a:pt x="227" y="507"/>
                              </a:lnTo>
                              <a:lnTo>
                                <a:pt x="227" y="280"/>
                              </a:lnTo>
                              <a:lnTo>
                                <a:pt x="0" y="280"/>
                              </a:lnTo>
                              <a:lnTo>
                                <a:pt x="0" y="50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C2FE9" id="AutoShape 114" o:spid="_x0000_s1026" style="position:absolute;margin-left:257.1pt;margin-top:31.35pt;width:11.35pt;height:25.35pt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7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" path="m,227r227,l227,,,,,227xm,507r227,l227,280,,280,,507xe" filled="f" strokecolor="#231f20" strokeweight=".5pt">
                <v:path arrowok="t" o:connecttype="custom" o:connectlocs="0,542290;144145,542290;144145,398145;0,398145;0,542290;0,720090;144145,720090;144145,575945;0,575945;0,720090" o:connectangles="0,0,0,0,0,0,0,0,0,0"/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5068570</wp:posOffset>
                </wp:positionH>
                <wp:positionV relativeFrom="paragraph">
                  <wp:posOffset>398145</wp:posOffset>
                </wp:positionV>
                <wp:extent cx="144145" cy="321945"/>
                <wp:effectExtent l="10795" t="7620" r="6985" b="13335"/>
                <wp:wrapNone/>
                <wp:docPr id="154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321945"/>
                        </a:xfrm>
                        <a:custGeom>
                          <a:avLst/>
                          <a:gdLst>
                            <a:gd name="T0" fmla="+- 0 7982 7982"/>
                            <a:gd name="T1" fmla="*/ T0 w 227"/>
                            <a:gd name="T2" fmla="+- 0 854 627"/>
                            <a:gd name="T3" fmla="*/ 854 h 507"/>
                            <a:gd name="T4" fmla="+- 0 8209 7982"/>
                            <a:gd name="T5" fmla="*/ T4 w 227"/>
                            <a:gd name="T6" fmla="+- 0 854 627"/>
                            <a:gd name="T7" fmla="*/ 854 h 507"/>
                            <a:gd name="T8" fmla="+- 0 8209 7982"/>
                            <a:gd name="T9" fmla="*/ T8 w 227"/>
                            <a:gd name="T10" fmla="+- 0 627 627"/>
                            <a:gd name="T11" fmla="*/ 627 h 507"/>
                            <a:gd name="T12" fmla="+- 0 7982 7982"/>
                            <a:gd name="T13" fmla="*/ T12 w 227"/>
                            <a:gd name="T14" fmla="+- 0 627 627"/>
                            <a:gd name="T15" fmla="*/ 627 h 507"/>
                            <a:gd name="T16" fmla="+- 0 7982 7982"/>
                            <a:gd name="T17" fmla="*/ T16 w 227"/>
                            <a:gd name="T18" fmla="+- 0 854 627"/>
                            <a:gd name="T19" fmla="*/ 854 h 507"/>
                            <a:gd name="T20" fmla="+- 0 7982 7982"/>
                            <a:gd name="T21" fmla="*/ T20 w 227"/>
                            <a:gd name="T22" fmla="+- 0 1134 627"/>
                            <a:gd name="T23" fmla="*/ 1134 h 507"/>
                            <a:gd name="T24" fmla="+- 0 8209 7982"/>
                            <a:gd name="T25" fmla="*/ T24 w 227"/>
                            <a:gd name="T26" fmla="+- 0 1134 627"/>
                            <a:gd name="T27" fmla="*/ 1134 h 507"/>
                            <a:gd name="T28" fmla="+- 0 8209 7982"/>
                            <a:gd name="T29" fmla="*/ T28 w 227"/>
                            <a:gd name="T30" fmla="+- 0 907 627"/>
                            <a:gd name="T31" fmla="*/ 907 h 507"/>
                            <a:gd name="T32" fmla="+- 0 7982 7982"/>
                            <a:gd name="T33" fmla="*/ T32 w 227"/>
                            <a:gd name="T34" fmla="+- 0 907 627"/>
                            <a:gd name="T35" fmla="*/ 907 h 507"/>
                            <a:gd name="T36" fmla="+- 0 7982 7982"/>
                            <a:gd name="T37" fmla="*/ T36 w 227"/>
                            <a:gd name="T38" fmla="+- 0 1134 627"/>
                            <a:gd name="T39" fmla="*/ 1134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7" h="507">
                              <a:moveTo>
                                <a:pt x="0" y="227"/>
                              </a:moveTo>
                              <a:lnTo>
                                <a:pt x="227" y="227"/>
                              </a:lnTo>
                              <a:lnTo>
                                <a:pt x="227" y="0"/>
                              </a:lnTo>
                              <a:lnTo>
                                <a:pt x="0" y="0"/>
                              </a:lnTo>
                              <a:lnTo>
                                <a:pt x="0" y="227"/>
                              </a:lnTo>
                              <a:close/>
                              <a:moveTo>
                                <a:pt x="0" y="507"/>
                              </a:moveTo>
                              <a:lnTo>
                                <a:pt x="227" y="507"/>
                              </a:lnTo>
                              <a:lnTo>
                                <a:pt x="227" y="280"/>
                              </a:lnTo>
                              <a:lnTo>
                                <a:pt x="0" y="280"/>
                              </a:lnTo>
                              <a:lnTo>
                                <a:pt x="0" y="50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D9ECC" id="AutoShape 113" o:spid="_x0000_s1026" style="position:absolute;margin-left:399.1pt;margin-top:31.35pt;width:11.35pt;height:25.3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7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" path="m,227r227,l227,,,,,227xm,507r227,l227,280,,280,,507xe" filled="f" strokecolor="#231f20" strokeweight=".5pt">
                <v:path arrowok="t" o:connecttype="custom" o:connectlocs="0,542290;144145,542290;144145,398145;0,398145;0,542290;0,720090;144145,720090;144145,575945;0,575945;0,720090" o:connectangles="0,0,0,0,0,0,0,0,0,0"/>
                <w10:wrap anchorx="page"/>
              </v:shape>
            </w:pict>
          </mc:Fallback>
        </mc:AlternateContent>
      </w:r>
      <w:r w:rsidR="004F47EE" w:rsidRPr="00DC4BCC">
        <w:rPr>
          <w:rFonts w:ascii="Arial" w:hAnsi="Arial"/>
          <w:i/>
          <w:color w:val="231F20"/>
          <w:sz w:val="20"/>
          <w:lang w:val="fr-FR"/>
        </w:rPr>
        <w:t>Cadre réservé à l</w:t>
      </w:r>
      <w:r w:rsidR="00024962">
        <w:rPr>
          <w:rFonts w:ascii="Arial" w:hAnsi="Arial"/>
          <w:i/>
          <w:color w:val="231F20"/>
          <w:sz w:val="20"/>
          <w:lang w:val="fr-FR"/>
        </w:rPr>
        <w:t xml:space="preserve"> </w:t>
      </w:r>
      <w:r w:rsidR="004F47EE" w:rsidRPr="00DC4BCC">
        <w:rPr>
          <w:rFonts w:ascii="Arial" w:hAnsi="Arial"/>
          <w:i/>
          <w:color w:val="231F20"/>
          <w:sz w:val="20"/>
          <w:lang w:val="fr-FR"/>
        </w:rPr>
        <w:t>a mission locale</w:t>
      </w:r>
    </w:p>
    <w:p w:rsidR="008734ED" w:rsidRPr="00DC4BCC" w:rsidRDefault="00DC4BCC">
      <w:pPr>
        <w:pStyle w:val="Corpsdetexte"/>
        <w:spacing w:before="6"/>
        <w:rPr>
          <w:rFonts w:ascii="Arial"/>
          <w:i/>
          <w:sz w:val="17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51636736" behindDoc="0" locked="0" layoutInCell="1" allowOverlap="1">
                <wp:simplePos x="0" y="0"/>
                <wp:positionH relativeFrom="page">
                  <wp:posOffset>1166495</wp:posOffset>
                </wp:positionH>
                <wp:positionV relativeFrom="paragraph">
                  <wp:posOffset>216535</wp:posOffset>
                </wp:positionV>
                <wp:extent cx="150495" cy="328295"/>
                <wp:effectExtent l="4445" t="4445" r="6985" b="10160"/>
                <wp:wrapTopAndBottom/>
                <wp:docPr id="151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495" cy="328295"/>
                          <a:chOff x="1837" y="341"/>
                          <a:chExt cx="237" cy="517"/>
                        </a:xfrm>
                      </wpg:grpSpPr>
                      <wps:wsp>
                        <wps:cNvPr id="152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1842" y="346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842" y="626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8209A" id="Group 110" o:spid="_x0000_s1026" style="position:absolute;margin-left:91.85pt;margin-top:17.05pt;width:11.85pt;height:25.85pt;z-index:251636736;mso-wrap-distance-left:0;mso-wrap-distance-right:0;mso-position-horizontal-relative:page" coordorigin="1837,341" coordsize="237,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">
                <v:rect id="Rectangle 112" o:spid="_x0000_s1027" style="position:absolute;left:1842;top:346;width:22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xGcIA&#10;AADcAAAADwAAAGRycy9kb3ducmV2LnhtbERPTYvCMBC9C/sfwgjeNFVU1q5RZEHwoLLqgngbm7Et&#10;20xKErX+e7MgeJvH+5zpvDGVuJHzpWUF/V4CgjizuuRcwe9h2f0E4QOyxsoyKXiQh/nsozXFVNs7&#10;7+i2D7mIIexTVFCEUKdS+qwgg75na+LIXawzGCJ0udQO7zHcVHKQJGNpsOTYUGBN3wVlf/urUaCH&#10;64O1P5utP40verR4nI+riVOq024WXyACNeEtfrlXOs4fDeD/mXiB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knEZwgAAANwAAAAPAAAAAAAAAAAAAAAAAJgCAABkcnMvZG93&#10;bnJldi54bWxQSwUGAAAAAAQABAD1AAAAhwMAAAAA&#10;" filled="f" strokecolor="#231f20" strokeweight=".5pt"/>
                <v:rect id="Rectangle 111" o:spid="_x0000_s1028" style="position:absolute;left:1842;top:626;width:22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7UgsMA&#10;AADcAAAADwAAAGRycy9kb3ducmV2LnhtbERPTWsCMRC9F/wPYYTeatZWRVejiCB4ULEqiLdxM+4u&#10;3UyWJOr675uC0Ns83udMZo2pxJ2cLy0r6HYSEMSZ1SXnCo6H5ccQhA/IGivLpOBJHmbT1tsEU20f&#10;/E33fchFDGGfooIihDqV0mcFGfQdWxNH7mqdwRChy6V2+IjhppKfSTKQBkuODQXWtCgo+9nfjALd&#10;Wx+s3W22/jy46v78eTmtRk6p93YzH4MI1IR/8cu90nF+/wv+nokXy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7UgsMAAADcAAAADwAAAAAAAAAAAAAAAACYAgAAZHJzL2Rv&#10;d25yZXYueG1sUEsFBgAAAAAEAAQA9QAAAIgDAAAAAA==&#10;" filled="f" strokecolor="#231f20" strokeweight=".5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33664" behindDoc="0" locked="0" layoutInCell="1" allowOverlap="1">
                <wp:simplePos x="0" y="0"/>
                <wp:positionH relativeFrom="page">
                  <wp:posOffset>1330325</wp:posOffset>
                </wp:positionH>
                <wp:positionV relativeFrom="paragraph">
                  <wp:posOffset>153035</wp:posOffset>
                </wp:positionV>
                <wp:extent cx="5403215" cy="455295"/>
                <wp:effectExtent l="0" t="0" r="635" b="3810"/>
                <wp:wrapTopAndBottom/>
                <wp:docPr id="150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215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55"/>
                              <w:gridCol w:w="2829"/>
                              <w:gridCol w:w="2725"/>
                            </w:tblGrid>
                            <w:tr w:rsidR="00241645">
                              <w:trPr>
                                <w:trHeight w:hRule="exact" w:val="368"/>
                              </w:trPr>
                              <w:tc>
                                <w:tcPr>
                                  <w:tcW w:w="2955" w:type="dxa"/>
                                </w:tcPr>
                                <w:p w:rsidR="00241645" w:rsidRDefault="00241645">
                                  <w:pPr>
                                    <w:pStyle w:val="TableParagraph"/>
                                    <w:spacing w:before="76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 xml:space="preserve">Secours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d’urgence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position w:val="7"/>
                                      <w:sz w:val="11"/>
                                    </w:rPr>
                                    <w:t xml:space="preserve">re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demande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:rsidR="00241645" w:rsidRDefault="00241645">
                                  <w:pPr>
                                    <w:pStyle w:val="TableParagraph"/>
                                    <w:spacing w:before="76"/>
                                    <w:ind w:left="3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 xml:space="preserve">FAJ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ponctuel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position w:val="7"/>
                                      <w:sz w:val="11"/>
                                    </w:rPr>
                                    <w:t xml:space="preserve">re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demande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725" w:type="dxa"/>
                                </w:tcPr>
                                <w:p w:rsidR="00241645" w:rsidRDefault="00241645">
                                  <w:pPr>
                                    <w:pStyle w:val="TableParagraph"/>
                                    <w:spacing w:before="76"/>
                                    <w:ind w:left="390" w:right="-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 xml:space="preserve">FAJ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renforcé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 xml:space="preserve"> 1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position w:val="7"/>
                                      <w:sz w:val="11"/>
                                    </w:rPr>
                                    <w:t xml:space="preserve">re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demande</w:t>
                                  </w:r>
                                  <w:proofErr w:type="spellEnd"/>
                                </w:p>
                              </w:tc>
                            </w:tr>
                            <w:tr w:rsidR="00241645">
                              <w:trPr>
                                <w:trHeight w:hRule="exact" w:val="349"/>
                              </w:trPr>
                              <w:tc>
                                <w:tcPr>
                                  <w:tcW w:w="2955" w:type="dxa"/>
                                </w:tcPr>
                                <w:p w:rsidR="00241645" w:rsidRDefault="00241645">
                                  <w:pPr>
                                    <w:pStyle w:val="TableParagraph"/>
                                    <w:spacing w:line="230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2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position w:val="7"/>
                                      <w:sz w:val="11"/>
                                    </w:rPr>
                                    <w:t xml:space="preserve">e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demande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829" w:type="dxa"/>
                                </w:tcPr>
                                <w:p w:rsidR="00241645" w:rsidRDefault="00241645">
                                  <w:pPr>
                                    <w:pStyle w:val="TableParagraph"/>
                                    <w:spacing w:line="230" w:lineRule="exact"/>
                                    <w:ind w:left="3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 xml:space="preserve">Nouvelle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demande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725" w:type="dxa"/>
                                </w:tcPr>
                                <w:p w:rsidR="00241645" w:rsidRDefault="00241645">
                                  <w:pPr>
                                    <w:pStyle w:val="TableParagraph"/>
                                    <w:spacing w:line="230" w:lineRule="exact"/>
                                    <w:ind w:left="390" w:right="-17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Renouvellement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41645" w:rsidRDefault="00241645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26" type="#_x0000_t202" style="position:absolute;margin-left:104.75pt;margin-top:12.05pt;width:425.45pt;height:35.85pt;z-index:251633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55"/>
                        <w:gridCol w:w="2829"/>
                        <w:gridCol w:w="2725"/>
                      </w:tblGrid>
                      <w:tr w:rsidR="00241645">
                        <w:trPr>
                          <w:trHeight w:hRule="exact" w:val="368"/>
                        </w:trPr>
                        <w:tc>
                          <w:tcPr>
                            <w:tcW w:w="2955" w:type="dxa"/>
                          </w:tcPr>
                          <w:p w:rsidR="00241645" w:rsidRDefault="00241645">
                            <w:pPr>
                              <w:pStyle w:val="TableParagraph"/>
                              <w:spacing w:before="76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 xml:space="preserve">Secours </w:t>
                            </w: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d’urgence</w:t>
                            </w:r>
                            <w:proofErr w:type="spellEnd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 xml:space="preserve"> 1</w:t>
                            </w:r>
                            <w:r>
                              <w:rPr>
                                <w:color w:val="231F20"/>
                                <w:w w:val="105"/>
                                <w:position w:val="7"/>
                                <w:sz w:val="11"/>
                              </w:rPr>
                              <w:t xml:space="preserve">re </w:t>
                            </w: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demande</w:t>
                            </w:r>
                            <w:proofErr w:type="spellEnd"/>
                          </w:p>
                        </w:tc>
                        <w:tc>
                          <w:tcPr>
                            <w:tcW w:w="2829" w:type="dxa"/>
                          </w:tcPr>
                          <w:p w:rsidR="00241645" w:rsidRDefault="00241645">
                            <w:pPr>
                              <w:pStyle w:val="TableParagraph"/>
                              <w:spacing w:before="76"/>
                              <w:ind w:left="3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 xml:space="preserve">FAJ </w:t>
                            </w: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ponctuel</w:t>
                            </w:r>
                            <w:proofErr w:type="spellEnd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 xml:space="preserve"> 1</w:t>
                            </w:r>
                            <w:r>
                              <w:rPr>
                                <w:color w:val="231F20"/>
                                <w:w w:val="105"/>
                                <w:position w:val="7"/>
                                <w:sz w:val="11"/>
                              </w:rPr>
                              <w:t xml:space="preserve">re </w:t>
                            </w: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demande</w:t>
                            </w:r>
                            <w:proofErr w:type="spellEnd"/>
                          </w:p>
                        </w:tc>
                        <w:tc>
                          <w:tcPr>
                            <w:tcW w:w="2725" w:type="dxa"/>
                          </w:tcPr>
                          <w:p w:rsidR="00241645" w:rsidRDefault="00241645">
                            <w:pPr>
                              <w:pStyle w:val="TableParagraph"/>
                              <w:spacing w:before="76"/>
                              <w:ind w:left="390" w:right="-1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 xml:space="preserve">FAJ </w:t>
                            </w: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renforcé</w:t>
                            </w:r>
                            <w:proofErr w:type="spellEnd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 xml:space="preserve"> 1</w:t>
                            </w:r>
                            <w:r>
                              <w:rPr>
                                <w:color w:val="231F20"/>
                                <w:w w:val="105"/>
                                <w:position w:val="7"/>
                                <w:sz w:val="11"/>
                              </w:rPr>
                              <w:t xml:space="preserve">re </w:t>
                            </w: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demande</w:t>
                            </w:r>
                            <w:proofErr w:type="spellEnd"/>
                          </w:p>
                        </w:tc>
                      </w:tr>
                      <w:tr w:rsidR="00241645">
                        <w:trPr>
                          <w:trHeight w:hRule="exact" w:val="349"/>
                        </w:trPr>
                        <w:tc>
                          <w:tcPr>
                            <w:tcW w:w="2955" w:type="dxa"/>
                          </w:tcPr>
                          <w:p w:rsidR="00241645" w:rsidRDefault="00241645">
                            <w:pPr>
                              <w:pStyle w:val="TableParagraph"/>
                              <w:spacing w:line="230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w w:val="105"/>
                                <w:position w:val="7"/>
                                <w:sz w:val="11"/>
                              </w:rPr>
                              <w:t xml:space="preserve">e </w:t>
                            </w: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demande</w:t>
                            </w:r>
                            <w:proofErr w:type="spellEnd"/>
                          </w:p>
                        </w:tc>
                        <w:tc>
                          <w:tcPr>
                            <w:tcW w:w="2829" w:type="dxa"/>
                          </w:tcPr>
                          <w:p w:rsidR="00241645" w:rsidRDefault="00241645">
                            <w:pPr>
                              <w:pStyle w:val="TableParagraph"/>
                              <w:spacing w:line="230" w:lineRule="exact"/>
                              <w:ind w:left="3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 xml:space="preserve">Nouvelle </w:t>
                            </w: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demande</w:t>
                            </w:r>
                            <w:proofErr w:type="spellEnd"/>
                          </w:p>
                        </w:tc>
                        <w:tc>
                          <w:tcPr>
                            <w:tcW w:w="2725" w:type="dxa"/>
                          </w:tcPr>
                          <w:p w:rsidR="00241645" w:rsidRDefault="00241645">
                            <w:pPr>
                              <w:pStyle w:val="TableParagraph"/>
                              <w:spacing w:line="230" w:lineRule="exact"/>
                              <w:ind w:left="390" w:right="-17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Renouvellement</w:t>
                            </w:r>
                            <w:proofErr w:type="spellEnd"/>
                          </w:p>
                        </w:tc>
                      </w:tr>
                    </w:tbl>
                    <w:p w:rsidR="00241645" w:rsidRDefault="00241645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8734ED" w:rsidRPr="00DC4BCC" w:rsidRDefault="008734ED">
      <w:pPr>
        <w:pStyle w:val="Corpsdetexte"/>
        <w:rPr>
          <w:rFonts w:ascii="Arial"/>
          <w:i/>
          <w:sz w:val="20"/>
          <w:lang w:val="fr-FR"/>
        </w:rPr>
      </w:pPr>
    </w:p>
    <w:p w:rsidR="008734ED" w:rsidRPr="00DC4BCC" w:rsidRDefault="00DC4BCC">
      <w:pPr>
        <w:pStyle w:val="Corpsdetexte"/>
        <w:spacing w:before="8"/>
        <w:rPr>
          <w:rFonts w:ascii="Arial"/>
          <w:i/>
          <w:sz w:val="18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37760" behindDoc="0" locked="0" layoutInCell="1" allowOverlap="1">
                <wp:simplePos x="0" y="0"/>
                <wp:positionH relativeFrom="page">
                  <wp:posOffset>1166495</wp:posOffset>
                </wp:positionH>
                <wp:positionV relativeFrom="paragraph">
                  <wp:posOffset>167640</wp:posOffset>
                </wp:positionV>
                <wp:extent cx="5760085" cy="0"/>
                <wp:effectExtent l="13970" t="6350" r="7620" b="12700"/>
                <wp:wrapTopAndBottom/>
                <wp:docPr id="149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BABC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7915E0" id="Line 108" o:spid="_x0000_s1026" style="position:absolute;z-index:25163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91.85pt,13.2pt" to="545.4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" strokecolor="#4babc6" strokeweight="1pt">
                <w10:wrap type="topAndBottom" anchorx="page"/>
              </v:line>
            </w:pict>
          </mc:Fallback>
        </mc:AlternateContent>
      </w:r>
    </w:p>
    <w:p w:rsidR="008734ED" w:rsidRPr="00DC4BCC" w:rsidRDefault="008734ED">
      <w:pPr>
        <w:pStyle w:val="Corpsdetexte"/>
        <w:rPr>
          <w:rFonts w:ascii="Arial"/>
          <w:i/>
          <w:sz w:val="20"/>
          <w:lang w:val="fr-FR"/>
        </w:rPr>
      </w:pPr>
    </w:p>
    <w:p w:rsidR="008734ED" w:rsidRPr="00DC4BCC" w:rsidRDefault="008734ED">
      <w:pPr>
        <w:pStyle w:val="Corpsdetexte"/>
        <w:spacing w:before="5"/>
        <w:rPr>
          <w:rFonts w:ascii="Arial"/>
          <w:i/>
          <w:sz w:val="17"/>
          <w:lang w:val="fr-FR"/>
        </w:rPr>
      </w:pPr>
    </w:p>
    <w:p w:rsidR="008734ED" w:rsidRPr="00DC4BCC" w:rsidRDefault="004F47EE">
      <w:pPr>
        <w:spacing w:before="59"/>
        <w:ind w:left="1837"/>
        <w:rPr>
          <w:rFonts w:ascii="Arial" w:hAnsi="Arial"/>
          <w:b/>
          <w:sz w:val="20"/>
          <w:lang w:val="fr-FR"/>
        </w:rPr>
      </w:pPr>
      <w:r w:rsidRPr="00DC4BCC">
        <w:rPr>
          <w:rFonts w:ascii="Arial" w:hAnsi="Arial"/>
          <w:b/>
          <w:color w:val="231F20"/>
          <w:sz w:val="20"/>
          <w:lang w:val="fr-FR"/>
        </w:rPr>
        <w:t>AIDE(S) DÉJÀ ACCORDÉE(S) AU TITRE DU FAJ AU COURS DE L’ANNÉE CIVILE</w:t>
      </w:r>
    </w:p>
    <w:p w:rsidR="008734ED" w:rsidRPr="00DC4BCC" w:rsidRDefault="004F47EE">
      <w:pPr>
        <w:spacing w:before="37"/>
        <w:ind w:left="1837"/>
        <w:rPr>
          <w:sz w:val="12"/>
          <w:lang w:val="fr-FR"/>
        </w:rPr>
      </w:pPr>
      <w:r w:rsidRPr="00DC4BCC">
        <w:rPr>
          <w:color w:val="231F20"/>
          <w:w w:val="95"/>
          <w:sz w:val="20"/>
          <w:lang w:val="fr-FR"/>
        </w:rPr>
        <w:t xml:space="preserve">Montant de l’aide </w:t>
      </w:r>
      <w:r w:rsidRPr="00DC4BCC">
        <w:rPr>
          <w:color w:val="231F20"/>
          <w:w w:val="65"/>
          <w:sz w:val="12"/>
          <w:lang w:val="fr-FR"/>
        </w:rPr>
        <w:t xml:space="preserve">. . . . . . . . . . . . . . . . . </w:t>
      </w:r>
      <w:r w:rsidRPr="00DC4BCC">
        <w:rPr>
          <w:color w:val="231F20"/>
          <w:w w:val="95"/>
          <w:sz w:val="20"/>
          <w:lang w:val="fr-FR"/>
        </w:rPr>
        <w:t xml:space="preserve">Date </w:t>
      </w:r>
      <w:r w:rsidRPr="00DC4BCC">
        <w:rPr>
          <w:color w:val="231F20"/>
          <w:w w:val="65"/>
          <w:sz w:val="12"/>
          <w:lang w:val="fr-FR"/>
        </w:rPr>
        <w:t xml:space="preserve">. . . . . . . . . . . . . . . . . . . . . . . </w:t>
      </w:r>
      <w:r w:rsidRPr="00DC4BCC">
        <w:rPr>
          <w:color w:val="231F20"/>
          <w:w w:val="95"/>
          <w:sz w:val="20"/>
          <w:lang w:val="fr-FR"/>
        </w:rPr>
        <w:t xml:space="preserve">Nature de l’aide </w:t>
      </w:r>
      <w:r w:rsidRPr="00DC4BCC">
        <w:rPr>
          <w:color w:val="231F20"/>
          <w:w w:val="65"/>
          <w:sz w:val="12"/>
          <w:lang w:val="fr-FR"/>
        </w:rPr>
        <w:t>. . . . . . . . . . . . . . . . . . . . . . . . . . . . . . . . . . . . . . . .</w:t>
      </w:r>
    </w:p>
    <w:p w:rsidR="008734ED" w:rsidRPr="00DC4BCC" w:rsidRDefault="008734ED">
      <w:pPr>
        <w:pStyle w:val="Corpsdetexte"/>
        <w:spacing w:before="5"/>
        <w:rPr>
          <w:sz w:val="27"/>
          <w:lang w:val="fr-FR"/>
        </w:rPr>
      </w:pPr>
    </w:p>
    <w:p w:rsidR="008734ED" w:rsidRPr="00DC4BCC" w:rsidRDefault="004F47EE">
      <w:pPr>
        <w:pStyle w:val="Titre3"/>
        <w:rPr>
          <w:lang w:val="fr-FR"/>
        </w:rPr>
      </w:pPr>
      <w:r w:rsidRPr="00DC4BCC">
        <w:rPr>
          <w:color w:val="231F20"/>
          <w:w w:val="95"/>
          <w:lang w:val="fr-FR"/>
        </w:rPr>
        <w:t>ORGANISME RÉFÉRENT</w:t>
      </w:r>
    </w:p>
    <w:p w:rsidR="008734ED" w:rsidRPr="00DC4BCC" w:rsidRDefault="004F47EE">
      <w:pPr>
        <w:pStyle w:val="Corpsdetexte"/>
        <w:spacing w:before="37"/>
        <w:ind w:left="1837"/>
        <w:rPr>
          <w:lang w:val="fr-FR"/>
        </w:rPr>
      </w:pPr>
      <w:r w:rsidRPr="00DC4BCC">
        <w:rPr>
          <w:color w:val="231F20"/>
          <w:sz w:val="20"/>
          <w:lang w:val="fr-FR"/>
        </w:rPr>
        <w:t xml:space="preserve">Nom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  <w:r w:rsidRPr="00DC4BCC">
        <w:rPr>
          <w:color w:val="231F20"/>
          <w:lang w:val="fr-FR"/>
        </w:rPr>
        <w:t xml:space="preserve"> </w:t>
      </w:r>
    </w:p>
    <w:p w:rsidR="008734ED" w:rsidRPr="00DC4BCC" w:rsidRDefault="004F47EE">
      <w:pPr>
        <w:pStyle w:val="Corpsdetexte"/>
        <w:spacing w:before="38"/>
        <w:ind w:left="1837"/>
        <w:rPr>
          <w:lang w:val="fr-FR"/>
        </w:rPr>
      </w:pPr>
      <w:r w:rsidRPr="00DC4BCC">
        <w:rPr>
          <w:color w:val="231F20"/>
          <w:w w:val="95"/>
          <w:sz w:val="20"/>
          <w:lang w:val="fr-FR"/>
        </w:rPr>
        <w:t xml:space="preserve">Adresse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  <w:r w:rsidRPr="00DC4BCC">
        <w:rPr>
          <w:color w:val="231F20"/>
          <w:lang w:val="fr-FR"/>
        </w:rPr>
        <w:t xml:space="preserve"> </w:t>
      </w:r>
    </w:p>
    <w:p w:rsidR="008734ED" w:rsidRPr="00DC4BCC" w:rsidRDefault="004F47EE">
      <w:pPr>
        <w:pStyle w:val="Corpsdetexte"/>
        <w:spacing w:before="38"/>
        <w:ind w:left="1837"/>
        <w:rPr>
          <w:lang w:val="fr-FR"/>
        </w:rPr>
      </w:pPr>
      <w:r w:rsidRPr="00DC4BCC">
        <w:rPr>
          <w:color w:val="231F20"/>
          <w:spacing w:val="-23"/>
          <w:w w:val="101"/>
          <w:sz w:val="20"/>
          <w:lang w:val="fr-FR"/>
        </w:rPr>
        <w:t>T</w:t>
      </w:r>
      <w:r w:rsidRPr="00DC4BCC">
        <w:rPr>
          <w:color w:val="231F20"/>
          <w:w w:val="101"/>
          <w:sz w:val="20"/>
          <w:lang w:val="fr-FR"/>
        </w:rPr>
        <w:t>é</w:t>
      </w:r>
      <w:r w:rsidRPr="00DC4BCC">
        <w:rPr>
          <w:color w:val="231F20"/>
          <w:w w:val="105"/>
          <w:sz w:val="20"/>
          <w:lang w:val="fr-FR"/>
        </w:rPr>
        <w:t>l</w:t>
      </w:r>
      <w:r w:rsidRPr="00DC4BCC">
        <w:rPr>
          <w:color w:val="231F20"/>
          <w:spacing w:val="-15"/>
          <w:sz w:val="20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spacing w:val="1"/>
          <w:w w:val="45"/>
          <w:lang w:val="fr-FR"/>
        </w:rPr>
        <w:t>.</w:t>
      </w:r>
      <w:r w:rsidRPr="00DC4BCC">
        <w:rPr>
          <w:color w:val="231F20"/>
          <w:w w:val="107"/>
          <w:sz w:val="20"/>
          <w:lang w:val="fr-FR"/>
        </w:rPr>
        <w:t>Mail</w:t>
      </w:r>
      <w:r w:rsidRPr="00DC4BCC">
        <w:rPr>
          <w:color w:val="231F20"/>
          <w:spacing w:val="-10"/>
          <w:sz w:val="20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</w:p>
    <w:p w:rsidR="008734ED" w:rsidRPr="00DC4BCC" w:rsidRDefault="004F47EE">
      <w:pPr>
        <w:pStyle w:val="Corpsdetexte"/>
        <w:spacing w:before="38"/>
        <w:ind w:left="1837"/>
        <w:rPr>
          <w:lang w:val="fr-FR"/>
        </w:rPr>
      </w:pPr>
      <w:r w:rsidRPr="00DC4BCC">
        <w:rPr>
          <w:color w:val="231F20"/>
          <w:w w:val="95"/>
          <w:sz w:val="20"/>
          <w:lang w:val="fr-FR"/>
        </w:rPr>
        <w:t>Nom du référent</w:t>
      </w:r>
      <w:r w:rsidRPr="00DC4BCC">
        <w:rPr>
          <w:color w:val="231F20"/>
          <w:spacing w:val="50"/>
          <w:w w:val="95"/>
          <w:sz w:val="20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  <w:r w:rsidRPr="00DC4BCC">
        <w:rPr>
          <w:color w:val="231F20"/>
          <w:spacing w:val="-21"/>
          <w:lang w:val="fr-FR"/>
        </w:rPr>
        <w:t xml:space="preserve"> </w:t>
      </w:r>
    </w:p>
    <w:p w:rsidR="008734ED" w:rsidRPr="00DC4BCC" w:rsidRDefault="004F47EE">
      <w:pPr>
        <w:pStyle w:val="Corpsdetexte"/>
        <w:spacing w:before="38"/>
        <w:ind w:left="1837"/>
        <w:rPr>
          <w:lang w:val="fr-FR"/>
        </w:rPr>
      </w:pPr>
      <w:r w:rsidRPr="00DC4BCC">
        <w:rPr>
          <w:color w:val="231F20"/>
          <w:w w:val="95"/>
          <w:sz w:val="20"/>
          <w:lang w:val="fr-FR"/>
        </w:rPr>
        <w:t xml:space="preserve">Fonction au sein de l’organisme </w:t>
      </w:r>
      <w:r w:rsidRPr="00DC4BCC">
        <w:rPr>
          <w:color w:val="231F20"/>
          <w:w w:val="65"/>
          <w:lang w:val="fr-FR"/>
        </w:rPr>
        <w:t>. . . . . . . . . . . . . . . . . . . . . . . . . . . . . . . . . . . . . . . . . . . . . . . . . . . . . . . . . . . . . . . . . . . . . . . . . . . . . . . . . . . . . . . . . . .</w:t>
      </w:r>
      <w:r w:rsidRPr="00DC4BCC">
        <w:rPr>
          <w:color w:val="231F20"/>
          <w:lang w:val="fr-FR"/>
        </w:rPr>
        <w:t xml:space="preserve"> </w:t>
      </w:r>
    </w:p>
    <w:p w:rsidR="008734ED" w:rsidRPr="00DC4BCC" w:rsidRDefault="008734ED">
      <w:pPr>
        <w:pStyle w:val="Corpsdetexte"/>
        <w:spacing w:before="5"/>
        <w:rPr>
          <w:sz w:val="27"/>
          <w:lang w:val="fr-FR"/>
        </w:rPr>
      </w:pPr>
    </w:p>
    <w:p w:rsidR="008734ED" w:rsidRPr="00DC4BCC" w:rsidRDefault="004F47EE">
      <w:pPr>
        <w:pStyle w:val="Titre3"/>
        <w:rPr>
          <w:lang w:val="fr-FR"/>
        </w:rPr>
      </w:pPr>
      <w:r w:rsidRPr="00DC4BCC">
        <w:rPr>
          <w:color w:val="231F20"/>
          <w:lang w:val="fr-FR"/>
        </w:rPr>
        <w:t>DEMANDEUR</w:t>
      </w:r>
    </w:p>
    <w:p w:rsidR="008734ED" w:rsidRPr="00DC4BCC" w:rsidRDefault="004F47EE">
      <w:pPr>
        <w:pStyle w:val="Corpsdetexte"/>
        <w:spacing w:before="37"/>
        <w:ind w:left="1837"/>
        <w:rPr>
          <w:lang w:val="fr-FR"/>
        </w:rPr>
      </w:pPr>
      <w:r w:rsidRPr="00DC4BCC">
        <w:rPr>
          <w:color w:val="231F20"/>
          <w:w w:val="108"/>
          <w:sz w:val="20"/>
          <w:lang w:val="fr-FR"/>
        </w:rPr>
        <w:t>Nom</w:t>
      </w:r>
      <w:r w:rsidRPr="00DC4BCC">
        <w:rPr>
          <w:color w:val="231F20"/>
          <w:spacing w:val="-7"/>
          <w:sz w:val="20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spacing w:val="1"/>
          <w:w w:val="45"/>
          <w:lang w:val="fr-FR"/>
        </w:rPr>
        <w:t>.</w:t>
      </w:r>
      <w:r w:rsidRPr="00DC4BCC">
        <w:rPr>
          <w:color w:val="231F20"/>
          <w:w w:val="99"/>
          <w:sz w:val="20"/>
          <w:lang w:val="fr-FR"/>
        </w:rPr>
        <w:t>P</w:t>
      </w:r>
      <w:r w:rsidRPr="00DC4BCC">
        <w:rPr>
          <w:color w:val="231F20"/>
          <w:spacing w:val="-4"/>
          <w:w w:val="99"/>
          <w:sz w:val="20"/>
          <w:lang w:val="fr-FR"/>
        </w:rPr>
        <w:t>r</w:t>
      </w:r>
      <w:r w:rsidRPr="00DC4BCC">
        <w:rPr>
          <w:color w:val="231F20"/>
          <w:w w:val="103"/>
          <w:sz w:val="20"/>
          <w:lang w:val="fr-FR"/>
        </w:rPr>
        <w:t>éno</w:t>
      </w:r>
      <w:r w:rsidRPr="00DC4BCC">
        <w:rPr>
          <w:color w:val="231F20"/>
          <w:spacing w:val="8"/>
          <w:w w:val="103"/>
          <w:sz w:val="20"/>
          <w:lang w:val="fr-FR"/>
        </w:rPr>
        <w:t>m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</w:p>
    <w:p w:rsidR="008734ED" w:rsidRPr="00DC4BCC" w:rsidRDefault="004F47EE">
      <w:pPr>
        <w:pStyle w:val="Corpsdetexte"/>
        <w:spacing w:before="38"/>
        <w:ind w:left="1837"/>
        <w:rPr>
          <w:lang w:val="fr-FR"/>
        </w:rPr>
      </w:pPr>
      <w:r w:rsidRPr="00DC4BCC">
        <w:rPr>
          <w:color w:val="231F20"/>
          <w:w w:val="95"/>
          <w:sz w:val="20"/>
          <w:lang w:val="fr-FR"/>
        </w:rPr>
        <w:t xml:space="preserve">Nom de naissance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  <w:r w:rsidR="00DC4BCC" w:rsidRPr="00DC4BCC">
        <w:rPr>
          <w:color w:val="231F20"/>
          <w:w w:val="55"/>
          <w:lang w:val="fr-FR"/>
        </w:rPr>
        <w:t xml:space="preserve"> .  .  .  .  .</w:t>
      </w:r>
      <w:r w:rsidR="00DC4BCC">
        <w:rPr>
          <w:color w:val="231F20"/>
          <w:w w:val="55"/>
          <w:lang w:val="fr-FR"/>
        </w:rPr>
        <w:t xml:space="preserve">  .  .  .  .  .  .  .  .  .  </w:t>
      </w:r>
      <w:r w:rsidRPr="00DC4BCC">
        <w:rPr>
          <w:color w:val="231F20"/>
          <w:lang w:val="fr-FR"/>
        </w:rPr>
        <w:t xml:space="preserve"> </w:t>
      </w:r>
    </w:p>
    <w:p w:rsidR="008734ED" w:rsidRPr="00DC4BCC" w:rsidRDefault="00DC4BCC">
      <w:pPr>
        <w:pStyle w:val="Corpsdetexte"/>
        <w:tabs>
          <w:tab w:val="left" w:pos="7266"/>
        </w:tabs>
        <w:spacing w:before="38"/>
        <w:ind w:left="1837"/>
        <w:rPr>
          <w:sz w:val="20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4431665</wp:posOffset>
                </wp:positionH>
                <wp:positionV relativeFrom="paragraph">
                  <wp:posOffset>41910</wp:posOffset>
                </wp:positionV>
                <wp:extent cx="144145" cy="144145"/>
                <wp:effectExtent l="12065" t="9525" r="5715" b="8255"/>
                <wp:wrapNone/>
                <wp:docPr id="148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6278C9" id="Rectangle 107" o:spid="_x0000_s1026" style="position:absolute;margin-left:348.95pt;margin-top:3.3pt;width:11.35pt;height:11.3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" filled="f" strokecolor="#231f20" strokeweight=".5pt">
                <w10:wrap anchorx="page"/>
              </v: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4938395</wp:posOffset>
                </wp:positionH>
                <wp:positionV relativeFrom="paragraph">
                  <wp:posOffset>38735</wp:posOffset>
                </wp:positionV>
                <wp:extent cx="277495" cy="328295"/>
                <wp:effectExtent l="4445" t="6350" r="3810" b="8255"/>
                <wp:wrapNone/>
                <wp:docPr id="145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495" cy="328295"/>
                          <a:chOff x="7777" y="61"/>
                          <a:chExt cx="437" cy="517"/>
                        </a:xfrm>
                      </wpg:grpSpPr>
                      <wps:wsp>
                        <wps:cNvPr id="146" name="AutoShape 106"/>
                        <wps:cNvSpPr>
                          <a:spLocks/>
                        </wps:cNvSpPr>
                        <wps:spPr bwMode="auto">
                          <a:xfrm>
                            <a:off x="7782" y="66"/>
                            <a:ext cx="427" cy="507"/>
                          </a:xfrm>
                          <a:custGeom>
                            <a:avLst/>
                            <a:gdLst>
                              <a:gd name="T0" fmla="+- 0 7782 7782"/>
                              <a:gd name="T1" fmla="*/ T0 w 427"/>
                              <a:gd name="T2" fmla="+- 0 293 66"/>
                              <a:gd name="T3" fmla="*/ 293 h 507"/>
                              <a:gd name="T4" fmla="+- 0 8009 7782"/>
                              <a:gd name="T5" fmla="*/ T4 w 427"/>
                              <a:gd name="T6" fmla="+- 0 293 66"/>
                              <a:gd name="T7" fmla="*/ 293 h 507"/>
                              <a:gd name="T8" fmla="+- 0 8009 7782"/>
                              <a:gd name="T9" fmla="*/ T8 w 427"/>
                              <a:gd name="T10" fmla="+- 0 66 66"/>
                              <a:gd name="T11" fmla="*/ 66 h 507"/>
                              <a:gd name="T12" fmla="+- 0 7782 7782"/>
                              <a:gd name="T13" fmla="*/ T12 w 427"/>
                              <a:gd name="T14" fmla="+- 0 66 66"/>
                              <a:gd name="T15" fmla="*/ 66 h 507"/>
                              <a:gd name="T16" fmla="+- 0 7782 7782"/>
                              <a:gd name="T17" fmla="*/ T16 w 427"/>
                              <a:gd name="T18" fmla="+- 0 293 66"/>
                              <a:gd name="T19" fmla="*/ 293 h 507"/>
                              <a:gd name="T20" fmla="+- 0 7982 7782"/>
                              <a:gd name="T21" fmla="*/ T20 w 427"/>
                              <a:gd name="T22" fmla="+- 0 573 66"/>
                              <a:gd name="T23" fmla="*/ 573 h 507"/>
                              <a:gd name="T24" fmla="+- 0 8209 7782"/>
                              <a:gd name="T25" fmla="*/ T24 w 427"/>
                              <a:gd name="T26" fmla="+- 0 573 66"/>
                              <a:gd name="T27" fmla="*/ 573 h 507"/>
                              <a:gd name="T28" fmla="+- 0 8209 7782"/>
                              <a:gd name="T29" fmla="*/ T28 w 427"/>
                              <a:gd name="T30" fmla="+- 0 346 66"/>
                              <a:gd name="T31" fmla="*/ 346 h 507"/>
                              <a:gd name="T32" fmla="+- 0 7982 7782"/>
                              <a:gd name="T33" fmla="*/ T32 w 427"/>
                              <a:gd name="T34" fmla="+- 0 346 66"/>
                              <a:gd name="T35" fmla="*/ 346 h 507"/>
                              <a:gd name="T36" fmla="+- 0 7982 7782"/>
                              <a:gd name="T37" fmla="*/ T36 w 427"/>
                              <a:gd name="T38" fmla="+- 0 573 66"/>
                              <a:gd name="T39" fmla="*/ 573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27" h="507">
                                <a:moveTo>
                                  <a:pt x="0" y="227"/>
                                </a:moveTo>
                                <a:lnTo>
                                  <a:pt x="227" y="227"/>
                                </a:lnTo>
                                <a:lnTo>
                                  <a:pt x="2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close/>
                                <a:moveTo>
                                  <a:pt x="200" y="507"/>
                                </a:moveTo>
                                <a:lnTo>
                                  <a:pt x="427" y="507"/>
                                </a:lnTo>
                                <a:lnTo>
                                  <a:pt x="427" y="280"/>
                                </a:lnTo>
                                <a:lnTo>
                                  <a:pt x="200" y="280"/>
                                </a:lnTo>
                                <a:lnTo>
                                  <a:pt x="200" y="5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7777" y="61"/>
                            <a:ext cx="437" cy="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1645" w:rsidRDefault="00241645">
                              <w:pPr>
                                <w:spacing w:line="218" w:lineRule="exact"/>
                                <w:ind w:right="31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6"/>
                                  <w:sz w:val="20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7" style="position:absolute;left:0;text-align:left;margin-left:388.85pt;margin-top:3.05pt;width:21.85pt;height:25.85pt;z-index:-251662336;mso-position-horizontal-relative:page" coordorigin="7777,61" coordsize="437,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">
                <v:shape id="AutoShape 106" o:spid="_x0000_s1028" style="position:absolute;left:7782;top:66;width:427;height:507;visibility:visible;mso-wrap-style:square;v-text-anchor:top" coordsize="427,5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8m2sIA&#10;AADcAAAADwAAAGRycy9kb3ducmV2LnhtbERPTWsCMRC9F/ofwhR6q1mtFVmN4kpb7LEq6HFIprtL&#10;N5M1Sd3VX28Khd7m8T5nvuxtI87kQ+1YwXCQgSDWztRcKtjv3p6mIEJENtg4JgUXCrBc3N/NMTeu&#10;4086b2MpUgiHHBVUMba5lEFXZDEMXEucuC/nLcYEfSmNxy6F20aOsmwiLdacGipsaV2R/t7+WAXX&#10;o+4ouGFx0R9F8fJKz6d3f1Dq8aFfzUBE6uO/+M+9MWn+eAK/z6QL5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/ybawgAAANwAAAAPAAAAAAAAAAAAAAAAAJgCAABkcnMvZG93&#10;bnJldi54bWxQSwUGAAAAAAQABAD1AAAAhwMAAAAA&#10;" path="m,227r227,l227,,,,,227xm200,507r227,l427,280r-227,l200,507xe" filled="f" strokecolor="#231f20" strokeweight=".5pt">
                  <v:path arrowok="t" o:connecttype="custom" o:connectlocs="0,293;227,293;227,66;0,66;0,293;200,573;427,573;427,346;200,346;200,573" o:connectangles="0,0,0,0,0,0,0,0,0,0"/>
                </v:shape>
                <v:shape id="Text Box 105" o:spid="_x0000_s1029" type="#_x0000_t202" style="position:absolute;left:7777;top:61;width:437;height:5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1wW8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1wW8MAAADcAAAADwAAAAAAAAAAAAAAAACYAgAAZHJzL2Rv&#10;d25yZXYueG1sUEsFBgAAAAAEAAQA9QAAAIgDAAAAAA==&#10;" filled="f" stroked="f">
                  <v:textbox inset="0,0,0,0">
                    <w:txbxContent>
                      <w:p w:rsidR="00241645" w:rsidRDefault="00241645">
                        <w:pPr>
                          <w:spacing w:line="218" w:lineRule="exact"/>
                          <w:ind w:right="3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6"/>
                            <w:sz w:val="20"/>
                          </w:rPr>
                          <w:t>F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F47EE" w:rsidRPr="00DC4BCC">
        <w:rPr>
          <w:color w:val="231F20"/>
          <w:w w:val="104"/>
          <w:sz w:val="20"/>
          <w:lang w:val="fr-FR"/>
        </w:rPr>
        <w:t>Date</w:t>
      </w:r>
      <w:r w:rsidR="004F47EE" w:rsidRPr="00DC4BCC">
        <w:rPr>
          <w:color w:val="231F20"/>
          <w:spacing w:val="-7"/>
          <w:sz w:val="20"/>
          <w:lang w:val="fr-FR"/>
        </w:rPr>
        <w:t xml:space="preserve"> </w:t>
      </w:r>
      <w:r w:rsidR="004F47EE" w:rsidRPr="00DC4BCC">
        <w:rPr>
          <w:color w:val="231F20"/>
          <w:w w:val="108"/>
          <w:sz w:val="20"/>
          <w:lang w:val="fr-FR"/>
        </w:rPr>
        <w:t>de</w:t>
      </w:r>
      <w:r w:rsidR="004F47EE" w:rsidRPr="00DC4BCC">
        <w:rPr>
          <w:color w:val="231F20"/>
          <w:spacing w:val="-7"/>
          <w:sz w:val="20"/>
          <w:lang w:val="fr-FR"/>
        </w:rPr>
        <w:t xml:space="preserve"> </w:t>
      </w:r>
      <w:r w:rsidR="004F47EE" w:rsidRPr="00DC4BCC">
        <w:rPr>
          <w:color w:val="231F20"/>
          <w:sz w:val="20"/>
          <w:lang w:val="fr-FR"/>
        </w:rPr>
        <w:t>naissanc</w:t>
      </w:r>
      <w:r w:rsidR="004F47EE" w:rsidRPr="00DC4BCC">
        <w:rPr>
          <w:color w:val="231F20"/>
          <w:spacing w:val="4"/>
          <w:sz w:val="20"/>
          <w:lang w:val="fr-FR"/>
        </w:rPr>
        <w:t>e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spacing w:val="16"/>
          <w:w w:val="45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>.</w:t>
      </w:r>
      <w:r w:rsidR="004F47EE" w:rsidRPr="00DC4BCC">
        <w:rPr>
          <w:color w:val="231F20"/>
          <w:spacing w:val="-21"/>
          <w:lang w:val="fr-FR"/>
        </w:rPr>
        <w:t xml:space="preserve"> </w:t>
      </w:r>
      <w:r w:rsidR="004F47EE" w:rsidRPr="00DC4BCC">
        <w:rPr>
          <w:color w:val="231F20"/>
          <w:w w:val="45"/>
          <w:lang w:val="fr-FR"/>
        </w:rPr>
        <w:t xml:space="preserve"> </w:t>
      </w:r>
      <w:r w:rsidR="004F47EE" w:rsidRPr="00DC4BCC">
        <w:rPr>
          <w:color w:val="231F20"/>
          <w:spacing w:val="1"/>
          <w:w w:val="45"/>
          <w:lang w:val="fr-FR"/>
        </w:rPr>
        <w:t>.</w:t>
      </w:r>
      <w:r w:rsidR="004F47EE" w:rsidRPr="00DC4BCC">
        <w:rPr>
          <w:color w:val="231F20"/>
          <w:w w:val="102"/>
          <w:sz w:val="20"/>
          <w:lang w:val="fr-FR"/>
        </w:rPr>
        <w:t>Sexe</w:t>
      </w:r>
      <w:r w:rsidR="004F47EE" w:rsidRPr="00DC4BCC">
        <w:rPr>
          <w:color w:val="231F20"/>
          <w:sz w:val="20"/>
          <w:lang w:val="fr-FR"/>
        </w:rPr>
        <w:tab/>
      </w:r>
      <w:r w:rsidR="004F47EE" w:rsidRPr="00DC4BCC">
        <w:rPr>
          <w:color w:val="231F20"/>
          <w:w w:val="106"/>
          <w:sz w:val="20"/>
          <w:lang w:val="fr-FR"/>
        </w:rPr>
        <w:t>H</w:t>
      </w:r>
    </w:p>
    <w:p w:rsidR="008734ED" w:rsidRPr="00DC4BCC" w:rsidRDefault="00DC4BCC">
      <w:pPr>
        <w:pStyle w:val="Titre4"/>
        <w:tabs>
          <w:tab w:val="left" w:pos="3333"/>
          <w:tab w:val="left" w:pos="5429"/>
          <w:tab w:val="left" w:pos="8269"/>
        </w:tabs>
        <w:spacing w:before="38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1934210</wp:posOffset>
                </wp:positionH>
                <wp:positionV relativeFrom="paragraph">
                  <wp:posOffset>41910</wp:posOffset>
                </wp:positionV>
                <wp:extent cx="144145" cy="144145"/>
                <wp:effectExtent l="10160" t="6350" r="7620" b="11430"/>
                <wp:wrapNone/>
                <wp:docPr id="144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FD8DD" id="Rectangle 103" o:spid="_x0000_s1026" style="position:absolute;margin-left:152.3pt;margin-top:3.3pt;width:11.35pt;height:11.3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" filled="f" strokecolor="#231f20" strokeweight=".5pt">
                <w10:wrap anchorx="page"/>
              </v: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3265170</wp:posOffset>
                </wp:positionH>
                <wp:positionV relativeFrom="paragraph">
                  <wp:posOffset>41910</wp:posOffset>
                </wp:positionV>
                <wp:extent cx="144145" cy="144145"/>
                <wp:effectExtent l="7620" t="6350" r="10160" b="11430"/>
                <wp:wrapNone/>
                <wp:docPr id="143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8B25C" id="Rectangle 102" o:spid="_x0000_s1026" style="position:absolute;margin-left:257.1pt;margin-top:3.3pt;width:11.35pt;height:11.3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" filled="f" strokecolor="#231f20" strokeweight=".5pt">
                <w10:wrap anchorx="page"/>
              </v:rect>
            </w:pict>
          </mc:Fallback>
        </mc:AlternateContent>
      </w:r>
      <w:r w:rsidR="004F47EE" w:rsidRPr="00DC4BCC">
        <w:rPr>
          <w:color w:val="231F20"/>
          <w:w w:val="105"/>
          <w:lang w:val="fr-FR"/>
        </w:rPr>
        <w:t>Nationalité</w:t>
      </w:r>
      <w:r w:rsidR="004F47EE" w:rsidRPr="00DC4BCC">
        <w:rPr>
          <w:color w:val="231F20"/>
          <w:w w:val="105"/>
          <w:lang w:val="fr-FR"/>
        </w:rPr>
        <w:tab/>
        <w:t>Française</w:t>
      </w:r>
      <w:r w:rsidR="004F47EE" w:rsidRPr="00DC4BCC">
        <w:rPr>
          <w:color w:val="231F20"/>
          <w:w w:val="105"/>
          <w:lang w:val="fr-FR"/>
        </w:rPr>
        <w:tab/>
        <w:t>Union</w:t>
      </w:r>
      <w:r w:rsidR="004F47EE" w:rsidRPr="00DC4BCC">
        <w:rPr>
          <w:color w:val="231F20"/>
          <w:spacing w:val="-19"/>
          <w:w w:val="105"/>
          <w:lang w:val="fr-FR"/>
        </w:rPr>
        <w:t xml:space="preserve"> </w:t>
      </w:r>
      <w:r w:rsidR="004F47EE" w:rsidRPr="00DC4BCC">
        <w:rPr>
          <w:color w:val="231F20"/>
          <w:w w:val="105"/>
          <w:lang w:val="fr-FR"/>
        </w:rPr>
        <w:t>Européenne</w:t>
      </w:r>
      <w:r w:rsidR="004F47EE" w:rsidRPr="00DC4BCC">
        <w:rPr>
          <w:color w:val="231F20"/>
          <w:w w:val="105"/>
          <w:lang w:val="fr-FR"/>
        </w:rPr>
        <w:tab/>
        <w:t>Hors</w:t>
      </w:r>
      <w:r w:rsidR="004F47EE" w:rsidRPr="00DC4BCC">
        <w:rPr>
          <w:color w:val="231F20"/>
          <w:spacing w:val="-29"/>
          <w:w w:val="105"/>
          <w:lang w:val="fr-FR"/>
        </w:rPr>
        <w:t xml:space="preserve"> </w:t>
      </w:r>
      <w:r w:rsidR="004F47EE" w:rsidRPr="00DC4BCC">
        <w:rPr>
          <w:color w:val="231F20"/>
          <w:w w:val="105"/>
          <w:lang w:val="fr-FR"/>
        </w:rPr>
        <w:t>Union</w:t>
      </w:r>
      <w:r w:rsidR="004F47EE" w:rsidRPr="00DC4BCC">
        <w:rPr>
          <w:color w:val="231F20"/>
          <w:spacing w:val="-29"/>
          <w:w w:val="105"/>
          <w:lang w:val="fr-FR"/>
        </w:rPr>
        <w:t xml:space="preserve"> </w:t>
      </w:r>
      <w:r w:rsidR="004F47EE" w:rsidRPr="00DC4BCC">
        <w:rPr>
          <w:color w:val="231F20"/>
          <w:w w:val="105"/>
          <w:lang w:val="fr-FR"/>
        </w:rPr>
        <w:t>Européenne</w:t>
      </w:r>
    </w:p>
    <w:p w:rsidR="008734ED" w:rsidRPr="00DC4BCC" w:rsidRDefault="008734ED">
      <w:pPr>
        <w:pStyle w:val="Corpsdetexte"/>
        <w:spacing w:before="4"/>
        <w:rPr>
          <w:sz w:val="26"/>
          <w:lang w:val="fr-FR"/>
        </w:rPr>
      </w:pPr>
    </w:p>
    <w:p w:rsidR="008734ED" w:rsidRPr="00DC4BCC" w:rsidRDefault="004F47EE">
      <w:pPr>
        <w:pStyle w:val="Corpsdetexte"/>
        <w:ind w:left="1837"/>
        <w:rPr>
          <w:lang w:val="fr-FR"/>
        </w:rPr>
      </w:pPr>
      <w:proofErr w:type="spellStart"/>
      <w:r w:rsidRPr="00DC4BCC">
        <w:rPr>
          <w:color w:val="231F20"/>
          <w:sz w:val="20"/>
          <w:lang w:val="fr-FR"/>
        </w:rPr>
        <w:t>Appt</w:t>
      </w:r>
      <w:proofErr w:type="spellEnd"/>
      <w:r w:rsidRPr="00DC4BCC">
        <w:rPr>
          <w:color w:val="231F20"/>
          <w:sz w:val="20"/>
          <w:lang w:val="fr-FR"/>
        </w:rPr>
        <w:t xml:space="preserve"> </w:t>
      </w:r>
      <w:r w:rsidRPr="00DC4BCC">
        <w:rPr>
          <w:color w:val="231F20"/>
          <w:w w:val="60"/>
          <w:sz w:val="20"/>
          <w:lang w:val="fr-FR"/>
        </w:rPr>
        <w:t xml:space="preserve">. </w:t>
      </w:r>
      <w:r w:rsidRPr="00DC4BCC">
        <w:rPr>
          <w:color w:val="231F20"/>
          <w:sz w:val="20"/>
          <w:lang w:val="fr-FR"/>
        </w:rPr>
        <w:t xml:space="preserve">(étage, escalier, bâtiment) </w:t>
      </w:r>
      <w:r w:rsidRPr="00DC4BCC">
        <w:rPr>
          <w:color w:val="231F20"/>
          <w:w w:val="60"/>
          <w:lang w:val="fr-FR"/>
        </w:rPr>
        <w:t>. . . . . . . . . . . . . . . . . . . . . . . . . . . . . . . . . . . . . . . . . . . . . . . . . . . . . . . . . . . . . . . . . . . . . . . . . . . . . . . . . . . . . . . . . .</w:t>
      </w:r>
      <w:r w:rsidRPr="00DC4BCC">
        <w:rPr>
          <w:color w:val="231F20"/>
          <w:lang w:val="fr-FR"/>
        </w:rPr>
        <w:t xml:space="preserve"> </w:t>
      </w:r>
    </w:p>
    <w:p w:rsidR="008734ED" w:rsidRPr="00DC4BCC" w:rsidRDefault="004F47EE">
      <w:pPr>
        <w:pStyle w:val="Corpsdetexte"/>
        <w:spacing w:before="38"/>
        <w:ind w:left="1837"/>
        <w:rPr>
          <w:lang w:val="fr-FR"/>
        </w:rPr>
      </w:pPr>
      <w:r w:rsidRPr="00DC4BCC">
        <w:rPr>
          <w:color w:val="231F20"/>
          <w:w w:val="95"/>
          <w:sz w:val="20"/>
          <w:lang w:val="fr-FR"/>
        </w:rPr>
        <w:t xml:space="preserve">N° et rue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  <w:r w:rsidRPr="00DC4BCC">
        <w:rPr>
          <w:color w:val="231F20"/>
          <w:lang w:val="fr-FR"/>
        </w:rPr>
        <w:t xml:space="preserve"> </w:t>
      </w:r>
    </w:p>
    <w:p w:rsidR="008734ED" w:rsidRPr="00DC4BCC" w:rsidRDefault="004F47EE">
      <w:pPr>
        <w:pStyle w:val="Corpsdetexte"/>
        <w:spacing w:before="38"/>
        <w:ind w:left="1837"/>
        <w:rPr>
          <w:lang w:val="fr-FR"/>
        </w:rPr>
      </w:pPr>
      <w:r w:rsidRPr="00DC4BCC">
        <w:rPr>
          <w:color w:val="231F20"/>
          <w:sz w:val="20"/>
          <w:lang w:val="fr-FR"/>
        </w:rPr>
        <w:t xml:space="preserve">Résidence </w:t>
      </w:r>
      <w:r w:rsidRPr="00DC4BCC">
        <w:rPr>
          <w:color w:val="231F20"/>
          <w:w w:val="60"/>
          <w:lang w:val="fr-FR"/>
        </w:rPr>
        <w:t xml:space="preserve">. . . . . . . . . . . . . . . . . . . . . . . . . . . . . </w:t>
      </w:r>
      <w:r w:rsidR="00DC4BCC" w:rsidRPr="00DC4BCC">
        <w:rPr>
          <w:color w:val="231F20"/>
          <w:w w:val="55"/>
          <w:lang w:val="fr-FR"/>
        </w:rPr>
        <w:t xml:space="preserve">.  .  .  .  .  .  .  .  .  .  .  .  .  .  .  </w:t>
      </w:r>
      <w:r w:rsidRPr="00DC4BCC">
        <w:rPr>
          <w:color w:val="231F20"/>
          <w:sz w:val="20"/>
          <w:lang w:val="fr-FR"/>
        </w:rPr>
        <w:t xml:space="preserve">Code postal </w:t>
      </w:r>
      <w:r w:rsidRPr="00DC4BCC">
        <w:rPr>
          <w:color w:val="231F20"/>
          <w:w w:val="60"/>
          <w:lang w:val="fr-FR"/>
        </w:rPr>
        <w:t xml:space="preserve">. . . . . . . . . . . . . . . . . . . . . </w:t>
      </w:r>
      <w:r w:rsidRPr="00DC4BCC">
        <w:rPr>
          <w:color w:val="231F20"/>
          <w:sz w:val="20"/>
          <w:lang w:val="fr-FR"/>
        </w:rPr>
        <w:t xml:space="preserve">Commune </w:t>
      </w:r>
      <w:r w:rsidRPr="00DC4BCC">
        <w:rPr>
          <w:color w:val="231F20"/>
          <w:w w:val="60"/>
          <w:lang w:val="fr-FR"/>
        </w:rPr>
        <w:t>. . . . . . . . . . . . . . . . . . . . . . . .</w:t>
      </w:r>
      <w:r w:rsidR="00DC4BCC">
        <w:rPr>
          <w:color w:val="231F20"/>
          <w:w w:val="60"/>
          <w:lang w:val="fr-FR"/>
        </w:rPr>
        <w:t xml:space="preserve"> . . . . . . . . . . . . . </w:t>
      </w:r>
      <w:r w:rsidR="00DC4BCC" w:rsidRPr="00DC4BCC">
        <w:rPr>
          <w:color w:val="231F20"/>
          <w:w w:val="55"/>
          <w:lang w:val="fr-FR"/>
        </w:rPr>
        <w:t xml:space="preserve">.  .  .  .  .  .  .  .  .  .  .  .  .  .  .  </w:t>
      </w:r>
    </w:p>
    <w:p w:rsidR="008734ED" w:rsidRPr="00DC4BCC" w:rsidRDefault="004F47EE">
      <w:pPr>
        <w:pStyle w:val="Corpsdetexte"/>
        <w:spacing w:before="38"/>
        <w:ind w:left="1837"/>
        <w:rPr>
          <w:lang w:val="fr-FR"/>
        </w:rPr>
      </w:pPr>
      <w:r w:rsidRPr="00DC4BCC">
        <w:rPr>
          <w:rFonts w:ascii="Arial" w:hAnsi="Arial"/>
          <w:color w:val="231F20"/>
          <w:spacing w:val="-23"/>
          <w:w w:val="93"/>
          <w:sz w:val="20"/>
          <w:lang w:val="fr-FR"/>
        </w:rPr>
        <w:t>T</w:t>
      </w:r>
      <w:r w:rsidRPr="00DC4BCC">
        <w:rPr>
          <w:rFonts w:ascii="Arial" w:hAnsi="Arial"/>
          <w:color w:val="231F20"/>
          <w:w w:val="102"/>
          <w:sz w:val="20"/>
          <w:lang w:val="fr-FR"/>
        </w:rPr>
        <w:t>éléphone</w:t>
      </w:r>
      <w:r w:rsidRPr="00DC4BCC">
        <w:rPr>
          <w:rFonts w:ascii="Arial" w:hAnsi="Arial"/>
          <w:color w:val="231F20"/>
          <w:sz w:val="20"/>
          <w:lang w:val="fr-FR"/>
        </w:rPr>
        <w:t xml:space="preserve"> </w:t>
      </w:r>
      <w:r w:rsidRPr="00DC4BCC">
        <w:rPr>
          <w:rFonts w:ascii="Arial" w:hAnsi="Arial"/>
          <w:color w:val="231F20"/>
          <w:w w:val="101"/>
          <w:sz w:val="20"/>
          <w:lang w:val="fr-FR"/>
        </w:rPr>
        <w:t>fixe</w:t>
      </w:r>
      <w:r w:rsidRPr="00DC4BCC">
        <w:rPr>
          <w:rFonts w:ascii="Arial" w:hAnsi="Arial"/>
          <w:color w:val="231F20"/>
          <w:spacing w:val="4"/>
          <w:sz w:val="20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spacing w:val="1"/>
          <w:w w:val="45"/>
          <w:lang w:val="fr-FR"/>
        </w:rPr>
        <w:t>.</w:t>
      </w:r>
      <w:r w:rsidRPr="00DC4BCC">
        <w:rPr>
          <w:color w:val="231F20"/>
          <w:w w:val="103"/>
          <w:sz w:val="20"/>
          <w:lang w:val="fr-FR"/>
        </w:rPr>
        <w:t>Portabl</w:t>
      </w:r>
      <w:r w:rsidRPr="00DC4BCC">
        <w:rPr>
          <w:color w:val="231F20"/>
          <w:spacing w:val="12"/>
          <w:w w:val="103"/>
          <w:sz w:val="20"/>
          <w:lang w:val="fr-FR"/>
        </w:rPr>
        <w:t>e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</w:p>
    <w:p w:rsidR="008734ED" w:rsidRPr="00DC4BCC" w:rsidRDefault="008734ED">
      <w:pPr>
        <w:pStyle w:val="Corpsdetexte"/>
        <w:spacing w:before="4"/>
        <w:rPr>
          <w:sz w:val="27"/>
          <w:lang w:val="fr-FR"/>
        </w:rPr>
      </w:pPr>
    </w:p>
    <w:p w:rsidR="008734ED" w:rsidRPr="00DC4BCC" w:rsidRDefault="004F47EE">
      <w:pPr>
        <w:pStyle w:val="Titre3"/>
        <w:rPr>
          <w:lang w:val="fr-FR"/>
        </w:rPr>
      </w:pPr>
      <w:r w:rsidRPr="00DC4BCC">
        <w:rPr>
          <w:color w:val="231F20"/>
          <w:lang w:val="fr-FR"/>
        </w:rPr>
        <w:t>SITUATION FAMILIALE DU DEMANDEUR</w:t>
      </w:r>
    </w:p>
    <w:p w:rsidR="008734ED" w:rsidRPr="00DC4BCC" w:rsidRDefault="00DC4BCC">
      <w:pPr>
        <w:pStyle w:val="Titre4"/>
        <w:tabs>
          <w:tab w:val="left" w:pos="5429"/>
          <w:tab w:val="left" w:pos="8269"/>
        </w:tabs>
        <w:spacing w:before="37"/>
        <w:ind w:left="2129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1169670</wp:posOffset>
                </wp:positionH>
                <wp:positionV relativeFrom="paragraph">
                  <wp:posOffset>41275</wp:posOffset>
                </wp:positionV>
                <wp:extent cx="144145" cy="321945"/>
                <wp:effectExtent l="7620" t="7620" r="10160" b="13335"/>
                <wp:wrapNone/>
                <wp:docPr id="142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321945"/>
                        </a:xfrm>
                        <a:custGeom>
                          <a:avLst/>
                          <a:gdLst>
                            <a:gd name="T0" fmla="+- 0 1842 1842"/>
                            <a:gd name="T1" fmla="*/ T0 w 227"/>
                            <a:gd name="T2" fmla="+- 0 292 65"/>
                            <a:gd name="T3" fmla="*/ 292 h 507"/>
                            <a:gd name="T4" fmla="+- 0 2069 1842"/>
                            <a:gd name="T5" fmla="*/ T4 w 227"/>
                            <a:gd name="T6" fmla="+- 0 292 65"/>
                            <a:gd name="T7" fmla="*/ 292 h 507"/>
                            <a:gd name="T8" fmla="+- 0 2069 1842"/>
                            <a:gd name="T9" fmla="*/ T8 w 227"/>
                            <a:gd name="T10" fmla="+- 0 65 65"/>
                            <a:gd name="T11" fmla="*/ 65 h 507"/>
                            <a:gd name="T12" fmla="+- 0 1842 1842"/>
                            <a:gd name="T13" fmla="*/ T12 w 227"/>
                            <a:gd name="T14" fmla="+- 0 65 65"/>
                            <a:gd name="T15" fmla="*/ 65 h 507"/>
                            <a:gd name="T16" fmla="+- 0 1842 1842"/>
                            <a:gd name="T17" fmla="*/ T16 w 227"/>
                            <a:gd name="T18" fmla="+- 0 292 65"/>
                            <a:gd name="T19" fmla="*/ 292 h 507"/>
                            <a:gd name="T20" fmla="+- 0 1842 1842"/>
                            <a:gd name="T21" fmla="*/ T20 w 227"/>
                            <a:gd name="T22" fmla="+- 0 572 65"/>
                            <a:gd name="T23" fmla="*/ 572 h 507"/>
                            <a:gd name="T24" fmla="+- 0 2069 1842"/>
                            <a:gd name="T25" fmla="*/ T24 w 227"/>
                            <a:gd name="T26" fmla="+- 0 572 65"/>
                            <a:gd name="T27" fmla="*/ 572 h 507"/>
                            <a:gd name="T28" fmla="+- 0 2069 1842"/>
                            <a:gd name="T29" fmla="*/ T28 w 227"/>
                            <a:gd name="T30" fmla="+- 0 345 65"/>
                            <a:gd name="T31" fmla="*/ 345 h 507"/>
                            <a:gd name="T32" fmla="+- 0 1842 1842"/>
                            <a:gd name="T33" fmla="*/ T32 w 227"/>
                            <a:gd name="T34" fmla="+- 0 345 65"/>
                            <a:gd name="T35" fmla="*/ 345 h 507"/>
                            <a:gd name="T36" fmla="+- 0 1842 1842"/>
                            <a:gd name="T37" fmla="*/ T36 w 227"/>
                            <a:gd name="T38" fmla="+- 0 572 65"/>
                            <a:gd name="T39" fmla="*/ 572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7" h="507">
                              <a:moveTo>
                                <a:pt x="0" y="227"/>
                              </a:moveTo>
                              <a:lnTo>
                                <a:pt x="227" y="227"/>
                              </a:lnTo>
                              <a:lnTo>
                                <a:pt x="227" y="0"/>
                              </a:lnTo>
                              <a:lnTo>
                                <a:pt x="0" y="0"/>
                              </a:lnTo>
                              <a:lnTo>
                                <a:pt x="0" y="227"/>
                              </a:lnTo>
                              <a:close/>
                              <a:moveTo>
                                <a:pt x="0" y="507"/>
                              </a:moveTo>
                              <a:lnTo>
                                <a:pt x="227" y="507"/>
                              </a:lnTo>
                              <a:lnTo>
                                <a:pt x="227" y="280"/>
                              </a:lnTo>
                              <a:lnTo>
                                <a:pt x="0" y="280"/>
                              </a:lnTo>
                              <a:lnTo>
                                <a:pt x="0" y="50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AA547" id="AutoShape 101" o:spid="_x0000_s1026" style="position:absolute;margin-left:92.1pt;margin-top:3.25pt;width:11.35pt;height:25.35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7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" path="m,227r227,l227,,,,,227xm,507r227,l227,280,,280,,507xe" filled="f" strokecolor="#231f20" strokeweight=".5pt">
                <v:path arrowok="t" o:connecttype="custom" o:connectlocs="0,185420;144145,185420;144145,41275;0,41275;0,185420;0,363220;144145,363220;144145,219075;0,219075;0,363220" o:connectangles="0,0,0,0,0,0,0,0,0,0"/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3265170</wp:posOffset>
                </wp:positionH>
                <wp:positionV relativeFrom="paragraph">
                  <wp:posOffset>41275</wp:posOffset>
                </wp:positionV>
                <wp:extent cx="144145" cy="321945"/>
                <wp:effectExtent l="7620" t="7620" r="10160" b="13335"/>
                <wp:wrapNone/>
                <wp:docPr id="141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321945"/>
                        </a:xfrm>
                        <a:custGeom>
                          <a:avLst/>
                          <a:gdLst>
                            <a:gd name="T0" fmla="+- 0 5142 5142"/>
                            <a:gd name="T1" fmla="*/ T0 w 227"/>
                            <a:gd name="T2" fmla="+- 0 292 65"/>
                            <a:gd name="T3" fmla="*/ 292 h 507"/>
                            <a:gd name="T4" fmla="+- 0 5369 5142"/>
                            <a:gd name="T5" fmla="*/ T4 w 227"/>
                            <a:gd name="T6" fmla="+- 0 292 65"/>
                            <a:gd name="T7" fmla="*/ 292 h 507"/>
                            <a:gd name="T8" fmla="+- 0 5369 5142"/>
                            <a:gd name="T9" fmla="*/ T8 w 227"/>
                            <a:gd name="T10" fmla="+- 0 65 65"/>
                            <a:gd name="T11" fmla="*/ 65 h 507"/>
                            <a:gd name="T12" fmla="+- 0 5142 5142"/>
                            <a:gd name="T13" fmla="*/ T12 w 227"/>
                            <a:gd name="T14" fmla="+- 0 65 65"/>
                            <a:gd name="T15" fmla="*/ 65 h 507"/>
                            <a:gd name="T16" fmla="+- 0 5142 5142"/>
                            <a:gd name="T17" fmla="*/ T16 w 227"/>
                            <a:gd name="T18" fmla="+- 0 292 65"/>
                            <a:gd name="T19" fmla="*/ 292 h 507"/>
                            <a:gd name="T20" fmla="+- 0 5142 5142"/>
                            <a:gd name="T21" fmla="*/ T20 w 227"/>
                            <a:gd name="T22" fmla="+- 0 572 65"/>
                            <a:gd name="T23" fmla="*/ 572 h 507"/>
                            <a:gd name="T24" fmla="+- 0 5369 5142"/>
                            <a:gd name="T25" fmla="*/ T24 w 227"/>
                            <a:gd name="T26" fmla="+- 0 572 65"/>
                            <a:gd name="T27" fmla="*/ 572 h 507"/>
                            <a:gd name="T28" fmla="+- 0 5369 5142"/>
                            <a:gd name="T29" fmla="*/ T28 w 227"/>
                            <a:gd name="T30" fmla="+- 0 345 65"/>
                            <a:gd name="T31" fmla="*/ 345 h 507"/>
                            <a:gd name="T32" fmla="+- 0 5142 5142"/>
                            <a:gd name="T33" fmla="*/ T32 w 227"/>
                            <a:gd name="T34" fmla="+- 0 345 65"/>
                            <a:gd name="T35" fmla="*/ 345 h 507"/>
                            <a:gd name="T36" fmla="+- 0 5142 5142"/>
                            <a:gd name="T37" fmla="*/ T36 w 227"/>
                            <a:gd name="T38" fmla="+- 0 572 65"/>
                            <a:gd name="T39" fmla="*/ 572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7" h="507">
                              <a:moveTo>
                                <a:pt x="0" y="227"/>
                              </a:moveTo>
                              <a:lnTo>
                                <a:pt x="227" y="227"/>
                              </a:lnTo>
                              <a:lnTo>
                                <a:pt x="227" y="0"/>
                              </a:lnTo>
                              <a:lnTo>
                                <a:pt x="0" y="0"/>
                              </a:lnTo>
                              <a:lnTo>
                                <a:pt x="0" y="227"/>
                              </a:lnTo>
                              <a:close/>
                              <a:moveTo>
                                <a:pt x="0" y="507"/>
                              </a:moveTo>
                              <a:lnTo>
                                <a:pt x="227" y="507"/>
                              </a:lnTo>
                              <a:lnTo>
                                <a:pt x="227" y="280"/>
                              </a:lnTo>
                              <a:lnTo>
                                <a:pt x="0" y="280"/>
                              </a:lnTo>
                              <a:lnTo>
                                <a:pt x="0" y="50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EFAE3" id="AutoShape 100" o:spid="_x0000_s1026" style="position:absolute;margin-left:257.1pt;margin-top:3.25pt;width:11.35pt;height:25.3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7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" path="m,227r227,l227,,,,,227xm,507r227,l227,280,,280,,507xe" filled="f" strokecolor="#231f20" strokeweight=".5pt">
                <v:path arrowok="t" o:connecttype="custom" o:connectlocs="0,185420;144145,185420;144145,41275;0,41275;0,185420;0,363220;144145,363220;144145,219075;0,219075;0,363220" o:connectangles="0,0,0,0,0,0,0,0,0,0"/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5068570</wp:posOffset>
                </wp:positionH>
                <wp:positionV relativeFrom="paragraph">
                  <wp:posOffset>41275</wp:posOffset>
                </wp:positionV>
                <wp:extent cx="144145" cy="321945"/>
                <wp:effectExtent l="10795" t="7620" r="6985" b="13335"/>
                <wp:wrapNone/>
                <wp:docPr id="140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321945"/>
                        </a:xfrm>
                        <a:custGeom>
                          <a:avLst/>
                          <a:gdLst>
                            <a:gd name="T0" fmla="+- 0 7982 7982"/>
                            <a:gd name="T1" fmla="*/ T0 w 227"/>
                            <a:gd name="T2" fmla="+- 0 292 65"/>
                            <a:gd name="T3" fmla="*/ 292 h 507"/>
                            <a:gd name="T4" fmla="+- 0 8209 7982"/>
                            <a:gd name="T5" fmla="*/ T4 w 227"/>
                            <a:gd name="T6" fmla="+- 0 292 65"/>
                            <a:gd name="T7" fmla="*/ 292 h 507"/>
                            <a:gd name="T8" fmla="+- 0 8209 7982"/>
                            <a:gd name="T9" fmla="*/ T8 w 227"/>
                            <a:gd name="T10" fmla="+- 0 65 65"/>
                            <a:gd name="T11" fmla="*/ 65 h 507"/>
                            <a:gd name="T12" fmla="+- 0 7982 7982"/>
                            <a:gd name="T13" fmla="*/ T12 w 227"/>
                            <a:gd name="T14" fmla="+- 0 65 65"/>
                            <a:gd name="T15" fmla="*/ 65 h 507"/>
                            <a:gd name="T16" fmla="+- 0 7982 7982"/>
                            <a:gd name="T17" fmla="*/ T16 w 227"/>
                            <a:gd name="T18" fmla="+- 0 292 65"/>
                            <a:gd name="T19" fmla="*/ 292 h 507"/>
                            <a:gd name="T20" fmla="+- 0 7982 7982"/>
                            <a:gd name="T21" fmla="*/ T20 w 227"/>
                            <a:gd name="T22" fmla="+- 0 572 65"/>
                            <a:gd name="T23" fmla="*/ 572 h 507"/>
                            <a:gd name="T24" fmla="+- 0 8209 7982"/>
                            <a:gd name="T25" fmla="*/ T24 w 227"/>
                            <a:gd name="T26" fmla="+- 0 572 65"/>
                            <a:gd name="T27" fmla="*/ 572 h 507"/>
                            <a:gd name="T28" fmla="+- 0 8209 7982"/>
                            <a:gd name="T29" fmla="*/ T28 w 227"/>
                            <a:gd name="T30" fmla="+- 0 345 65"/>
                            <a:gd name="T31" fmla="*/ 345 h 507"/>
                            <a:gd name="T32" fmla="+- 0 7982 7982"/>
                            <a:gd name="T33" fmla="*/ T32 w 227"/>
                            <a:gd name="T34" fmla="+- 0 345 65"/>
                            <a:gd name="T35" fmla="*/ 345 h 507"/>
                            <a:gd name="T36" fmla="+- 0 7982 7982"/>
                            <a:gd name="T37" fmla="*/ T36 w 227"/>
                            <a:gd name="T38" fmla="+- 0 572 65"/>
                            <a:gd name="T39" fmla="*/ 572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7" h="507">
                              <a:moveTo>
                                <a:pt x="0" y="227"/>
                              </a:moveTo>
                              <a:lnTo>
                                <a:pt x="227" y="227"/>
                              </a:lnTo>
                              <a:lnTo>
                                <a:pt x="227" y="0"/>
                              </a:lnTo>
                              <a:lnTo>
                                <a:pt x="0" y="0"/>
                              </a:lnTo>
                              <a:lnTo>
                                <a:pt x="0" y="227"/>
                              </a:lnTo>
                              <a:close/>
                              <a:moveTo>
                                <a:pt x="0" y="507"/>
                              </a:moveTo>
                              <a:lnTo>
                                <a:pt x="227" y="507"/>
                              </a:lnTo>
                              <a:lnTo>
                                <a:pt x="227" y="280"/>
                              </a:lnTo>
                              <a:lnTo>
                                <a:pt x="0" y="280"/>
                              </a:lnTo>
                              <a:lnTo>
                                <a:pt x="0" y="50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B758A" id="AutoShape 99" o:spid="_x0000_s1026" style="position:absolute;margin-left:399.1pt;margin-top:3.25pt;width:11.35pt;height:25.3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7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" path="m,227r227,l227,,,,,227xm,507r227,l227,280,,280,,507xe" filled="f" strokecolor="#231f20" strokeweight=".5pt">
                <v:path arrowok="t" o:connecttype="custom" o:connectlocs="0,185420;144145,185420;144145,41275;0,41275;0,185420;0,363220;144145,363220;144145,219075;0,219075;0,363220" o:connectangles="0,0,0,0,0,0,0,0,0,0"/>
                <w10:wrap anchorx="page"/>
              </v:shape>
            </w:pict>
          </mc:Fallback>
        </mc:AlternateContent>
      </w:r>
      <w:r w:rsidR="004F47EE" w:rsidRPr="00DC4BCC">
        <w:rPr>
          <w:color w:val="231F20"/>
          <w:lang w:val="fr-FR"/>
        </w:rPr>
        <w:t>Célibataire</w:t>
      </w:r>
      <w:r w:rsidR="004F47EE" w:rsidRPr="00DC4BCC">
        <w:rPr>
          <w:color w:val="231F20"/>
          <w:lang w:val="fr-FR"/>
        </w:rPr>
        <w:tab/>
        <w:t>Marié*</w:t>
      </w:r>
      <w:r w:rsidR="004F47EE" w:rsidRPr="00DC4BCC">
        <w:rPr>
          <w:color w:val="231F20"/>
          <w:lang w:val="fr-FR"/>
        </w:rPr>
        <w:tab/>
        <w:t>Union</w:t>
      </w:r>
      <w:r w:rsidR="004F47EE" w:rsidRPr="00DC4BCC">
        <w:rPr>
          <w:color w:val="231F20"/>
          <w:spacing w:val="2"/>
          <w:lang w:val="fr-FR"/>
        </w:rPr>
        <w:t xml:space="preserve"> </w:t>
      </w:r>
      <w:r w:rsidR="004F47EE" w:rsidRPr="00DC4BCC">
        <w:rPr>
          <w:color w:val="231F20"/>
          <w:lang w:val="fr-FR"/>
        </w:rPr>
        <w:t>libre*</w:t>
      </w:r>
    </w:p>
    <w:p w:rsidR="008734ED" w:rsidRPr="00DC4BCC" w:rsidRDefault="004F47EE">
      <w:pPr>
        <w:tabs>
          <w:tab w:val="left" w:pos="5429"/>
          <w:tab w:val="left" w:pos="8269"/>
        </w:tabs>
        <w:spacing w:before="38"/>
        <w:ind w:left="2129"/>
        <w:rPr>
          <w:sz w:val="12"/>
          <w:lang w:val="fr-FR"/>
        </w:rPr>
      </w:pPr>
      <w:r w:rsidRPr="00DC4BCC">
        <w:rPr>
          <w:color w:val="231F20"/>
          <w:w w:val="95"/>
          <w:sz w:val="20"/>
          <w:lang w:val="fr-FR"/>
        </w:rPr>
        <w:t>Pacsé*</w:t>
      </w:r>
      <w:r w:rsidRPr="00DC4BCC">
        <w:rPr>
          <w:color w:val="231F20"/>
          <w:w w:val="95"/>
          <w:sz w:val="20"/>
          <w:lang w:val="fr-FR"/>
        </w:rPr>
        <w:tab/>
        <w:t>Divorcé</w:t>
      </w:r>
      <w:r w:rsidRPr="00DC4BCC">
        <w:rPr>
          <w:color w:val="231F20"/>
          <w:spacing w:val="24"/>
          <w:w w:val="95"/>
          <w:sz w:val="20"/>
          <w:lang w:val="fr-FR"/>
        </w:rPr>
        <w:t xml:space="preserve"> </w:t>
      </w:r>
      <w:r w:rsidRPr="00DC4BCC">
        <w:rPr>
          <w:color w:val="231F20"/>
          <w:w w:val="95"/>
          <w:sz w:val="20"/>
          <w:lang w:val="fr-FR"/>
        </w:rPr>
        <w:t>/</w:t>
      </w:r>
      <w:r w:rsidRPr="00DC4BCC">
        <w:rPr>
          <w:color w:val="231F20"/>
          <w:spacing w:val="24"/>
          <w:w w:val="95"/>
          <w:sz w:val="20"/>
          <w:lang w:val="fr-FR"/>
        </w:rPr>
        <w:t xml:space="preserve"> </w:t>
      </w:r>
      <w:r w:rsidRPr="00DC4BCC">
        <w:rPr>
          <w:color w:val="231F20"/>
          <w:w w:val="95"/>
          <w:sz w:val="20"/>
          <w:lang w:val="fr-FR"/>
        </w:rPr>
        <w:t>séparation</w:t>
      </w:r>
      <w:r w:rsidRPr="00DC4BCC">
        <w:rPr>
          <w:color w:val="231F20"/>
          <w:w w:val="95"/>
          <w:sz w:val="20"/>
          <w:lang w:val="fr-FR"/>
        </w:rPr>
        <w:tab/>
        <w:t>Autre</w:t>
      </w:r>
      <w:r w:rsidRPr="00DC4BCC">
        <w:rPr>
          <w:color w:val="231F20"/>
          <w:spacing w:val="-10"/>
          <w:w w:val="95"/>
          <w:sz w:val="20"/>
          <w:lang w:val="fr-FR"/>
        </w:rPr>
        <w:t xml:space="preserve"> </w:t>
      </w:r>
      <w:r w:rsidRPr="00DC4BCC">
        <w:rPr>
          <w:color w:val="231F20"/>
          <w:w w:val="95"/>
          <w:sz w:val="20"/>
          <w:lang w:val="fr-FR"/>
        </w:rPr>
        <w:t>préciser</w:t>
      </w:r>
      <w:r w:rsidRPr="00DC4BCC">
        <w:rPr>
          <w:color w:val="231F20"/>
          <w:spacing w:val="-7"/>
          <w:w w:val="95"/>
          <w:sz w:val="20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8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8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8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8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8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8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8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8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8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8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8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8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8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8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8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8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8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8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4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</w:p>
    <w:p w:rsidR="008734ED" w:rsidRPr="00DC4BCC" w:rsidRDefault="004F47EE">
      <w:pPr>
        <w:pStyle w:val="Corpsdetexte"/>
        <w:spacing w:before="38"/>
        <w:ind w:left="1837"/>
        <w:rPr>
          <w:lang w:val="fr-FR"/>
        </w:rPr>
      </w:pPr>
      <w:r w:rsidRPr="00DC4BCC">
        <w:rPr>
          <w:color w:val="231F20"/>
          <w:w w:val="90"/>
          <w:sz w:val="20"/>
          <w:lang w:val="fr-FR"/>
        </w:rPr>
        <w:t xml:space="preserve">Enfant(s) à charge </w:t>
      </w:r>
      <w:r w:rsidRPr="00DC4BCC">
        <w:rPr>
          <w:color w:val="231F20"/>
          <w:w w:val="65"/>
          <w:lang w:val="fr-FR"/>
        </w:rPr>
        <w:t>. . . . . . . . . . . . . . . . . . . . . . . . . . . . . . . . . . . . . . . . . . . .</w:t>
      </w:r>
    </w:p>
    <w:p w:rsidR="008734ED" w:rsidRPr="00DC4BCC" w:rsidRDefault="008734ED">
      <w:pPr>
        <w:pStyle w:val="Corpsdetexte"/>
        <w:spacing w:before="4"/>
        <w:rPr>
          <w:sz w:val="26"/>
          <w:lang w:val="fr-FR"/>
        </w:rPr>
      </w:pPr>
    </w:p>
    <w:p w:rsidR="008734ED" w:rsidRPr="00DC4BCC" w:rsidRDefault="004F47EE">
      <w:pPr>
        <w:pStyle w:val="Titre4"/>
        <w:rPr>
          <w:lang w:val="fr-FR"/>
        </w:rPr>
      </w:pPr>
      <w:r w:rsidRPr="00DC4BCC">
        <w:rPr>
          <w:color w:val="231F20"/>
          <w:w w:val="105"/>
          <w:lang w:val="fr-FR"/>
        </w:rPr>
        <w:t>* Si Marié, Pacsé ou en Union libre,</w:t>
      </w:r>
    </w:p>
    <w:p w:rsidR="008734ED" w:rsidRPr="00DC4BCC" w:rsidRDefault="004F47EE">
      <w:pPr>
        <w:spacing w:before="38"/>
        <w:ind w:left="1981"/>
        <w:rPr>
          <w:sz w:val="20"/>
          <w:lang w:val="fr-FR"/>
        </w:rPr>
      </w:pPr>
      <w:r w:rsidRPr="00DC4BCC">
        <w:rPr>
          <w:color w:val="231F20"/>
          <w:sz w:val="20"/>
          <w:lang w:val="fr-FR"/>
        </w:rPr>
        <w:t>merci de renseigner les informations concernant le(a) conjoint(e) ci-dessous</w:t>
      </w:r>
    </w:p>
    <w:p w:rsidR="008734ED" w:rsidRPr="00DC4BCC" w:rsidRDefault="004F47EE">
      <w:pPr>
        <w:pStyle w:val="Corpsdetexte"/>
        <w:spacing w:before="38"/>
        <w:ind w:left="1837"/>
        <w:rPr>
          <w:lang w:val="fr-FR"/>
        </w:rPr>
      </w:pPr>
      <w:r w:rsidRPr="00DC4BCC">
        <w:rPr>
          <w:color w:val="231F20"/>
          <w:w w:val="108"/>
          <w:sz w:val="20"/>
          <w:lang w:val="fr-FR"/>
        </w:rPr>
        <w:t>Nom</w:t>
      </w:r>
      <w:r w:rsidRPr="00DC4BCC">
        <w:rPr>
          <w:color w:val="231F20"/>
          <w:spacing w:val="-7"/>
          <w:sz w:val="20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spacing w:val="1"/>
          <w:w w:val="45"/>
          <w:lang w:val="fr-FR"/>
        </w:rPr>
        <w:t>.</w:t>
      </w:r>
      <w:r w:rsidRPr="00DC4BCC">
        <w:rPr>
          <w:color w:val="231F20"/>
          <w:w w:val="99"/>
          <w:sz w:val="20"/>
          <w:lang w:val="fr-FR"/>
        </w:rPr>
        <w:t>P</w:t>
      </w:r>
      <w:r w:rsidRPr="00DC4BCC">
        <w:rPr>
          <w:color w:val="231F20"/>
          <w:spacing w:val="-4"/>
          <w:w w:val="99"/>
          <w:sz w:val="20"/>
          <w:lang w:val="fr-FR"/>
        </w:rPr>
        <w:t>r</w:t>
      </w:r>
      <w:r w:rsidRPr="00DC4BCC">
        <w:rPr>
          <w:color w:val="231F20"/>
          <w:w w:val="103"/>
          <w:sz w:val="20"/>
          <w:lang w:val="fr-FR"/>
        </w:rPr>
        <w:t>éno</w:t>
      </w:r>
      <w:r w:rsidRPr="00DC4BCC">
        <w:rPr>
          <w:color w:val="231F20"/>
          <w:spacing w:val="8"/>
          <w:w w:val="103"/>
          <w:sz w:val="20"/>
          <w:lang w:val="fr-FR"/>
        </w:rPr>
        <w:t>m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</w:p>
    <w:p w:rsidR="008734ED" w:rsidRPr="00DC4BCC" w:rsidRDefault="004F47EE">
      <w:pPr>
        <w:pStyle w:val="Corpsdetexte"/>
        <w:spacing w:before="38"/>
        <w:ind w:left="1837"/>
        <w:rPr>
          <w:lang w:val="fr-FR"/>
        </w:rPr>
      </w:pPr>
      <w:r w:rsidRPr="00DC4BCC">
        <w:rPr>
          <w:color w:val="231F20"/>
          <w:w w:val="108"/>
          <w:sz w:val="20"/>
          <w:lang w:val="fr-FR"/>
        </w:rPr>
        <w:t>Nom</w:t>
      </w:r>
      <w:r w:rsidRPr="00DC4BCC">
        <w:rPr>
          <w:color w:val="231F20"/>
          <w:spacing w:val="-7"/>
          <w:sz w:val="20"/>
          <w:lang w:val="fr-FR"/>
        </w:rPr>
        <w:t xml:space="preserve"> </w:t>
      </w:r>
      <w:r w:rsidRPr="00DC4BCC">
        <w:rPr>
          <w:color w:val="231F20"/>
          <w:w w:val="108"/>
          <w:sz w:val="20"/>
          <w:lang w:val="fr-FR"/>
        </w:rPr>
        <w:t>de</w:t>
      </w:r>
      <w:r w:rsidRPr="00DC4BCC">
        <w:rPr>
          <w:color w:val="231F20"/>
          <w:spacing w:val="-7"/>
          <w:sz w:val="20"/>
          <w:lang w:val="fr-FR"/>
        </w:rPr>
        <w:t xml:space="preserve"> </w:t>
      </w:r>
      <w:r w:rsidRPr="00DC4BCC">
        <w:rPr>
          <w:color w:val="231F20"/>
          <w:sz w:val="20"/>
          <w:lang w:val="fr-FR"/>
        </w:rPr>
        <w:t>naissance</w:t>
      </w:r>
      <w:r w:rsidRPr="00DC4BCC">
        <w:rPr>
          <w:color w:val="231F20"/>
          <w:spacing w:val="-7"/>
          <w:sz w:val="20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spacing w:val="1"/>
          <w:w w:val="45"/>
          <w:lang w:val="fr-FR"/>
        </w:rPr>
        <w:t>.</w:t>
      </w:r>
      <w:r w:rsidRPr="00DC4BCC">
        <w:rPr>
          <w:color w:val="231F20"/>
          <w:w w:val="104"/>
          <w:sz w:val="20"/>
          <w:lang w:val="fr-FR"/>
        </w:rPr>
        <w:t>Date</w:t>
      </w:r>
      <w:r w:rsidRPr="00DC4BCC">
        <w:rPr>
          <w:color w:val="231F20"/>
          <w:spacing w:val="-7"/>
          <w:sz w:val="20"/>
          <w:lang w:val="fr-FR"/>
        </w:rPr>
        <w:t xml:space="preserve"> </w:t>
      </w:r>
      <w:r w:rsidRPr="00DC4BCC">
        <w:rPr>
          <w:color w:val="231F20"/>
          <w:w w:val="108"/>
          <w:sz w:val="20"/>
          <w:lang w:val="fr-FR"/>
        </w:rPr>
        <w:t>de</w:t>
      </w:r>
      <w:r w:rsidRPr="00DC4BCC">
        <w:rPr>
          <w:color w:val="231F20"/>
          <w:spacing w:val="-7"/>
          <w:sz w:val="20"/>
          <w:lang w:val="fr-FR"/>
        </w:rPr>
        <w:t xml:space="preserve"> </w:t>
      </w:r>
      <w:r w:rsidRPr="00DC4BCC">
        <w:rPr>
          <w:color w:val="231F20"/>
          <w:sz w:val="20"/>
          <w:lang w:val="fr-FR"/>
        </w:rPr>
        <w:t>naissanc</w:t>
      </w:r>
      <w:r w:rsidRPr="00DC4BCC">
        <w:rPr>
          <w:color w:val="231F20"/>
          <w:spacing w:val="1"/>
          <w:sz w:val="20"/>
          <w:lang w:val="fr-FR"/>
        </w:rPr>
        <w:t>e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</w:p>
    <w:p w:rsidR="008734ED" w:rsidRPr="00DC4BCC" w:rsidRDefault="008734ED">
      <w:pPr>
        <w:rPr>
          <w:lang w:val="fr-FR"/>
        </w:rPr>
        <w:sectPr w:rsidR="008734ED" w:rsidRPr="00DC4BCC" w:rsidSect="00026959">
          <w:headerReference w:type="default" r:id="rId10"/>
          <w:pgSz w:w="12750" w:h="17680"/>
          <w:pgMar w:top="420" w:right="0" w:bottom="420" w:left="0" w:header="0" w:footer="680" w:gutter="0"/>
          <w:cols w:space="720"/>
          <w:titlePg/>
          <w:docGrid w:linePitch="299"/>
        </w:sect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spacing w:before="2"/>
        <w:rPr>
          <w:sz w:val="17"/>
          <w:lang w:val="fr-FR"/>
        </w:rPr>
      </w:pPr>
    </w:p>
    <w:p w:rsidR="008734ED" w:rsidRPr="00DC4BCC" w:rsidRDefault="004F47EE">
      <w:pPr>
        <w:ind w:left="1837"/>
        <w:rPr>
          <w:sz w:val="20"/>
          <w:lang w:val="fr-FR"/>
        </w:rPr>
      </w:pPr>
      <w:r w:rsidRPr="00DC4BCC">
        <w:rPr>
          <w:rFonts w:ascii="Arial"/>
          <w:b/>
          <w:color w:val="231F20"/>
          <w:sz w:val="20"/>
          <w:lang w:val="fr-FR"/>
        </w:rPr>
        <w:t xml:space="preserve">RESSOURCES ET CHARGES </w:t>
      </w:r>
      <w:r w:rsidRPr="00DC4BCC">
        <w:rPr>
          <w:color w:val="231F20"/>
          <w:sz w:val="20"/>
          <w:lang w:val="fr-FR"/>
        </w:rPr>
        <w:t>(remplir soit la rubrique 1 ou la 2 uniquement)</w:t>
      </w:r>
    </w:p>
    <w:p w:rsidR="008734ED" w:rsidRPr="00DC4BCC" w:rsidRDefault="004F47EE">
      <w:pPr>
        <w:pStyle w:val="Paragraphedeliste"/>
        <w:numPr>
          <w:ilvl w:val="0"/>
          <w:numId w:val="4"/>
        </w:numPr>
        <w:tabs>
          <w:tab w:val="left" w:pos="2015"/>
        </w:tabs>
        <w:ind w:firstLine="0"/>
        <w:rPr>
          <w:sz w:val="20"/>
          <w:lang w:val="fr-FR"/>
        </w:rPr>
      </w:pPr>
      <w:r w:rsidRPr="00DC4BCC">
        <w:rPr>
          <w:rFonts w:ascii="Arial"/>
          <w:b/>
          <w:color w:val="231F20"/>
          <w:sz w:val="20"/>
          <w:lang w:val="fr-FR"/>
        </w:rPr>
        <w:t>-</w:t>
      </w:r>
      <w:r w:rsidRPr="00DC4BCC">
        <w:rPr>
          <w:rFonts w:ascii="Arial"/>
          <w:b/>
          <w:color w:val="231F20"/>
          <w:spacing w:val="-14"/>
          <w:sz w:val="20"/>
          <w:lang w:val="fr-FR"/>
        </w:rPr>
        <w:t xml:space="preserve"> </w:t>
      </w:r>
      <w:r w:rsidRPr="00DC4BCC">
        <w:rPr>
          <w:rFonts w:ascii="Arial"/>
          <w:b/>
          <w:color w:val="231F20"/>
          <w:sz w:val="20"/>
          <w:lang w:val="fr-FR"/>
        </w:rPr>
        <w:t>Ressources</w:t>
      </w:r>
      <w:r w:rsidRPr="00DC4BCC">
        <w:rPr>
          <w:rFonts w:ascii="Arial"/>
          <w:b/>
          <w:color w:val="231F20"/>
          <w:spacing w:val="-14"/>
          <w:sz w:val="20"/>
          <w:lang w:val="fr-FR"/>
        </w:rPr>
        <w:t xml:space="preserve"> </w:t>
      </w:r>
      <w:r w:rsidRPr="00DC4BCC">
        <w:rPr>
          <w:rFonts w:ascii="Arial"/>
          <w:b/>
          <w:color w:val="231F20"/>
          <w:sz w:val="20"/>
          <w:lang w:val="fr-FR"/>
        </w:rPr>
        <w:t>mensuelles</w:t>
      </w:r>
      <w:r w:rsidRPr="00DC4BCC">
        <w:rPr>
          <w:rFonts w:ascii="Arial"/>
          <w:b/>
          <w:color w:val="231F20"/>
          <w:spacing w:val="-14"/>
          <w:sz w:val="20"/>
          <w:lang w:val="fr-FR"/>
        </w:rPr>
        <w:t xml:space="preserve"> </w:t>
      </w:r>
      <w:r w:rsidRPr="00DC4BCC">
        <w:rPr>
          <w:rFonts w:ascii="Arial"/>
          <w:b/>
          <w:color w:val="231F20"/>
          <w:sz w:val="20"/>
          <w:lang w:val="fr-FR"/>
        </w:rPr>
        <w:t>du</w:t>
      </w:r>
      <w:r w:rsidRPr="00DC4BCC">
        <w:rPr>
          <w:rFonts w:ascii="Arial"/>
          <w:b/>
          <w:color w:val="231F20"/>
          <w:spacing w:val="-14"/>
          <w:sz w:val="20"/>
          <w:lang w:val="fr-FR"/>
        </w:rPr>
        <w:t xml:space="preserve"> </w:t>
      </w:r>
      <w:r w:rsidRPr="00DC4BCC">
        <w:rPr>
          <w:rFonts w:ascii="Arial"/>
          <w:b/>
          <w:color w:val="231F20"/>
          <w:sz w:val="20"/>
          <w:lang w:val="fr-FR"/>
        </w:rPr>
        <w:t>demandeur</w:t>
      </w:r>
      <w:r w:rsidRPr="00DC4BCC">
        <w:rPr>
          <w:rFonts w:ascii="Arial"/>
          <w:b/>
          <w:color w:val="231F20"/>
          <w:spacing w:val="-16"/>
          <w:sz w:val="20"/>
          <w:lang w:val="fr-FR"/>
        </w:rPr>
        <w:t xml:space="preserve"> </w:t>
      </w:r>
      <w:r w:rsidRPr="00DC4BCC">
        <w:rPr>
          <w:color w:val="231F20"/>
          <w:sz w:val="20"/>
          <w:lang w:val="fr-FR"/>
        </w:rPr>
        <w:t>(mois</w:t>
      </w:r>
      <w:r w:rsidRPr="00DC4BCC">
        <w:rPr>
          <w:color w:val="231F20"/>
          <w:spacing w:val="-23"/>
          <w:sz w:val="20"/>
          <w:lang w:val="fr-FR"/>
        </w:rPr>
        <w:t xml:space="preserve"> </w:t>
      </w:r>
      <w:r w:rsidRPr="00DC4BCC">
        <w:rPr>
          <w:color w:val="231F20"/>
          <w:sz w:val="20"/>
          <w:lang w:val="fr-FR"/>
        </w:rPr>
        <w:t>en</w:t>
      </w:r>
      <w:r w:rsidRPr="00DC4BCC">
        <w:rPr>
          <w:color w:val="231F20"/>
          <w:spacing w:val="-23"/>
          <w:sz w:val="20"/>
          <w:lang w:val="fr-FR"/>
        </w:rPr>
        <w:t xml:space="preserve"> </w:t>
      </w:r>
      <w:r w:rsidRPr="00DC4BCC">
        <w:rPr>
          <w:color w:val="231F20"/>
          <w:sz w:val="20"/>
          <w:lang w:val="fr-FR"/>
        </w:rPr>
        <w:t>cours)</w:t>
      </w:r>
      <w:r w:rsidRPr="00DC4BCC">
        <w:rPr>
          <w:color w:val="231F20"/>
          <w:spacing w:val="-23"/>
          <w:sz w:val="20"/>
          <w:lang w:val="fr-FR"/>
        </w:rPr>
        <w:t xml:space="preserve"> </w:t>
      </w:r>
      <w:r w:rsidRPr="00DC4BCC">
        <w:rPr>
          <w:color w:val="231F20"/>
          <w:sz w:val="20"/>
          <w:lang w:val="fr-FR"/>
        </w:rPr>
        <w:t>:</w:t>
      </w:r>
      <w:r w:rsidRPr="00DC4BCC">
        <w:rPr>
          <w:color w:val="231F20"/>
          <w:spacing w:val="-23"/>
          <w:sz w:val="20"/>
          <w:lang w:val="fr-FR"/>
        </w:rPr>
        <w:t xml:space="preserve"> </w:t>
      </w:r>
      <w:r w:rsidRPr="00DC4BCC">
        <w:rPr>
          <w:color w:val="231F20"/>
          <w:sz w:val="20"/>
          <w:lang w:val="fr-FR"/>
        </w:rPr>
        <w:t>jeune</w:t>
      </w:r>
      <w:r w:rsidRPr="00DC4BCC">
        <w:rPr>
          <w:color w:val="231F20"/>
          <w:spacing w:val="-23"/>
          <w:sz w:val="20"/>
          <w:lang w:val="fr-FR"/>
        </w:rPr>
        <w:t xml:space="preserve"> </w:t>
      </w:r>
      <w:r w:rsidRPr="00DC4BCC">
        <w:rPr>
          <w:color w:val="231F20"/>
          <w:sz w:val="20"/>
          <w:lang w:val="fr-FR"/>
        </w:rPr>
        <w:t>ou</w:t>
      </w:r>
      <w:r w:rsidRPr="00DC4BCC">
        <w:rPr>
          <w:color w:val="231F20"/>
          <w:spacing w:val="-23"/>
          <w:sz w:val="20"/>
          <w:lang w:val="fr-FR"/>
        </w:rPr>
        <w:t xml:space="preserve"> </w:t>
      </w:r>
      <w:r w:rsidRPr="00DC4BCC">
        <w:rPr>
          <w:color w:val="231F20"/>
          <w:sz w:val="20"/>
          <w:lang w:val="fr-FR"/>
        </w:rPr>
        <w:t>couple</w:t>
      </w:r>
    </w:p>
    <w:p w:rsidR="008734ED" w:rsidRPr="00DC4BCC" w:rsidRDefault="008734ED">
      <w:pPr>
        <w:pStyle w:val="Corpsdetexte"/>
        <w:spacing w:before="3"/>
        <w:rPr>
          <w:sz w:val="26"/>
          <w:lang w:val="fr-FR"/>
        </w:rPr>
      </w:pPr>
    </w:p>
    <w:tbl>
      <w:tblPr>
        <w:tblStyle w:val="TableNormal"/>
        <w:tblW w:w="0" w:type="auto"/>
        <w:tblInd w:w="18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017"/>
        <w:gridCol w:w="3017"/>
        <w:gridCol w:w="3017"/>
      </w:tblGrid>
      <w:tr w:rsidR="008734ED">
        <w:trPr>
          <w:trHeight w:hRule="exact" w:val="360"/>
        </w:trPr>
        <w:tc>
          <w:tcPr>
            <w:tcW w:w="3017" w:type="dxa"/>
            <w:vMerge w:val="restart"/>
            <w:shd w:val="clear" w:color="auto" w:fill="4BABC6"/>
          </w:tcPr>
          <w:p w:rsidR="008734ED" w:rsidRPr="00DC4BCC" w:rsidRDefault="008734ED">
            <w:pPr>
              <w:pStyle w:val="TableParagraph"/>
              <w:spacing w:before="1"/>
              <w:ind w:left="0"/>
              <w:rPr>
                <w:lang w:val="fr-FR"/>
              </w:rPr>
            </w:pPr>
          </w:p>
          <w:p w:rsidR="008734ED" w:rsidRDefault="004F47EE">
            <w:pPr>
              <w:pStyle w:val="TableParagraph"/>
              <w:spacing w:before="1"/>
              <w:ind w:right="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5"/>
                <w:sz w:val="20"/>
              </w:rPr>
              <w:t xml:space="preserve">Nature des </w:t>
            </w:r>
            <w:proofErr w:type="spellStart"/>
            <w:r>
              <w:rPr>
                <w:rFonts w:ascii="Arial"/>
                <w:b/>
                <w:color w:val="FFFFFF"/>
                <w:w w:val="95"/>
                <w:sz w:val="20"/>
              </w:rPr>
              <w:t>ressources</w:t>
            </w:r>
            <w:proofErr w:type="spellEnd"/>
          </w:p>
        </w:tc>
        <w:tc>
          <w:tcPr>
            <w:tcW w:w="6034" w:type="dxa"/>
            <w:gridSpan w:val="2"/>
            <w:shd w:val="clear" w:color="auto" w:fill="4BABC6"/>
          </w:tcPr>
          <w:p w:rsidR="008734ED" w:rsidRDefault="004F47EE">
            <w:pPr>
              <w:pStyle w:val="TableParagraph"/>
              <w:spacing w:before="87"/>
              <w:ind w:left="2319" w:right="2319"/>
              <w:jc w:val="center"/>
              <w:rPr>
                <w:rFonts w:ascii="Arial" w:hAnsi="Arial"/>
                <w:b/>
                <w:sz w:val="20"/>
              </w:rPr>
            </w:pPr>
            <w:proofErr w:type="spellStart"/>
            <w:r>
              <w:rPr>
                <w:rFonts w:ascii="Arial" w:hAnsi="Arial"/>
                <w:b/>
                <w:color w:val="FFFFFF"/>
                <w:sz w:val="20"/>
              </w:rPr>
              <w:t>Montants</w:t>
            </w:r>
            <w:proofErr w:type="spellEnd"/>
            <w:r>
              <w:rPr>
                <w:rFonts w:ascii="Arial" w:hAnsi="Arial"/>
                <w:b/>
                <w:color w:val="FFFFFF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color w:val="FFFFFF"/>
                <w:sz w:val="20"/>
              </w:rPr>
              <w:t>en</w:t>
            </w:r>
            <w:proofErr w:type="spellEnd"/>
            <w:r>
              <w:rPr>
                <w:rFonts w:ascii="Arial" w:hAnsi="Arial"/>
                <w:b/>
                <w:color w:val="FFFFFF"/>
                <w:sz w:val="20"/>
              </w:rPr>
              <w:t xml:space="preserve"> €</w:t>
            </w:r>
          </w:p>
        </w:tc>
      </w:tr>
      <w:tr w:rsidR="008734ED">
        <w:trPr>
          <w:trHeight w:hRule="exact" w:val="360"/>
        </w:trPr>
        <w:tc>
          <w:tcPr>
            <w:tcW w:w="3017" w:type="dxa"/>
            <w:vMerge/>
            <w:shd w:val="clear" w:color="auto" w:fill="4BABC6"/>
          </w:tcPr>
          <w:p w:rsidR="008734ED" w:rsidRDefault="008734ED"/>
        </w:tc>
        <w:tc>
          <w:tcPr>
            <w:tcW w:w="3017" w:type="dxa"/>
            <w:shd w:val="clear" w:color="auto" w:fill="4BABC6"/>
          </w:tcPr>
          <w:p w:rsidR="008734ED" w:rsidRDefault="004F47EE">
            <w:pPr>
              <w:pStyle w:val="TableParagraph"/>
              <w:spacing w:before="87"/>
              <w:ind w:right="56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color w:val="FFFFFF"/>
                <w:sz w:val="20"/>
              </w:rPr>
              <w:t>Demandeur</w:t>
            </w:r>
            <w:proofErr w:type="spellEnd"/>
          </w:p>
        </w:tc>
        <w:tc>
          <w:tcPr>
            <w:tcW w:w="3017" w:type="dxa"/>
            <w:shd w:val="clear" w:color="auto" w:fill="4BABC6"/>
          </w:tcPr>
          <w:p w:rsidR="008734ED" w:rsidRDefault="004F47EE">
            <w:pPr>
              <w:pStyle w:val="TableParagraph"/>
              <w:spacing w:before="8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Conjoint</w:t>
            </w:r>
          </w:p>
        </w:tc>
      </w:tr>
      <w:tr w:rsidR="008734ED">
        <w:trPr>
          <w:trHeight w:hRule="exact" w:val="360"/>
        </w:trPr>
        <w:tc>
          <w:tcPr>
            <w:tcW w:w="3017" w:type="dxa"/>
          </w:tcPr>
          <w:p w:rsidR="008734ED" w:rsidRDefault="004F47EE">
            <w:pPr>
              <w:pStyle w:val="TableParagraph"/>
              <w:spacing w:before="75"/>
              <w:ind w:left="0" w:right="72"/>
              <w:jc w:val="right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Salaire</w:t>
            </w:r>
            <w:proofErr w:type="spellEnd"/>
            <w:r>
              <w:rPr>
                <w:color w:val="231F20"/>
                <w:sz w:val="20"/>
              </w:rPr>
              <w:t>/</w:t>
            </w:r>
            <w:proofErr w:type="spellStart"/>
            <w:r>
              <w:rPr>
                <w:color w:val="231F20"/>
                <w:sz w:val="20"/>
              </w:rPr>
              <w:t>rémunération</w:t>
            </w:r>
            <w:proofErr w:type="spellEnd"/>
            <w:r>
              <w:rPr>
                <w:color w:val="231F20"/>
                <w:sz w:val="20"/>
              </w:rPr>
              <w:t>/pension</w:t>
            </w:r>
          </w:p>
        </w:tc>
        <w:tc>
          <w:tcPr>
            <w:tcW w:w="3017" w:type="dxa"/>
          </w:tcPr>
          <w:p w:rsidR="008734ED" w:rsidRDefault="008734ED"/>
        </w:tc>
        <w:tc>
          <w:tcPr>
            <w:tcW w:w="3017" w:type="dxa"/>
          </w:tcPr>
          <w:p w:rsidR="008734ED" w:rsidRDefault="008734ED"/>
        </w:tc>
      </w:tr>
      <w:tr w:rsidR="008734ED">
        <w:trPr>
          <w:trHeight w:hRule="exact" w:val="360"/>
        </w:trPr>
        <w:tc>
          <w:tcPr>
            <w:tcW w:w="3017" w:type="dxa"/>
          </w:tcPr>
          <w:p w:rsidR="008734ED" w:rsidRDefault="004F47EE">
            <w:pPr>
              <w:pStyle w:val="TableParagraph"/>
              <w:spacing w:before="75"/>
              <w:ind w:left="0" w:right="72"/>
              <w:jc w:val="right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Prestation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Pôle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emploi</w:t>
            </w:r>
            <w:proofErr w:type="spellEnd"/>
          </w:p>
        </w:tc>
        <w:tc>
          <w:tcPr>
            <w:tcW w:w="3017" w:type="dxa"/>
          </w:tcPr>
          <w:p w:rsidR="008734ED" w:rsidRDefault="008734ED"/>
        </w:tc>
        <w:tc>
          <w:tcPr>
            <w:tcW w:w="3017" w:type="dxa"/>
          </w:tcPr>
          <w:p w:rsidR="008734ED" w:rsidRDefault="008734ED"/>
        </w:tc>
      </w:tr>
      <w:tr w:rsidR="008734ED">
        <w:trPr>
          <w:trHeight w:hRule="exact" w:val="360"/>
        </w:trPr>
        <w:tc>
          <w:tcPr>
            <w:tcW w:w="3017" w:type="dxa"/>
          </w:tcPr>
          <w:p w:rsidR="008734ED" w:rsidRDefault="004F47EE">
            <w:pPr>
              <w:pStyle w:val="TableParagraph"/>
              <w:spacing w:before="75"/>
              <w:ind w:left="0" w:right="72"/>
              <w:jc w:val="right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Prestation</w:t>
            </w:r>
            <w:proofErr w:type="spellEnd"/>
            <w:r>
              <w:rPr>
                <w:color w:val="231F20"/>
                <w:sz w:val="20"/>
              </w:rPr>
              <w:t xml:space="preserve"> CAF (hors APL / AL)</w:t>
            </w:r>
          </w:p>
        </w:tc>
        <w:tc>
          <w:tcPr>
            <w:tcW w:w="3017" w:type="dxa"/>
          </w:tcPr>
          <w:p w:rsidR="008734ED" w:rsidRDefault="008734ED"/>
        </w:tc>
        <w:tc>
          <w:tcPr>
            <w:tcW w:w="3017" w:type="dxa"/>
          </w:tcPr>
          <w:p w:rsidR="008734ED" w:rsidRDefault="008734ED"/>
        </w:tc>
      </w:tr>
      <w:tr w:rsidR="008734ED">
        <w:trPr>
          <w:trHeight w:hRule="exact" w:val="360"/>
        </w:trPr>
        <w:tc>
          <w:tcPr>
            <w:tcW w:w="3017" w:type="dxa"/>
          </w:tcPr>
          <w:p w:rsidR="008734ED" w:rsidRDefault="004F47EE">
            <w:pPr>
              <w:pStyle w:val="TableParagraph"/>
              <w:spacing w:before="75"/>
              <w:ind w:left="0" w:right="72"/>
              <w:jc w:val="right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Avis </w:t>
            </w:r>
            <w:proofErr w:type="spellStart"/>
            <w:r>
              <w:rPr>
                <w:color w:val="231F20"/>
                <w:w w:val="105"/>
                <w:sz w:val="20"/>
              </w:rPr>
              <w:t>d’imposition</w:t>
            </w:r>
            <w:proofErr w:type="spellEnd"/>
          </w:p>
        </w:tc>
        <w:tc>
          <w:tcPr>
            <w:tcW w:w="3017" w:type="dxa"/>
          </w:tcPr>
          <w:p w:rsidR="008734ED" w:rsidRDefault="008734ED"/>
        </w:tc>
        <w:tc>
          <w:tcPr>
            <w:tcW w:w="3017" w:type="dxa"/>
          </w:tcPr>
          <w:p w:rsidR="008734ED" w:rsidRDefault="008734ED"/>
        </w:tc>
      </w:tr>
      <w:tr w:rsidR="008734ED" w:rsidRPr="00241645">
        <w:trPr>
          <w:trHeight w:hRule="exact" w:val="600"/>
        </w:trPr>
        <w:tc>
          <w:tcPr>
            <w:tcW w:w="3017" w:type="dxa"/>
          </w:tcPr>
          <w:p w:rsidR="008734ED" w:rsidRPr="00DC4BCC" w:rsidRDefault="004F47EE">
            <w:pPr>
              <w:pStyle w:val="TableParagraph"/>
              <w:spacing w:before="75"/>
              <w:ind w:left="831" w:right="56" w:hanging="744"/>
              <w:rPr>
                <w:sz w:val="20"/>
                <w:lang w:val="fr-FR"/>
              </w:rPr>
            </w:pPr>
            <w:r w:rsidRPr="00DC4BCC">
              <w:rPr>
                <w:color w:val="231F20"/>
                <w:w w:val="105"/>
                <w:sz w:val="20"/>
                <w:lang w:val="fr-FR"/>
              </w:rPr>
              <w:t>Attestation</w:t>
            </w:r>
            <w:r w:rsidRPr="00DC4BCC">
              <w:rPr>
                <w:color w:val="231F20"/>
                <w:spacing w:val="-43"/>
                <w:w w:val="105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w w:val="105"/>
                <w:sz w:val="20"/>
                <w:lang w:val="fr-FR"/>
              </w:rPr>
              <w:t>ASP</w:t>
            </w:r>
            <w:r w:rsidRPr="00DC4BCC">
              <w:rPr>
                <w:color w:val="231F20"/>
                <w:spacing w:val="-43"/>
                <w:w w:val="105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w w:val="105"/>
                <w:sz w:val="20"/>
                <w:lang w:val="fr-FR"/>
              </w:rPr>
              <w:t>(garantie</w:t>
            </w:r>
            <w:r w:rsidRPr="00DC4BCC">
              <w:rPr>
                <w:color w:val="231F20"/>
                <w:spacing w:val="-43"/>
                <w:w w:val="105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w w:val="105"/>
                <w:sz w:val="20"/>
                <w:lang w:val="fr-FR"/>
              </w:rPr>
              <w:t>jeune,</w:t>
            </w:r>
            <w:r w:rsidRPr="00DC4BCC">
              <w:rPr>
                <w:color w:val="231F20"/>
                <w:w w:val="99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w w:val="105"/>
                <w:sz w:val="20"/>
                <w:lang w:val="fr-FR"/>
              </w:rPr>
              <w:t>service civique,</w:t>
            </w:r>
            <w:r w:rsidRPr="00DC4BCC">
              <w:rPr>
                <w:color w:val="231F20"/>
                <w:spacing w:val="-50"/>
                <w:w w:val="105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spacing w:val="-3"/>
                <w:w w:val="105"/>
                <w:sz w:val="20"/>
                <w:lang w:val="fr-FR"/>
              </w:rPr>
              <w:t>PACEA)</w:t>
            </w:r>
          </w:p>
        </w:tc>
        <w:tc>
          <w:tcPr>
            <w:tcW w:w="3017" w:type="dxa"/>
          </w:tcPr>
          <w:p w:rsidR="008734ED" w:rsidRPr="00DC4BCC" w:rsidRDefault="008734ED">
            <w:pPr>
              <w:rPr>
                <w:lang w:val="fr-FR"/>
              </w:rPr>
            </w:pPr>
          </w:p>
        </w:tc>
        <w:tc>
          <w:tcPr>
            <w:tcW w:w="3017" w:type="dxa"/>
          </w:tcPr>
          <w:p w:rsidR="008734ED" w:rsidRPr="00DC4BCC" w:rsidRDefault="008734ED">
            <w:pPr>
              <w:rPr>
                <w:lang w:val="fr-FR"/>
              </w:rPr>
            </w:pPr>
          </w:p>
        </w:tc>
      </w:tr>
      <w:tr w:rsidR="008734ED">
        <w:trPr>
          <w:trHeight w:hRule="exact" w:val="1320"/>
        </w:trPr>
        <w:tc>
          <w:tcPr>
            <w:tcW w:w="3017" w:type="dxa"/>
          </w:tcPr>
          <w:p w:rsidR="008734ED" w:rsidRDefault="004F47EE">
            <w:pPr>
              <w:pStyle w:val="TableParagraph"/>
              <w:spacing w:before="75"/>
              <w:ind w:left="1494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Autres</w:t>
            </w:r>
            <w:proofErr w:type="spellEnd"/>
            <w:r>
              <w:rPr>
                <w:color w:val="231F20"/>
                <w:sz w:val="20"/>
              </w:rPr>
              <w:t xml:space="preserve"> (</w:t>
            </w:r>
            <w:proofErr w:type="spellStart"/>
            <w:r>
              <w:rPr>
                <w:color w:val="231F20"/>
                <w:sz w:val="20"/>
              </w:rPr>
              <w:t>préciser</w:t>
            </w:r>
            <w:proofErr w:type="spellEnd"/>
            <w:r>
              <w:rPr>
                <w:color w:val="231F20"/>
                <w:sz w:val="20"/>
              </w:rPr>
              <w:t>)</w:t>
            </w:r>
          </w:p>
          <w:p w:rsidR="008734ED" w:rsidRDefault="004F47EE">
            <w:pPr>
              <w:pStyle w:val="TableParagraph"/>
              <w:spacing w:before="78"/>
              <w:ind w:left="108" w:right="56"/>
              <w:rPr>
                <w:sz w:val="12"/>
              </w:rPr>
            </w:pPr>
            <w:r>
              <w:rPr>
                <w:color w:val="231F20"/>
                <w:w w:val="45"/>
                <w:sz w:val="12"/>
              </w:rPr>
              <w:t xml:space="preserve"> </w:t>
            </w:r>
            <w:r>
              <w:rPr>
                <w:color w:val="231F20"/>
                <w:w w:val="55"/>
                <w:sz w:val="12"/>
              </w:rPr>
              <w:t>.  .  .  .  .  .  .  .  .  .  .  .  .  .  .  .  .  .  .  .  .  .  .  .  .  .  .  .  .  .  .  .  .  .  .  .  .  .  .  .  .  .</w:t>
            </w:r>
          </w:p>
          <w:p w:rsidR="008734ED" w:rsidRDefault="004F47EE">
            <w:pPr>
              <w:pStyle w:val="TableParagraph"/>
              <w:spacing w:before="95"/>
              <w:ind w:left="108" w:right="56"/>
              <w:rPr>
                <w:sz w:val="12"/>
              </w:rPr>
            </w:pPr>
            <w:r>
              <w:rPr>
                <w:color w:val="231F20"/>
                <w:w w:val="45"/>
                <w:sz w:val="12"/>
              </w:rPr>
              <w:t xml:space="preserve"> </w:t>
            </w:r>
            <w:r>
              <w:rPr>
                <w:color w:val="231F20"/>
                <w:w w:val="55"/>
                <w:sz w:val="12"/>
              </w:rPr>
              <w:t>.  .  .  .  .  .  .  .  .  .  .  .  .  .  .  .  .  .  .  .  .  .  .  .  .  .  .  .  .  .  .  .  .  .  .  .  .  .  .  .  .  .</w:t>
            </w:r>
          </w:p>
          <w:p w:rsidR="008734ED" w:rsidRDefault="004F47EE">
            <w:pPr>
              <w:pStyle w:val="TableParagraph"/>
              <w:spacing w:before="95"/>
              <w:ind w:left="108" w:right="56"/>
              <w:rPr>
                <w:sz w:val="12"/>
              </w:rPr>
            </w:pPr>
            <w:r>
              <w:rPr>
                <w:color w:val="231F20"/>
                <w:w w:val="45"/>
                <w:sz w:val="12"/>
              </w:rPr>
              <w:t xml:space="preserve"> </w:t>
            </w:r>
            <w:r>
              <w:rPr>
                <w:color w:val="231F20"/>
                <w:w w:val="55"/>
                <w:sz w:val="12"/>
              </w:rPr>
              <w:t>.  .  .  .  .  .  .  .  .  .  .  .  .  .  .  .  .  .  .  .  .  .  .  .  .  .  .  .  .  .  .  .  .  .  .  .  .  .  .  .  .  .</w:t>
            </w:r>
          </w:p>
        </w:tc>
        <w:tc>
          <w:tcPr>
            <w:tcW w:w="3017" w:type="dxa"/>
          </w:tcPr>
          <w:p w:rsidR="008734ED" w:rsidRDefault="008734ED"/>
        </w:tc>
        <w:tc>
          <w:tcPr>
            <w:tcW w:w="3017" w:type="dxa"/>
          </w:tcPr>
          <w:p w:rsidR="008734ED" w:rsidRDefault="008734ED"/>
        </w:tc>
      </w:tr>
      <w:tr w:rsidR="008734ED">
        <w:trPr>
          <w:trHeight w:hRule="exact" w:val="360"/>
        </w:trPr>
        <w:tc>
          <w:tcPr>
            <w:tcW w:w="3017" w:type="dxa"/>
          </w:tcPr>
          <w:p w:rsidR="008734ED" w:rsidRDefault="004F47EE">
            <w:pPr>
              <w:pStyle w:val="TableParagraph"/>
              <w:spacing w:before="75"/>
              <w:ind w:left="0" w:right="74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Total </w:t>
            </w:r>
            <w:proofErr w:type="spellStart"/>
            <w:r>
              <w:rPr>
                <w:color w:val="231F20"/>
                <w:sz w:val="20"/>
              </w:rPr>
              <w:t>en</w:t>
            </w:r>
            <w:proofErr w:type="spellEnd"/>
            <w:r>
              <w:rPr>
                <w:color w:val="231F20"/>
                <w:sz w:val="20"/>
              </w:rPr>
              <w:t xml:space="preserve"> euros</w:t>
            </w:r>
          </w:p>
        </w:tc>
        <w:tc>
          <w:tcPr>
            <w:tcW w:w="6034" w:type="dxa"/>
            <w:gridSpan w:val="2"/>
          </w:tcPr>
          <w:p w:rsidR="008734ED" w:rsidRDefault="008734ED"/>
        </w:tc>
      </w:tr>
    </w:tbl>
    <w:p w:rsidR="008734ED" w:rsidRDefault="008734ED">
      <w:pPr>
        <w:pStyle w:val="Corpsdetexte"/>
        <w:spacing w:before="4"/>
        <w:rPr>
          <w:sz w:val="19"/>
        </w:rPr>
      </w:pPr>
    </w:p>
    <w:p w:rsidR="008734ED" w:rsidRPr="00DC4BCC" w:rsidRDefault="004F47EE">
      <w:pPr>
        <w:pStyle w:val="Paragraphedeliste"/>
        <w:numPr>
          <w:ilvl w:val="0"/>
          <w:numId w:val="4"/>
        </w:numPr>
        <w:tabs>
          <w:tab w:val="left" w:pos="2015"/>
        </w:tabs>
        <w:spacing w:before="46" w:line="276" w:lineRule="auto"/>
        <w:ind w:right="1932" w:firstLine="0"/>
        <w:rPr>
          <w:sz w:val="12"/>
          <w:lang w:val="fr-FR"/>
        </w:rPr>
      </w:pPr>
      <w:r w:rsidRPr="00DC4BCC">
        <w:rPr>
          <w:rFonts w:ascii="Arial" w:hAnsi="Arial"/>
          <w:b/>
          <w:color w:val="231F20"/>
          <w:w w:val="95"/>
          <w:sz w:val="20"/>
          <w:lang w:val="fr-FR"/>
        </w:rPr>
        <w:t xml:space="preserve">- Ressources mensuelles du foyer </w:t>
      </w:r>
      <w:r w:rsidRPr="00DC4BCC">
        <w:rPr>
          <w:color w:val="231F20"/>
          <w:w w:val="95"/>
          <w:sz w:val="20"/>
          <w:lang w:val="fr-FR"/>
        </w:rPr>
        <w:t>(mois en cours) si le jeune/couple réside chez les parents   Indiquer</w:t>
      </w:r>
      <w:r w:rsidRPr="00DC4BCC">
        <w:rPr>
          <w:color w:val="231F20"/>
          <w:spacing w:val="-10"/>
          <w:w w:val="95"/>
          <w:sz w:val="20"/>
          <w:lang w:val="fr-FR"/>
        </w:rPr>
        <w:t xml:space="preserve"> </w:t>
      </w:r>
      <w:r w:rsidRPr="00DC4BCC">
        <w:rPr>
          <w:color w:val="231F20"/>
          <w:w w:val="95"/>
          <w:sz w:val="20"/>
          <w:lang w:val="fr-FR"/>
        </w:rPr>
        <w:t>le</w:t>
      </w:r>
      <w:r w:rsidRPr="00DC4BCC">
        <w:rPr>
          <w:color w:val="231F20"/>
          <w:spacing w:val="-10"/>
          <w:w w:val="95"/>
          <w:sz w:val="20"/>
          <w:lang w:val="fr-FR"/>
        </w:rPr>
        <w:t xml:space="preserve"> </w:t>
      </w:r>
      <w:r w:rsidRPr="00DC4BCC">
        <w:rPr>
          <w:color w:val="231F20"/>
          <w:w w:val="95"/>
          <w:sz w:val="20"/>
          <w:lang w:val="fr-FR"/>
        </w:rPr>
        <w:t>nombre</w:t>
      </w:r>
      <w:r w:rsidRPr="00DC4BCC">
        <w:rPr>
          <w:color w:val="231F20"/>
          <w:spacing w:val="-10"/>
          <w:w w:val="95"/>
          <w:sz w:val="20"/>
          <w:lang w:val="fr-FR"/>
        </w:rPr>
        <w:t xml:space="preserve"> </w:t>
      </w:r>
      <w:r w:rsidRPr="00DC4BCC">
        <w:rPr>
          <w:color w:val="231F20"/>
          <w:w w:val="95"/>
          <w:sz w:val="20"/>
          <w:lang w:val="fr-FR"/>
        </w:rPr>
        <w:t>de</w:t>
      </w:r>
      <w:r w:rsidRPr="00DC4BCC">
        <w:rPr>
          <w:color w:val="231F20"/>
          <w:spacing w:val="-10"/>
          <w:w w:val="95"/>
          <w:sz w:val="20"/>
          <w:lang w:val="fr-FR"/>
        </w:rPr>
        <w:t xml:space="preserve"> </w:t>
      </w:r>
      <w:r w:rsidRPr="00DC4BCC">
        <w:rPr>
          <w:color w:val="231F20"/>
          <w:w w:val="95"/>
          <w:sz w:val="20"/>
          <w:lang w:val="fr-FR"/>
        </w:rPr>
        <w:t>personnes</w:t>
      </w:r>
      <w:r w:rsidRPr="00DC4BCC">
        <w:rPr>
          <w:color w:val="231F20"/>
          <w:spacing w:val="-10"/>
          <w:w w:val="95"/>
          <w:sz w:val="20"/>
          <w:lang w:val="fr-FR"/>
        </w:rPr>
        <w:t xml:space="preserve"> </w:t>
      </w:r>
      <w:r w:rsidRPr="00DC4BCC">
        <w:rPr>
          <w:color w:val="231F20"/>
          <w:w w:val="95"/>
          <w:sz w:val="20"/>
          <w:lang w:val="fr-FR"/>
        </w:rPr>
        <w:t>au</w:t>
      </w:r>
      <w:r w:rsidRPr="00DC4BCC">
        <w:rPr>
          <w:color w:val="231F20"/>
          <w:spacing w:val="-10"/>
          <w:w w:val="95"/>
          <w:sz w:val="20"/>
          <w:lang w:val="fr-FR"/>
        </w:rPr>
        <w:t xml:space="preserve"> </w:t>
      </w:r>
      <w:r w:rsidRPr="00DC4BCC">
        <w:rPr>
          <w:color w:val="231F20"/>
          <w:w w:val="95"/>
          <w:sz w:val="20"/>
          <w:lang w:val="fr-FR"/>
        </w:rPr>
        <w:t>foyer</w:t>
      </w:r>
      <w:r w:rsidRPr="00DC4BCC">
        <w:rPr>
          <w:color w:val="231F20"/>
          <w:spacing w:val="39"/>
          <w:w w:val="95"/>
          <w:sz w:val="20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-21"/>
          <w:sz w:val="12"/>
          <w:lang w:val="fr-FR"/>
        </w:rPr>
        <w:t xml:space="preserve"> </w:t>
      </w:r>
    </w:p>
    <w:p w:rsidR="008734ED" w:rsidRPr="00DC4BCC" w:rsidRDefault="008734ED">
      <w:pPr>
        <w:pStyle w:val="Corpsdetexte"/>
        <w:spacing w:before="4" w:after="1"/>
        <w:rPr>
          <w:sz w:val="23"/>
          <w:lang w:val="fr-FR"/>
        </w:rPr>
      </w:pPr>
    </w:p>
    <w:tbl>
      <w:tblPr>
        <w:tblStyle w:val="TableNormal"/>
        <w:tblW w:w="0" w:type="auto"/>
        <w:tblInd w:w="18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268"/>
        <w:gridCol w:w="2268"/>
        <w:gridCol w:w="2268"/>
      </w:tblGrid>
      <w:tr w:rsidR="008734ED">
        <w:trPr>
          <w:trHeight w:hRule="exact" w:val="360"/>
        </w:trPr>
        <w:tc>
          <w:tcPr>
            <w:tcW w:w="4535" w:type="dxa"/>
            <w:gridSpan w:val="2"/>
            <w:shd w:val="clear" w:color="auto" w:fill="4BABC6"/>
          </w:tcPr>
          <w:p w:rsidR="008734ED" w:rsidRDefault="004F47EE">
            <w:pPr>
              <w:pStyle w:val="TableParagraph"/>
              <w:spacing w:before="87"/>
              <w:ind w:left="1675" w:right="1675"/>
              <w:jc w:val="center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color w:val="FFFFFF"/>
                <w:sz w:val="20"/>
              </w:rPr>
              <w:t>Ressources</w:t>
            </w:r>
            <w:proofErr w:type="spellEnd"/>
          </w:p>
        </w:tc>
        <w:tc>
          <w:tcPr>
            <w:tcW w:w="4535" w:type="dxa"/>
            <w:gridSpan w:val="2"/>
            <w:shd w:val="clear" w:color="auto" w:fill="4BABC6"/>
          </w:tcPr>
          <w:p w:rsidR="008734ED" w:rsidRDefault="004F47EE">
            <w:pPr>
              <w:pStyle w:val="TableParagraph"/>
              <w:spacing w:before="87"/>
              <w:ind w:left="1842" w:right="184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Charges</w:t>
            </w:r>
          </w:p>
        </w:tc>
      </w:tr>
      <w:tr w:rsidR="008734ED" w:rsidRPr="00241645">
        <w:trPr>
          <w:trHeight w:hRule="exact" w:val="600"/>
        </w:trPr>
        <w:tc>
          <w:tcPr>
            <w:tcW w:w="2268" w:type="dxa"/>
            <w:shd w:val="clear" w:color="auto" w:fill="A2CFDF"/>
          </w:tcPr>
          <w:p w:rsidR="008734ED" w:rsidRDefault="004F47EE">
            <w:pPr>
              <w:pStyle w:val="TableParagraph"/>
              <w:spacing w:before="75" w:line="241" w:lineRule="exact"/>
              <w:ind w:right="66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Nature</w:t>
            </w:r>
          </w:p>
          <w:p w:rsidR="008734ED" w:rsidRDefault="004F47EE">
            <w:pPr>
              <w:pStyle w:val="TableParagraph"/>
              <w:spacing w:line="241" w:lineRule="exact"/>
              <w:ind w:right="665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des </w:t>
            </w:r>
            <w:proofErr w:type="spellStart"/>
            <w:r>
              <w:rPr>
                <w:color w:val="231F20"/>
                <w:sz w:val="20"/>
              </w:rPr>
              <w:t>ressources</w:t>
            </w:r>
            <w:proofErr w:type="spellEnd"/>
          </w:p>
        </w:tc>
        <w:tc>
          <w:tcPr>
            <w:tcW w:w="2268" w:type="dxa"/>
            <w:shd w:val="clear" w:color="auto" w:fill="A2CFDF"/>
          </w:tcPr>
          <w:p w:rsidR="008734ED" w:rsidRPr="00DC4BCC" w:rsidRDefault="004F47EE">
            <w:pPr>
              <w:pStyle w:val="TableParagraph"/>
              <w:spacing w:before="75"/>
              <w:ind w:right="665"/>
              <w:rPr>
                <w:sz w:val="20"/>
                <w:lang w:val="fr-FR"/>
              </w:rPr>
            </w:pPr>
            <w:r w:rsidRPr="00DC4BCC">
              <w:rPr>
                <w:color w:val="231F20"/>
                <w:sz w:val="20"/>
                <w:lang w:val="fr-FR"/>
              </w:rPr>
              <w:t xml:space="preserve">Montant des </w:t>
            </w:r>
            <w:proofErr w:type="spellStart"/>
            <w:r w:rsidRPr="00DC4BCC">
              <w:rPr>
                <w:color w:val="231F20"/>
                <w:sz w:val="20"/>
                <w:lang w:val="fr-FR"/>
              </w:rPr>
              <w:t>res</w:t>
            </w:r>
            <w:proofErr w:type="spellEnd"/>
            <w:r w:rsidRPr="00DC4BCC">
              <w:rPr>
                <w:color w:val="231F20"/>
                <w:sz w:val="20"/>
                <w:lang w:val="fr-FR"/>
              </w:rPr>
              <w:t>- sources en euros</w:t>
            </w:r>
          </w:p>
        </w:tc>
        <w:tc>
          <w:tcPr>
            <w:tcW w:w="2268" w:type="dxa"/>
            <w:tcBorders>
              <w:right w:val="dotted" w:sz="4" w:space="0" w:color="231F20"/>
            </w:tcBorders>
            <w:shd w:val="clear" w:color="auto" w:fill="A2CFDF"/>
          </w:tcPr>
          <w:p w:rsidR="008734ED" w:rsidRPr="00DC4BCC" w:rsidRDefault="004F47EE">
            <w:pPr>
              <w:pStyle w:val="TableParagraph"/>
              <w:spacing w:before="75"/>
              <w:ind w:right="366"/>
              <w:rPr>
                <w:sz w:val="20"/>
                <w:lang w:val="fr-FR"/>
              </w:rPr>
            </w:pPr>
            <w:r w:rsidRPr="00DC4BCC">
              <w:rPr>
                <w:color w:val="231F20"/>
                <w:w w:val="105"/>
                <w:sz w:val="20"/>
                <w:lang w:val="fr-FR"/>
              </w:rPr>
              <w:t>Nature des charges prises en compte</w:t>
            </w:r>
          </w:p>
        </w:tc>
        <w:tc>
          <w:tcPr>
            <w:tcW w:w="2268" w:type="dxa"/>
            <w:tcBorders>
              <w:left w:val="dotted" w:sz="4" w:space="0" w:color="231F20"/>
            </w:tcBorders>
            <w:shd w:val="clear" w:color="auto" w:fill="A2CFDF"/>
          </w:tcPr>
          <w:p w:rsidR="008734ED" w:rsidRPr="00DC4BCC" w:rsidRDefault="004F47EE">
            <w:pPr>
              <w:pStyle w:val="TableParagraph"/>
              <w:spacing w:before="75"/>
              <w:ind w:right="136"/>
              <w:rPr>
                <w:sz w:val="20"/>
                <w:lang w:val="fr-FR"/>
              </w:rPr>
            </w:pPr>
            <w:r w:rsidRPr="00DC4BCC">
              <w:rPr>
                <w:color w:val="231F20"/>
                <w:w w:val="105"/>
                <w:sz w:val="20"/>
                <w:lang w:val="fr-FR"/>
              </w:rPr>
              <w:t>Montants des charges</w:t>
            </w:r>
            <w:r w:rsidRPr="00DC4BCC">
              <w:rPr>
                <w:color w:val="231F20"/>
                <w:w w:val="104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w w:val="105"/>
                <w:sz w:val="20"/>
                <w:lang w:val="fr-FR"/>
              </w:rPr>
              <w:t>en euros</w:t>
            </w:r>
          </w:p>
        </w:tc>
      </w:tr>
      <w:tr w:rsidR="008734ED">
        <w:trPr>
          <w:trHeight w:hRule="exact" w:val="600"/>
        </w:trPr>
        <w:tc>
          <w:tcPr>
            <w:tcW w:w="2268" w:type="dxa"/>
          </w:tcPr>
          <w:p w:rsidR="008734ED" w:rsidRDefault="004F47EE">
            <w:pPr>
              <w:pStyle w:val="TableParagraph"/>
              <w:spacing w:before="75"/>
              <w:ind w:right="236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Salaire</w:t>
            </w:r>
            <w:proofErr w:type="spellEnd"/>
            <w:r>
              <w:rPr>
                <w:color w:val="231F20"/>
                <w:sz w:val="20"/>
              </w:rPr>
              <w:t>/</w:t>
            </w:r>
            <w:proofErr w:type="spellStart"/>
            <w:r>
              <w:rPr>
                <w:color w:val="231F20"/>
                <w:sz w:val="20"/>
              </w:rPr>
              <w:t>rémunération</w:t>
            </w:r>
            <w:proofErr w:type="spellEnd"/>
            <w:r>
              <w:rPr>
                <w:color w:val="231F20"/>
                <w:sz w:val="20"/>
              </w:rPr>
              <w:t xml:space="preserve">/ </w:t>
            </w:r>
            <w:proofErr w:type="spellStart"/>
            <w:r>
              <w:rPr>
                <w:color w:val="231F20"/>
                <w:sz w:val="20"/>
              </w:rPr>
              <w:t>retraite</w:t>
            </w:r>
            <w:proofErr w:type="spellEnd"/>
          </w:p>
        </w:tc>
        <w:tc>
          <w:tcPr>
            <w:tcW w:w="2268" w:type="dxa"/>
          </w:tcPr>
          <w:p w:rsidR="008734ED" w:rsidRDefault="008734ED"/>
        </w:tc>
        <w:tc>
          <w:tcPr>
            <w:tcW w:w="2268" w:type="dxa"/>
            <w:tcBorders>
              <w:right w:val="dotted" w:sz="4" w:space="0" w:color="231F20"/>
            </w:tcBorders>
          </w:tcPr>
          <w:p w:rsidR="008734ED" w:rsidRDefault="008734ED">
            <w:pPr>
              <w:pStyle w:val="TableParagraph"/>
              <w:spacing w:before="1"/>
              <w:ind w:left="0"/>
              <w:rPr>
                <w:sz w:val="16"/>
              </w:rPr>
            </w:pPr>
          </w:p>
          <w:p w:rsidR="008734ED" w:rsidRDefault="004F47EE">
            <w:pPr>
              <w:pStyle w:val="TableParagraph"/>
              <w:ind w:right="665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Loyer</w:t>
            </w:r>
            <w:proofErr w:type="spellEnd"/>
          </w:p>
        </w:tc>
        <w:tc>
          <w:tcPr>
            <w:tcW w:w="2268" w:type="dxa"/>
            <w:tcBorders>
              <w:left w:val="dotted" w:sz="4" w:space="0" w:color="231F20"/>
            </w:tcBorders>
          </w:tcPr>
          <w:p w:rsidR="008734ED" w:rsidRDefault="008734ED"/>
        </w:tc>
      </w:tr>
      <w:tr w:rsidR="008734ED">
        <w:trPr>
          <w:trHeight w:hRule="exact" w:val="600"/>
        </w:trPr>
        <w:tc>
          <w:tcPr>
            <w:tcW w:w="2268" w:type="dxa"/>
          </w:tcPr>
          <w:p w:rsidR="008734ED" w:rsidRDefault="008734ED">
            <w:pPr>
              <w:pStyle w:val="TableParagraph"/>
              <w:spacing w:before="1"/>
              <w:ind w:left="0"/>
              <w:rPr>
                <w:sz w:val="16"/>
              </w:rPr>
            </w:pPr>
          </w:p>
          <w:p w:rsidR="008734ED" w:rsidRDefault="004F47EE">
            <w:pPr>
              <w:pStyle w:val="TableParagraph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Prestation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Pôle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emploi</w:t>
            </w:r>
            <w:proofErr w:type="spellEnd"/>
          </w:p>
        </w:tc>
        <w:tc>
          <w:tcPr>
            <w:tcW w:w="2268" w:type="dxa"/>
          </w:tcPr>
          <w:p w:rsidR="008734ED" w:rsidRDefault="008734ED"/>
        </w:tc>
        <w:tc>
          <w:tcPr>
            <w:tcW w:w="2268" w:type="dxa"/>
            <w:tcBorders>
              <w:right w:val="dotted" w:sz="4" w:space="0" w:color="231F20"/>
            </w:tcBorders>
          </w:tcPr>
          <w:p w:rsidR="008734ED" w:rsidRDefault="004F47EE">
            <w:pPr>
              <w:pStyle w:val="TableParagraph"/>
              <w:spacing w:before="75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Dépenses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d’énergie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/ eau</w:t>
            </w:r>
          </w:p>
        </w:tc>
        <w:tc>
          <w:tcPr>
            <w:tcW w:w="2268" w:type="dxa"/>
            <w:tcBorders>
              <w:left w:val="dotted" w:sz="4" w:space="0" w:color="231F20"/>
            </w:tcBorders>
          </w:tcPr>
          <w:p w:rsidR="008734ED" w:rsidRDefault="008734ED"/>
        </w:tc>
      </w:tr>
      <w:tr w:rsidR="008734ED" w:rsidRPr="00241645">
        <w:trPr>
          <w:trHeight w:hRule="exact" w:val="600"/>
        </w:trPr>
        <w:tc>
          <w:tcPr>
            <w:tcW w:w="2268" w:type="dxa"/>
          </w:tcPr>
          <w:p w:rsidR="008734ED" w:rsidRDefault="008734ED">
            <w:pPr>
              <w:pStyle w:val="TableParagraph"/>
              <w:spacing w:before="1"/>
              <w:ind w:left="0"/>
              <w:rPr>
                <w:sz w:val="16"/>
              </w:rPr>
            </w:pPr>
          </w:p>
          <w:p w:rsidR="008734ED" w:rsidRDefault="004F47EE">
            <w:pPr>
              <w:pStyle w:val="TableParagraph"/>
              <w:ind w:right="665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Prestation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CAF</w:t>
            </w:r>
          </w:p>
        </w:tc>
        <w:tc>
          <w:tcPr>
            <w:tcW w:w="2268" w:type="dxa"/>
          </w:tcPr>
          <w:p w:rsidR="008734ED" w:rsidRDefault="008734ED"/>
        </w:tc>
        <w:tc>
          <w:tcPr>
            <w:tcW w:w="2268" w:type="dxa"/>
            <w:tcBorders>
              <w:right w:val="dotted" w:sz="4" w:space="0" w:color="231F20"/>
            </w:tcBorders>
          </w:tcPr>
          <w:p w:rsidR="008734ED" w:rsidRPr="00DC4BCC" w:rsidRDefault="004F47EE">
            <w:pPr>
              <w:pStyle w:val="TableParagraph"/>
              <w:spacing w:before="75"/>
              <w:rPr>
                <w:sz w:val="20"/>
                <w:lang w:val="fr-FR"/>
              </w:rPr>
            </w:pPr>
            <w:r w:rsidRPr="00DC4BCC">
              <w:rPr>
                <w:color w:val="231F20"/>
                <w:spacing w:val="-6"/>
                <w:sz w:val="20"/>
                <w:lang w:val="fr-FR"/>
              </w:rPr>
              <w:t xml:space="preserve">Assurance </w:t>
            </w:r>
            <w:r w:rsidRPr="00DC4BCC">
              <w:rPr>
                <w:color w:val="231F20"/>
                <w:spacing w:val="-7"/>
                <w:sz w:val="20"/>
                <w:lang w:val="fr-FR"/>
              </w:rPr>
              <w:t xml:space="preserve">responsabilité </w:t>
            </w:r>
            <w:r w:rsidRPr="00DC4BCC">
              <w:rPr>
                <w:color w:val="231F20"/>
                <w:spacing w:val="-5"/>
                <w:w w:val="105"/>
                <w:sz w:val="20"/>
                <w:lang w:val="fr-FR"/>
              </w:rPr>
              <w:t xml:space="preserve">civile </w:t>
            </w:r>
            <w:r w:rsidRPr="00DC4BCC">
              <w:rPr>
                <w:color w:val="231F20"/>
                <w:spacing w:val="-3"/>
                <w:w w:val="105"/>
                <w:sz w:val="20"/>
                <w:lang w:val="fr-FR"/>
              </w:rPr>
              <w:t xml:space="preserve">et </w:t>
            </w:r>
            <w:r w:rsidRPr="00DC4BCC">
              <w:rPr>
                <w:color w:val="231F20"/>
                <w:spacing w:val="-6"/>
                <w:w w:val="105"/>
                <w:sz w:val="20"/>
                <w:lang w:val="fr-FR"/>
              </w:rPr>
              <w:t>habitation</w:t>
            </w:r>
          </w:p>
        </w:tc>
        <w:tc>
          <w:tcPr>
            <w:tcW w:w="2268" w:type="dxa"/>
            <w:tcBorders>
              <w:left w:val="dotted" w:sz="4" w:space="0" w:color="231F20"/>
            </w:tcBorders>
          </w:tcPr>
          <w:p w:rsidR="008734ED" w:rsidRPr="00DC4BCC" w:rsidRDefault="008734ED">
            <w:pPr>
              <w:rPr>
                <w:lang w:val="fr-FR"/>
              </w:rPr>
            </w:pPr>
          </w:p>
        </w:tc>
      </w:tr>
      <w:tr w:rsidR="008734ED">
        <w:trPr>
          <w:trHeight w:hRule="exact" w:val="360"/>
        </w:trPr>
        <w:tc>
          <w:tcPr>
            <w:tcW w:w="2268" w:type="dxa"/>
          </w:tcPr>
          <w:p w:rsidR="008734ED" w:rsidRDefault="004F47EE">
            <w:pPr>
              <w:pStyle w:val="TableParagraph"/>
              <w:spacing w:before="75"/>
              <w:ind w:right="66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APL/AL</w:t>
            </w:r>
          </w:p>
        </w:tc>
        <w:tc>
          <w:tcPr>
            <w:tcW w:w="2268" w:type="dxa"/>
          </w:tcPr>
          <w:p w:rsidR="008734ED" w:rsidRDefault="008734ED"/>
        </w:tc>
        <w:tc>
          <w:tcPr>
            <w:tcW w:w="2268" w:type="dxa"/>
            <w:tcBorders>
              <w:right w:val="dotted" w:sz="4" w:space="0" w:color="231F20"/>
            </w:tcBorders>
          </w:tcPr>
          <w:p w:rsidR="008734ED" w:rsidRDefault="004F47EE">
            <w:pPr>
              <w:pStyle w:val="TableParagraph"/>
              <w:spacing w:before="75"/>
              <w:ind w:right="665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Mutuelle</w:t>
            </w:r>
            <w:proofErr w:type="spellEnd"/>
          </w:p>
        </w:tc>
        <w:tc>
          <w:tcPr>
            <w:tcW w:w="2268" w:type="dxa"/>
            <w:tcBorders>
              <w:left w:val="dotted" w:sz="4" w:space="0" w:color="231F20"/>
            </w:tcBorders>
          </w:tcPr>
          <w:p w:rsidR="008734ED" w:rsidRDefault="008734ED"/>
        </w:tc>
      </w:tr>
      <w:tr w:rsidR="008734ED">
        <w:trPr>
          <w:trHeight w:hRule="exact" w:val="360"/>
        </w:trPr>
        <w:tc>
          <w:tcPr>
            <w:tcW w:w="2268" w:type="dxa"/>
            <w:vMerge w:val="restart"/>
          </w:tcPr>
          <w:p w:rsidR="008734ED" w:rsidRDefault="004F47EE">
            <w:pPr>
              <w:pStyle w:val="TableParagraph"/>
              <w:spacing w:before="75"/>
              <w:ind w:right="665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Autres</w:t>
            </w:r>
            <w:proofErr w:type="spellEnd"/>
            <w:r>
              <w:rPr>
                <w:color w:val="231F20"/>
                <w:sz w:val="20"/>
              </w:rPr>
              <w:t xml:space="preserve"> :</w:t>
            </w:r>
          </w:p>
        </w:tc>
        <w:tc>
          <w:tcPr>
            <w:tcW w:w="2268" w:type="dxa"/>
            <w:vMerge w:val="restart"/>
          </w:tcPr>
          <w:p w:rsidR="008734ED" w:rsidRDefault="008734ED"/>
        </w:tc>
        <w:tc>
          <w:tcPr>
            <w:tcW w:w="2268" w:type="dxa"/>
            <w:tcBorders>
              <w:right w:val="dotted" w:sz="4" w:space="0" w:color="231F20"/>
            </w:tcBorders>
          </w:tcPr>
          <w:p w:rsidR="008734ED" w:rsidRDefault="004F47EE">
            <w:pPr>
              <w:pStyle w:val="TableParagraph"/>
              <w:spacing w:before="75"/>
              <w:ind w:right="366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Pension </w:t>
            </w:r>
            <w:proofErr w:type="spellStart"/>
            <w:r>
              <w:rPr>
                <w:color w:val="231F20"/>
                <w:sz w:val="20"/>
              </w:rPr>
              <w:t>alimentaire</w:t>
            </w:r>
            <w:proofErr w:type="spellEnd"/>
          </w:p>
        </w:tc>
        <w:tc>
          <w:tcPr>
            <w:tcW w:w="2268" w:type="dxa"/>
            <w:tcBorders>
              <w:left w:val="dotted" w:sz="4" w:space="0" w:color="231F20"/>
            </w:tcBorders>
          </w:tcPr>
          <w:p w:rsidR="008734ED" w:rsidRDefault="008734ED"/>
        </w:tc>
      </w:tr>
      <w:tr w:rsidR="008734ED">
        <w:trPr>
          <w:trHeight w:hRule="exact" w:val="1680"/>
        </w:trPr>
        <w:tc>
          <w:tcPr>
            <w:tcW w:w="2268" w:type="dxa"/>
            <w:vMerge/>
          </w:tcPr>
          <w:p w:rsidR="008734ED" w:rsidRDefault="008734ED"/>
        </w:tc>
        <w:tc>
          <w:tcPr>
            <w:tcW w:w="2268" w:type="dxa"/>
            <w:vMerge/>
          </w:tcPr>
          <w:p w:rsidR="008734ED" w:rsidRDefault="008734ED"/>
        </w:tc>
        <w:tc>
          <w:tcPr>
            <w:tcW w:w="2268" w:type="dxa"/>
            <w:tcBorders>
              <w:right w:val="dotted" w:sz="4" w:space="0" w:color="231F20"/>
            </w:tcBorders>
          </w:tcPr>
          <w:p w:rsidR="008734ED" w:rsidRDefault="004F47EE">
            <w:pPr>
              <w:pStyle w:val="TableParagraph"/>
              <w:spacing w:before="75"/>
              <w:ind w:right="665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Autres</w:t>
            </w:r>
            <w:proofErr w:type="spellEnd"/>
            <w:r>
              <w:rPr>
                <w:color w:val="231F20"/>
                <w:sz w:val="20"/>
              </w:rPr>
              <w:t xml:space="preserve"> :</w:t>
            </w:r>
          </w:p>
        </w:tc>
        <w:tc>
          <w:tcPr>
            <w:tcW w:w="2268" w:type="dxa"/>
            <w:tcBorders>
              <w:left w:val="dotted" w:sz="4" w:space="0" w:color="231F20"/>
            </w:tcBorders>
          </w:tcPr>
          <w:p w:rsidR="008734ED" w:rsidRDefault="008734ED"/>
        </w:tc>
      </w:tr>
      <w:tr w:rsidR="008734ED" w:rsidRPr="00241645">
        <w:trPr>
          <w:trHeight w:hRule="exact" w:val="600"/>
        </w:trPr>
        <w:tc>
          <w:tcPr>
            <w:tcW w:w="9071" w:type="dxa"/>
            <w:gridSpan w:val="4"/>
          </w:tcPr>
          <w:p w:rsidR="008734ED" w:rsidRPr="00DC4BCC" w:rsidRDefault="004F47EE">
            <w:pPr>
              <w:pStyle w:val="TableParagraph"/>
              <w:spacing w:before="87" w:line="229" w:lineRule="exact"/>
              <w:rPr>
                <w:sz w:val="12"/>
                <w:lang w:val="fr-FR"/>
              </w:rPr>
            </w:pPr>
            <w:r w:rsidRPr="00DC4BCC">
              <w:rPr>
                <w:rFonts w:ascii="Arial" w:hAnsi="Arial"/>
                <w:color w:val="231F20"/>
                <w:w w:val="95"/>
                <w:sz w:val="20"/>
                <w:lang w:val="fr-FR"/>
              </w:rPr>
              <w:t>Calcul de la moyenne économique journaliè</w:t>
            </w:r>
            <w:r w:rsidRPr="00DC4BCC">
              <w:rPr>
                <w:rFonts w:ascii="Arial" w:hAnsi="Arial"/>
                <w:color w:val="231F20"/>
                <w:w w:val="95"/>
                <w:sz w:val="20"/>
                <w:u w:val="single" w:color="231F20"/>
                <w:lang w:val="fr-FR"/>
              </w:rPr>
              <w:t xml:space="preserve">re : (ressources - charges fixes)/mois : </w:t>
            </w:r>
            <w:r w:rsidRPr="00DC4BCC">
              <w:rPr>
                <w:color w:val="231F20"/>
                <w:w w:val="80"/>
                <w:sz w:val="12"/>
                <w:u w:val="single" w:color="231F20"/>
                <w:lang w:val="fr-FR"/>
              </w:rPr>
              <w:t xml:space="preserve">. . </w:t>
            </w:r>
            <w:r w:rsidRPr="00DC4BCC">
              <w:rPr>
                <w:color w:val="231F20"/>
                <w:w w:val="80"/>
                <w:sz w:val="12"/>
                <w:lang w:val="fr-FR"/>
              </w:rPr>
              <w:t>. . . . . . . . . . . . . . . . . . . . . .</w:t>
            </w:r>
          </w:p>
          <w:p w:rsidR="008734ED" w:rsidRPr="00DC4BCC" w:rsidRDefault="004F47EE">
            <w:pPr>
              <w:pStyle w:val="TableParagraph"/>
              <w:spacing w:line="240" w:lineRule="exact"/>
              <w:ind w:left="3954"/>
              <w:rPr>
                <w:sz w:val="20"/>
                <w:lang w:val="fr-FR"/>
              </w:rPr>
            </w:pPr>
            <w:r w:rsidRPr="00DC4BCC">
              <w:rPr>
                <w:color w:val="231F20"/>
                <w:sz w:val="20"/>
                <w:lang w:val="fr-FR"/>
              </w:rPr>
              <w:t>Nombre de personnes au foyer/30 jours</w:t>
            </w:r>
          </w:p>
        </w:tc>
      </w:tr>
    </w:tbl>
    <w:p w:rsidR="008734ED" w:rsidRPr="00DC4BCC" w:rsidRDefault="008734ED">
      <w:pPr>
        <w:pStyle w:val="Corpsdetexte"/>
        <w:spacing w:before="4"/>
        <w:rPr>
          <w:sz w:val="19"/>
          <w:lang w:val="fr-FR"/>
        </w:rPr>
      </w:pPr>
    </w:p>
    <w:p w:rsidR="008734ED" w:rsidRDefault="00DC4BCC">
      <w:pPr>
        <w:pStyle w:val="Titre3"/>
        <w:spacing w:before="59"/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51640832" behindDoc="0" locked="0" layoutInCell="1" allowOverlap="1">
                <wp:simplePos x="0" y="0"/>
                <wp:positionH relativeFrom="page">
                  <wp:posOffset>1166495</wp:posOffset>
                </wp:positionH>
                <wp:positionV relativeFrom="paragraph">
                  <wp:posOffset>222250</wp:posOffset>
                </wp:positionV>
                <wp:extent cx="150495" cy="683895"/>
                <wp:effectExtent l="4445" t="9525" r="6985" b="1905"/>
                <wp:wrapTopAndBottom/>
                <wp:docPr id="13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495" cy="683895"/>
                          <a:chOff x="1837" y="350"/>
                          <a:chExt cx="237" cy="1077"/>
                        </a:xfrm>
                      </wpg:grpSpPr>
                      <wps:wsp>
                        <wps:cNvPr id="136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1842" y="355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842" y="635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842" y="915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842" y="1195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F092C" id="Group 94" o:spid="_x0000_s1026" style="position:absolute;margin-left:91.85pt;margin-top:17.5pt;width:11.85pt;height:53.85pt;z-index:251640832;mso-wrap-distance-left:0;mso-wrap-distance-right:0;mso-position-horizontal-relative:page" coordorigin="1837,350" coordsize="237,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">
                <v:rect id="Rectangle 98" o:spid="_x0000_s1027" style="position:absolute;left:1842;top:355;width:22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aSusMA&#10;AADcAAAADwAAAGRycy9kb3ducmV2LnhtbERPS2sCMRC+C/0PYQRvmrXVpW7NihQKHrS0WijeppvZ&#10;B91MliTq+u9NQehtPr7nLFe9acWZnG8sK5hOEhDEhdUNVwq+Dm/jZxA+IGtsLZOCK3lY5Q+DJWba&#10;XviTzvtQiRjCPkMFdQhdJqUvajLoJ7YjjlxpncEQoaukdniJ4aaVj0mSSoMNx4YaO3qtqfjdn4wC&#10;PdserP3YvftjWur5+vrzvVk4pUbDfv0CIlAf/sV390bH+U8p/D0TL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aSusMAAADcAAAADwAAAAAAAAAAAAAAAACYAgAAZHJzL2Rv&#10;d25yZXYueG1sUEsFBgAAAAAEAAQA9QAAAIgDAAAAAA==&#10;" filled="f" strokecolor="#231f20" strokeweight=".5pt"/>
                <v:rect id="Rectangle 97" o:spid="_x0000_s1028" style="position:absolute;left:1842;top:635;width:22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o3IcQA&#10;AADcAAAADwAAAGRycy9kb3ducmV2LnhtbERPTWvCQBC9F/wPywi91Y3VWo3ZiAgFD1VaFUpvY3ZM&#10;QrOzYXfV+O+7QqG3ebzPyRadacSFnK8tKxgOEhDEhdU1lwoO+7enKQgfkDU2lknBjTws8t5Dhqm2&#10;V/6kyy6UIoawT1FBFUKbSumLigz6gW2JI3eyzmCI0JVSO7zGcNPI5ySZSIM1x4YKW1pVVPzszkaB&#10;Hr/vrf3YbP335KRflrfj13rmlHrsd8s5iEBd+Bf/udc6zh+9wv2ZeIH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6NyHEAAAA3AAAAA8AAAAAAAAAAAAAAAAAmAIAAGRycy9k&#10;b3ducmV2LnhtbFBLBQYAAAAABAAEAPUAAACJAwAAAAA=&#10;" filled="f" strokecolor="#231f20" strokeweight=".5pt"/>
                <v:rect id="Rectangle 96" o:spid="_x0000_s1029" style="position:absolute;left:1842;top:915;width:22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WjU8YA&#10;AADcAAAADwAAAGRycy9kb3ducmV2LnhtbESPQWsCQQyF74X+hyGCtzqrrVK3jiJCwUMrVgXxlu7E&#10;3aU7mWVm1PXfN4dCbwnv5b0vs0XnGnWlEGvPBoaDDBRx4W3NpYHD/v3pFVRMyBYbz2TgThEW88eH&#10;GebW3/iLrrtUKgnhmKOBKqU21zoWFTmMA98Si3b2wWGSNZTaBrxJuGv0KMsm2mHN0lBhS6uKip/d&#10;xRmwLx9777efm3ianO14ef8+rqfBmH6vW76BStSlf/Pf9doK/rPQyjMygZ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WjU8YAAADcAAAADwAAAAAAAAAAAAAAAACYAgAAZHJz&#10;L2Rvd25yZXYueG1sUEsFBgAAAAAEAAQA9QAAAIsDAAAAAA==&#10;" filled="f" strokecolor="#231f20" strokeweight=".5pt"/>
                <v:rect id="Rectangle 95" o:spid="_x0000_s1030" style="position:absolute;left:1842;top:1195;width:22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kGyMMA&#10;AADcAAAADwAAAGRycy9kb3ducmV2LnhtbERPS2sCMRC+F/wPYYTeatbaiq5GkYLgoYovEG/jZtxd&#10;3EyWJNX13xuh4G0+vueMp42pxJWcLy0r6HYSEMSZ1SXnCva7+ccAhA/IGivLpOBOHqaT1tsYU21v&#10;vKHrNuQihrBPUUERQp1K6bOCDPqOrYkjd7bOYIjQ5VI7vMVwU8nPJOlLgyXHhgJr+ikou2z/jAL9&#10;9buzdr1c+WP/rL9n99NhMXRKvbeb2QhEoCa8xP/uhY7ze0N4PhMv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kGyMMAAADcAAAADwAAAAAAAAAAAAAAAACYAgAAZHJzL2Rv&#10;d25yZXYueG1sUEsFBgAAAAAEAAQA9QAAAIgDAAAAAA==&#10;" filled="f" strokecolor="#231f20" strokeweight=".5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34688" behindDoc="0" locked="0" layoutInCell="1" allowOverlap="1">
                <wp:simplePos x="0" y="0"/>
                <wp:positionH relativeFrom="page">
                  <wp:posOffset>1330325</wp:posOffset>
                </wp:positionH>
                <wp:positionV relativeFrom="paragraph">
                  <wp:posOffset>207645</wp:posOffset>
                </wp:positionV>
                <wp:extent cx="5578475" cy="885190"/>
                <wp:effectExtent l="0" t="4445" r="0" b="0"/>
                <wp:wrapTopAndBottom/>
                <wp:docPr id="134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8475" cy="885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18"/>
                              <w:gridCol w:w="2933"/>
                              <w:gridCol w:w="2933"/>
                            </w:tblGrid>
                            <w:tr w:rsidR="00241645">
                              <w:trPr>
                                <w:trHeight w:hRule="exact" w:val="293"/>
                              </w:trPr>
                              <w:tc>
                                <w:tcPr>
                                  <w:tcW w:w="2918" w:type="dxa"/>
                                </w:tcPr>
                                <w:p w:rsidR="00241645" w:rsidRDefault="00241645">
                                  <w:pPr>
                                    <w:pStyle w:val="TableParagraph"/>
                                    <w:spacing w:line="241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Étudiant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933" w:type="dxa"/>
                                </w:tcPr>
                                <w:p w:rsidR="00241645" w:rsidRDefault="00241645">
                                  <w:pPr>
                                    <w:pStyle w:val="TableParagraph"/>
                                    <w:spacing w:line="241" w:lineRule="exact"/>
                                    <w:ind w:left="4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10"/>
                                      <w:sz w:val="20"/>
                                    </w:rPr>
                                    <w:t>CDD</w:t>
                                  </w:r>
                                </w:p>
                              </w:tc>
                              <w:tc>
                                <w:tcPr>
                                  <w:tcW w:w="2933" w:type="dxa"/>
                                </w:tcPr>
                                <w:p w:rsidR="00241645" w:rsidRDefault="00241645">
                                  <w:pPr>
                                    <w:pStyle w:val="TableParagraph"/>
                                    <w:spacing w:line="241" w:lineRule="exact"/>
                                    <w:ind w:left="323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Contrat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 xml:space="preserve"> unique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d’insertion</w:t>
                                  </w:r>
                                  <w:proofErr w:type="spellEnd"/>
                                </w:p>
                              </w:tc>
                            </w:tr>
                            <w:tr w:rsidR="00241645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2918" w:type="dxa"/>
                                </w:tcPr>
                                <w:p w:rsidR="00241645" w:rsidRDefault="00241645">
                                  <w:pPr>
                                    <w:pStyle w:val="TableParagraph"/>
                                    <w:spacing w:line="228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Scolaire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933" w:type="dxa"/>
                                </w:tcPr>
                                <w:p w:rsidR="00241645" w:rsidRDefault="00241645">
                                  <w:pPr>
                                    <w:pStyle w:val="TableParagraph"/>
                                    <w:spacing w:line="228" w:lineRule="exact"/>
                                    <w:ind w:left="4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CDI</w:t>
                                  </w:r>
                                </w:p>
                              </w:tc>
                              <w:tc>
                                <w:tcPr>
                                  <w:tcW w:w="2933" w:type="dxa"/>
                                </w:tcPr>
                                <w:p w:rsidR="00241645" w:rsidRDefault="00241645">
                                  <w:pPr>
                                    <w:pStyle w:val="TableParagraph"/>
                                    <w:spacing w:line="228" w:lineRule="exact"/>
                                    <w:ind w:left="3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Stage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rémunéré</w:t>
                                  </w:r>
                                  <w:proofErr w:type="spellEnd"/>
                                </w:p>
                              </w:tc>
                            </w:tr>
                            <w:tr w:rsidR="00241645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2918" w:type="dxa"/>
                                </w:tcPr>
                                <w:p w:rsidR="00241645" w:rsidRDefault="00241645">
                                  <w:pPr>
                                    <w:pStyle w:val="TableParagraph"/>
                                    <w:spacing w:line="228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Accompagnement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 xml:space="preserve"> PACEA</w:t>
                                  </w:r>
                                </w:p>
                              </w:tc>
                              <w:tc>
                                <w:tcPr>
                                  <w:tcW w:w="2933" w:type="dxa"/>
                                </w:tcPr>
                                <w:p w:rsidR="00241645" w:rsidRDefault="00241645">
                                  <w:pPr>
                                    <w:pStyle w:val="TableParagraph"/>
                                    <w:spacing w:line="228" w:lineRule="exact"/>
                                    <w:ind w:left="416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Intérim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933" w:type="dxa"/>
                                </w:tcPr>
                                <w:p w:rsidR="00241645" w:rsidRDefault="00241645">
                                  <w:pPr>
                                    <w:pStyle w:val="TableParagraph"/>
                                    <w:spacing w:line="228" w:lineRule="exact"/>
                                    <w:ind w:left="3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Stage non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rémunéré</w:t>
                                  </w:r>
                                  <w:proofErr w:type="spellEnd"/>
                                </w:p>
                              </w:tc>
                            </w:tr>
                            <w:tr w:rsidR="00241645">
                              <w:trPr>
                                <w:trHeight w:hRule="exact" w:val="240"/>
                              </w:trPr>
                              <w:tc>
                                <w:tcPr>
                                  <w:tcW w:w="2918" w:type="dxa"/>
                                </w:tcPr>
                                <w:p w:rsidR="00241645" w:rsidRDefault="00241645">
                                  <w:pPr>
                                    <w:pStyle w:val="TableParagraph"/>
                                    <w:spacing w:line="228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Demandeur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d’emploi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5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inscrit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933" w:type="dxa"/>
                                </w:tcPr>
                                <w:p w:rsidR="00241645" w:rsidRDefault="00241645">
                                  <w:pPr>
                                    <w:pStyle w:val="TableParagraph"/>
                                    <w:spacing w:line="228" w:lineRule="exact"/>
                                    <w:ind w:left="416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Demandeur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d’emploi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933" w:type="dxa"/>
                                </w:tcPr>
                                <w:p w:rsidR="00241645" w:rsidRDefault="00241645">
                                  <w:pPr>
                                    <w:pStyle w:val="TableParagraph"/>
                                    <w:spacing w:line="228" w:lineRule="exact"/>
                                    <w:ind w:left="323"/>
                                    <w:rPr>
                                      <w:sz w:val="1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Autre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>préciser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9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65"/>
                                      <w:sz w:val="12"/>
                                    </w:rPr>
                                    <w:t>. . . . . . . . . . . . . . . . . . . .</w:t>
                                  </w:r>
                                </w:p>
                              </w:tc>
                            </w:tr>
                            <w:tr w:rsidR="00241645" w:rsidRPr="00241645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2918" w:type="dxa"/>
                                </w:tcPr>
                                <w:p w:rsidR="00241645" w:rsidRDefault="00241645">
                                  <w:pPr>
                                    <w:pStyle w:val="TableParagraph"/>
                                    <w:spacing w:line="188" w:lineRule="exact"/>
                                    <w:ind w:left="76"/>
                                    <w:rPr>
                                      <w:sz w:val="11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 xml:space="preserve">à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pôle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emploi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105"/>
                                      <w:position w:val="7"/>
                                      <w:sz w:val="1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933" w:type="dxa"/>
                                </w:tcPr>
                                <w:p w:rsidR="00241645" w:rsidRPr="00DC4BCC" w:rsidRDefault="00241645">
                                  <w:pPr>
                                    <w:pStyle w:val="TableParagraph"/>
                                    <w:spacing w:line="188" w:lineRule="exact"/>
                                    <w:ind w:left="402"/>
                                    <w:rPr>
                                      <w:sz w:val="20"/>
                                      <w:lang w:val="fr-FR"/>
                                    </w:rPr>
                                  </w:pPr>
                                  <w:r w:rsidRPr="00DC4BCC">
                                    <w:rPr>
                                      <w:color w:val="231F20"/>
                                      <w:w w:val="105"/>
                                      <w:sz w:val="20"/>
                                      <w:lang w:val="fr-FR"/>
                                    </w:rPr>
                                    <w:t>non inscrit à pôle emploi</w:t>
                                  </w:r>
                                </w:p>
                              </w:tc>
                              <w:tc>
                                <w:tcPr>
                                  <w:tcW w:w="2933" w:type="dxa"/>
                                </w:tcPr>
                                <w:p w:rsidR="00241645" w:rsidRPr="00DC4BCC" w:rsidRDefault="00241645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41645" w:rsidRPr="00DC4BCC" w:rsidRDefault="00241645">
                            <w:pPr>
                              <w:pStyle w:val="Corpsdetexte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30" type="#_x0000_t202" style="position:absolute;left:0;text-align:left;margin-left:104.75pt;margin-top:16.35pt;width:439.25pt;height:69.7pt;z-index: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zMMtQIAALM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18"/>
                        <w:gridCol w:w="2933"/>
                        <w:gridCol w:w="2933"/>
                      </w:tblGrid>
                      <w:tr w:rsidR="00241645">
                        <w:trPr>
                          <w:trHeight w:hRule="exact" w:val="293"/>
                        </w:trPr>
                        <w:tc>
                          <w:tcPr>
                            <w:tcW w:w="2918" w:type="dxa"/>
                          </w:tcPr>
                          <w:p w:rsidR="00241645" w:rsidRDefault="00241645">
                            <w:pPr>
                              <w:pStyle w:val="TableParagraph"/>
                              <w:spacing w:line="241" w:lineRule="exact"/>
                              <w:ind w:left="35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Étudiant</w:t>
                            </w:r>
                            <w:proofErr w:type="spellEnd"/>
                          </w:p>
                        </w:tc>
                        <w:tc>
                          <w:tcPr>
                            <w:tcW w:w="2933" w:type="dxa"/>
                          </w:tcPr>
                          <w:p w:rsidR="00241645" w:rsidRDefault="00241645">
                            <w:pPr>
                              <w:pStyle w:val="TableParagraph"/>
                              <w:spacing w:line="241" w:lineRule="exact"/>
                              <w:ind w:left="41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10"/>
                                <w:sz w:val="20"/>
                              </w:rPr>
                              <w:t>CDD</w:t>
                            </w:r>
                          </w:p>
                        </w:tc>
                        <w:tc>
                          <w:tcPr>
                            <w:tcW w:w="2933" w:type="dxa"/>
                          </w:tcPr>
                          <w:p w:rsidR="00241645" w:rsidRDefault="00241645">
                            <w:pPr>
                              <w:pStyle w:val="TableParagraph"/>
                              <w:spacing w:line="241" w:lineRule="exact"/>
                              <w:ind w:left="323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Contrat</w:t>
                            </w:r>
                            <w:proofErr w:type="spellEnd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 xml:space="preserve"> unique </w:t>
                            </w: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d’insertion</w:t>
                            </w:r>
                            <w:proofErr w:type="spellEnd"/>
                          </w:p>
                        </w:tc>
                      </w:tr>
                      <w:tr w:rsidR="00241645">
                        <w:trPr>
                          <w:trHeight w:hRule="exact" w:val="280"/>
                        </w:trPr>
                        <w:tc>
                          <w:tcPr>
                            <w:tcW w:w="2918" w:type="dxa"/>
                          </w:tcPr>
                          <w:p w:rsidR="00241645" w:rsidRDefault="00241645">
                            <w:pPr>
                              <w:pStyle w:val="TableParagraph"/>
                              <w:spacing w:line="228" w:lineRule="exact"/>
                              <w:ind w:left="35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Scolaire</w:t>
                            </w:r>
                            <w:proofErr w:type="spellEnd"/>
                          </w:p>
                        </w:tc>
                        <w:tc>
                          <w:tcPr>
                            <w:tcW w:w="2933" w:type="dxa"/>
                          </w:tcPr>
                          <w:p w:rsidR="00241645" w:rsidRDefault="00241645">
                            <w:pPr>
                              <w:pStyle w:val="TableParagraph"/>
                              <w:spacing w:line="228" w:lineRule="exact"/>
                              <w:ind w:left="416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CDI</w:t>
                            </w:r>
                          </w:p>
                        </w:tc>
                        <w:tc>
                          <w:tcPr>
                            <w:tcW w:w="2933" w:type="dxa"/>
                          </w:tcPr>
                          <w:p w:rsidR="00241645" w:rsidRDefault="00241645">
                            <w:pPr>
                              <w:pStyle w:val="TableParagraph"/>
                              <w:spacing w:line="228" w:lineRule="exact"/>
                              <w:ind w:left="32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Stage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rémunéré</w:t>
                            </w:r>
                            <w:proofErr w:type="spellEnd"/>
                          </w:p>
                        </w:tc>
                      </w:tr>
                      <w:tr w:rsidR="00241645">
                        <w:trPr>
                          <w:trHeight w:hRule="exact" w:val="280"/>
                        </w:trPr>
                        <w:tc>
                          <w:tcPr>
                            <w:tcW w:w="2918" w:type="dxa"/>
                          </w:tcPr>
                          <w:p w:rsidR="00241645" w:rsidRDefault="00241645">
                            <w:pPr>
                              <w:pStyle w:val="TableParagraph"/>
                              <w:spacing w:line="228" w:lineRule="exact"/>
                              <w:ind w:left="35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Accompagnement</w:t>
                            </w:r>
                            <w:proofErr w:type="spellEnd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 xml:space="preserve"> PACEA</w:t>
                            </w:r>
                          </w:p>
                        </w:tc>
                        <w:tc>
                          <w:tcPr>
                            <w:tcW w:w="2933" w:type="dxa"/>
                          </w:tcPr>
                          <w:p w:rsidR="00241645" w:rsidRDefault="00241645">
                            <w:pPr>
                              <w:pStyle w:val="TableParagraph"/>
                              <w:spacing w:line="228" w:lineRule="exact"/>
                              <w:ind w:left="416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Intérim</w:t>
                            </w:r>
                            <w:proofErr w:type="spellEnd"/>
                          </w:p>
                        </w:tc>
                        <w:tc>
                          <w:tcPr>
                            <w:tcW w:w="2933" w:type="dxa"/>
                          </w:tcPr>
                          <w:p w:rsidR="00241645" w:rsidRDefault="00241645">
                            <w:pPr>
                              <w:pStyle w:val="TableParagraph"/>
                              <w:spacing w:line="228" w:lineRule="exact"/>
                              <w:ind w:left="323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Stage non </w:t>
                            </w:r>
                            <w:proofErr w:type="spellStart"/>
                            <w:r>
                              <w:rPr>
                                <w:color w:val="231F20"/>
                                <w:sz w:val="20"/>
                              </w:rPr>
                              <w:t>rémunéré</w:t>
                            </w:r>
                            <w:proofErr w:type="spellEnd"/>
                          </w:p>
                        </w:tc>
                      </w:tr>
                      <w:tr w:rsidR="00241645">
                        <w:trPr>
                          <w:trHeight w:hRule="exact" w:val="240"/>
                        </w:trPr>
                        <w:tc>
                          <w:tcPr>
                            <w:tcW w:w="2918" w:type="dxa"/>
                          </w:tcPr>
                          <w:p w:rsidR="00241645" w:rsidRDefault="00241645">
                            <w:pPr>
                              <w:pStyle w:val="TableParagraph"/>
                              <w:spacing w:line="228" w:lineRule="exact"/>
                              <w:ind w:left="35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Demandeur</w:t>
                            </w:r>
                            <w:proofErr w:type="spellEnd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d’emploi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50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inscrit</w:t>
                            </w:r>
                            <w:proofErr w:type="spellEnd"/>
                          </w:p>
                        </w:tc>
                        <w:tc>
                          <w:tcPr>
                            <w:tcW w:w="2933" w:type="dxa"/>
                          </w:tcPr>
                          <w:p w:rsidR="00241645" w:rsidRDefault="00241645">
                            <w:pPr>
                              <w:pStyle w:val="TableParagraph"/>
                              <w:spacing w:line="228" w:lineRule="exact"/>
                              <w:ind w:left="416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Demandeur</w:t>
                            </w:r>
                            <w:proofErr w:type="spellEnd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d’emploi</w:t>
                            </w:r>
                            <w:proofErr w:type="spellEnd"/>
                          </w:p>
                        </w:tc>
                        <w:tc>
                          <w:tcPr>
                            <w:tcW w:w="2933" w:type="dxa"/>
                          </w:tcPr>
                          <w:p w:rsidR="00241645" w:rsidRDefault="00241645">
                            <w:pPr>
                              <w:pStyle w:val="TableParagraph"/>
                              <w:spacing w:line="228" w:lineRule="exact"/>
                              <w:ind w:left="323"/>
                              <w:rPr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Autre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>préciser</w:t>
                            </w:r>
                            <w:proofErr w:type="spellEnd"/>
                            <w:r>
                              <w:rPr>
                                <w:color w:val="231F20"/>
                                <w:w w:val="9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65"/>
                                <w:sz w:val="12"/>
                              </w:rPr>
                              <w:t>. . . . . . . . . . . . . . . . . . . .</w:t>
                            </w:r>
                          </w:p>
                        </w:tc>
                      </w:tr>
                      <w:tr w:rsidR="00241645" w:rsidRPr="00241645">
                        <w:trPr>
                          <w:trHeight w:hRule="exact" w:val="300"/>
                        </w:trPr>
                        <w:tc>
                          <w:tcPr>
                            <w:tcW w:w="2918" w:type="dxa"/>
                          </w:tcPr>
                          <w:p w:rsidR="00241645" w:rsidRDefault="00241645">
                            <w:pPr>
                              <w:pStyle w:val="TableParagraph"/>
                              <w:spacing w:line="188" w:lineRule="exact"/>
                              <w:ind w:left="76"/>
                              <w:rPr>
                                <w:sz w:val="11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 xml:space="preserve">à </w:t>
                            </w: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pôle</w:t>
                            </w:r>
                            <w:proofErr w:type="spellEnd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emploi</w:t>
                            </w:r>
                            <w:proofErr w:type="spellEnd"/>
                            <w:r>
                              <w:rPr>
                                <w:color w:val="231F20"/>
                                <w:w w:val="105"/>
                                <w:position w:val="7"/>
                                <w:sz w:val="1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933" w:type="dxa"/>
                          </w:tcPr>
                          <w:p w:rsidR="00241645" w:rsidRPr="00DC4BCC" w:rsidRDefault="00241645">
                            <w:pPr>
                              <w:pStyle w:val="TableParagraph"/>
                              <w:spacing w:line="188" w:lineRule="exact"/>
                              <w:ind w:left="402"/>
                              <w:rPr>
                                <w:sz w:val="20"/>
                                <w:lang w:val="fr-FR"/>
                              </w:rPr>
                            </w:pPr>
                            <w:r w:rsidRPr="00DC4BCC">
                              <w:rPr>
                                <w:color w:val="231F20"/>
                                <w:w w:val="105"/>
                                <w:sz w:val="20"/>
                                <w:lang w:val="fr-FR"/>
                              </w:rPr>
                              <w:t>non inscrit à pôle emploi</w:t>
                            </w:r>
                          </w:p>
                        </w:tc>
                        <w:tc>
                          <w:tcPr>
                            <w:tcW w:w="2933" w:type="dxa"/>
                          </w:tcPr>
                          <w:p w:rsidR="00241645" w:rsidRPr="00DC4BCC" w:rsidRDefault="00241645">
                            <w:pPr>
                              <w:rPr>
                                <w:lang w:val="fr-FR"/>
                              </w:rPr>
                            </w:pPr>
                          </w:p>
                        </w:tc>
                      </w:tr>
                    </w:tbl>
                    <w:p w:rsidR="00241645" w:rsidRPr="00DC4BCC" w:rsidRDefault="00241645">
                      <w:pPr>
                        <w:pStyle w:val="Corpsdetexte"/>
                        <w:rPr>
                          <w:lang w:val="fr-FR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3265170</wp:posOffset>
                </wp:positionH>
                <wp:positionV relativeFrom="paragraph">
                  <wp:posOffset>225425</wp:posOffset>
                </wp:positionV>
                <wp:extent cx="144145" cy="677545"/>
                <wp:effectExtent l="7620" t="12700" r="10160" b="5080"/>
                <wp:wrapNone/>
                <wp:docPr id="133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677545"/>
                        </a:xfrm>
                        <a:custGeom>
                          <a:avLst/>
                          <a:gdLst>
                            <a:gd name="T0" fmla="+- 0 5142 5142"/>
                            <a:gd name="T1" fmla="*/ T0 w 227"/>
                            <a:gd name="T2" fmla="+- 0 582 355"/>
                            <a:gd name="T3" fmla="*/ 582 h 1067"/>
                            <a:gd name="T4" fmla="+- 0 5369 5142"/>
                            <a:gd name="T5" fmla="*/ T4 w 227"/>
                            <a:gd name="T6" fmla="+- 0 582 355"/>
                            <a:gd name="T7" fmla="*/ 582 h 1067"/>
                            <a:gd name="T8" fmla="+- 0 5369 5142"/>
                            <a:gd name="T9" fmla="*/ T8 w 227"/>
                            <a:gd name="T10" fmla="+- 0 355 355"/>
                            <a:gd name="T11" fmla="*/ 355 h 1067"/>
                            <a:gd name="T12" fmla="+- 0 5142 5142"/>
                            <a:gd name="T13" fmla="*/ T12 w 227"/>
                            <a:gd name="T14" fmla="+- 0 355 355"/>
                            <a:gd name="T15" fmla="*/ 355 h 1067"/>
                            <a:gd name="T16" fmla="+- 0 5142 5142"/>
                            <a:gd name="T17" fmla="*/ T16 w 227"/>
                            <a:gd name="T18" fmla="+- 0 582 355"/>
                            <a:gd name="T19" fmla="*/ 582 h 1067"/>
                            <a:gd name="T20" fmla="+- 0 5142 5142"/>
                            <a:gd name="T21" fmla="*/ T20 w 227"/>
                            <a:gd name="T22" fmla="+- 0 862 355"/>
                            <a:gd name="T23" fmla="*/ 862 h 1067"/>
                            <a:gd name="T24" fmla="+- 0 5369 5142"/>
                            <a:gd name="T25" fmla="*/ T24 w 227"/>
                            <a:gd name="T26" fmla="+- 0 862 355"/>
                            <a:gd name="T27" fmla="*/ 862 h 1067"/>
                            <a:gd name="T28" fmla="+- 0 5369 5142"/>
                            <a:gd name="T29" fmla="*/ T28 w 227"/>
                            <a:gd name="T30" fmla="+- 0 635 355"/>
                            <a:gd name="T31" fmla="*/ 635 h 1067"/>
                            <a:gd name="T32" fmla="+- 0 5142 5142"/>
                            <a:gd name="T33" fmla="*/ T32 w 227"/>
                            <a:gd name="T34" fmla="+- 0 635 355"/>
                            <a:gd name="T35" fmla="*/ 635 h 1067"/>
                            <a:gd name="T36" fmla="+- 0 5142 5142"/>
                            <a:gd name="T37" fmla="*/ T36 w 227"/>
                            <a:gd name="T38" fmla="+- 0 862 355"/>
                            <a:gd name="T39" fmla="*/ 862 h 1067"/>
                            <a:gd name="T40" fmla="+- 0 5142 5142"/>
                            <a:gd name="T41" fmla="*/ T40 w 227"/>
                            <a:gd name="T42" fmla="+- 0 1142 355"/>
                            <a:gd name="T43" fmla="*/ 1142 h 1067"/>
                            <a:gd name="T44" fmla="+- 0 5369 5142"/>
                            <a:gd name="T45" fmla="*/ T44 w 227"/>
                            <a:gd name="T46" fmla="+- 0 1142 355"/>
                            <a:gd name="T47" fmla="*/ 1142 h 1067"/>
                            <a:gd name="T48" fmla="+- 0 5369 5142"/>
                            <a:gd name="T49" fmla="*/ T48 w 227"/>
                            <a:gd name="T50" fmla="+- 0 915 355"/>
                            <a:gd name="T51" fmla="*/ 915 h 1067"/>
                            <a:gd name="T52" fmla="+- 0 5142 5142"/>
                            <a:gd name="T53" fmla="*/ T52 w 227"/>
                            <a:gd name="T54" fmla="+- 0 915 355"/>
                            <a:gd name="T55" fmla="*/ 915 h 1067"/>
                            <a:gd name="T56" fmla="+- 0 5142 5142"/>
                            <a:gd name="T57" fmla="*/ T56 w 227"/>
                            <a:gd name="T58" fmla="+- 0 1142 355"/>
                            <a:gd name="T59" fmla="*/ 1142 h 1067"/>
                            <a:gd name="T60" fmla="+- 0 5142 5142"/>
                            <a:gd name="T61" fmla="*/ T60 w 227"/>
                            <a:gd name="T62" fmla="+- 0 1422 355"/>
                            <a:gd name="T63" fmla="*/ 1422 h 1067"/>
                            <a:gd name="T64" fmla="+- 0 5369 5142"/>
                            <a:gd name="T65" fmla="*/ T64 w 227"/>
                            <a:gd name="T66" fmla="+- 0 1422 355"/>
                            <a:gd name="T67" fmla="*/ 1422 h 1067"/>
                            <a:gd name="T68" fmla="+- 0 5369 5142"/>
                            <a:gd name="T69" fmla="*/ T68 w 227"/>
                            <a:gd name="T70" fmla="+- 0 1195 355"/>
                            <a:gd name="T71" fmla="*/ 1195 h 1067"/>
                            <a:gd name="T72" fmla="+- 0 5142 5142"/>
                            <a:gd name="T73" fmla="*/ T72 w 227"/>
                            <a:gd name="T74" fmla="+- 0 1195 355"/>
                            <a:gd name="T75" fmla="*/ 1195 h 1067"/>
                            <a:gd name="T76" fmla="+- 0 5142 5142"/>
                            <a:gd name="T77" fmla="*/ T76 w 227"/>
                            <a:gd name="T78" fmla="+- 0 1422 355"/>
                            <a:gd name="T79" fmla="*/ 1422 h 10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27" h="1067">
                              <a:moveTo>
                                <a:pt x="0" y="227"/>
                              </a:moveTo>
                              <a:lnTo>
                                <a:pt x="227" y="227"/>
                              </a:lnTo>
                              <a:lnTo>
                                <a:pt x="227" y="0"/>
                              </a:lnTo>
                              <a:lnTo>
                                <a:pt x="0" y="0"/>
                              </a:lnTo>
                              <a:lnTo>
                                <a:pt x="0" y="227"/>
                              </a:lnTo>
                              <a:close/>
                              <a:moveTo>
                                <a:pt x="0" y="507"/>
                              </a:moveTo>
                              <a:lnTo>
                                <a:pt x="227" y="507"/>
                              </a:lnTo>
                              <a:lnTo>
                                <a:pt x="227" y="280"/>
                              </a:lnTo>
                              <a:lnTo>
                                <a:pt x="0" y="280"/>
                              </a:lnTo>
                              <a:lnTo>
                                <a:pt x="0" y="507"/>
                              </a:lnTo>
                              <a:close/>
                              <a:moveTo>
                                <a:pt x="0" y="787"/>
                              </a:moveTo>
                              <a:lnTo>
                                <a:pt x="227" y="787"/>
                              </a:lnTo>
                              <a:lnTo>
                                <a:pt x="227" y="560"/>
                              </a:lnTo>
                              <a:lnTo>
                                <a:pt x="0" y="560"/>
                              </a:lnTo>
                              <a:lnTo>
                                <a:pt x="0" y="787"/>
                              </a:lnTo>
                              <a:close/>
                              <a:moveTo>
                                <a:pt x="0" y="1067"/>
                              </a:moveTo>
                              <a:lnTo>
                                <a:pt x="227" y="1067"/>
                              </a:lnTo>
                              <a:lnTo>
                                <a:pt x="227" y="840"/>
                              </a:lnTo>
                              <a:lnTo>
                                <a:pt x="0" y="840"/>
                              </a:lnTo>
                              <a:lnTo>
                                <a:pt x="0" y="106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7C0D4" id="AutoShape 92" o:spid="_x0000_s1026" style="position:absolute;margin-left:257.1pt;margin-top:17.75pt;width:11.35pt;height:53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7,1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" path="m,227r227,l227,,,,,227xm,507r227,l227,280,,280,,507xm,787r227,l227,560,,560,,787xm,1067r227,l227,840,,840r,227xe" filled="f" strokecolor="#231f20" strokeweight=".5pt">
                <v:path arrowok="t" o:connecttype="custom" o:connectlocs="0,369570;144145,369570;144145,225425;0,225425;0,369570;0,547370;144145,547370;144145,403225;0,403225;0,547370;0,725170;144145,725170;144145,581025;0,581025;0,725170;0,902970;144145,902970;144145,758825;0,758825;0,902970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5068570</wp:posOffset>
                </wp:positionH>
                <wp:positionV relativeFrom="paragraph">
                  <wp:posOffset>225425</wp:posOffset>
                </wp:positionV>
                <wp:extent cx="144145" cy="677545"/>
                <wp:effectExtent l="10795" t="12700" r="6985" b="5080"/>
                <wp:wrapNone/>
                <wp:docPr id="132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677545"/>
                        </a:xfrm>
                        <a:custGeom>
                          <a:avLst/>
                          <a:gdLst>
                            <a:gd name="T0" fmla="+- 0 7982 7982"/>
                            <a:gd name="T1" fmla="*/ T0 w 227"/>
                            <a:gd name="T2" fmla="+- 0 582 355"/>
                            <a:gd name="T3" fmla="*/ 582 h 1067"/>
                            <a:gd name="T4" fmla="+- 0 8209 7982"/>
                            <a:gd name="T5" fmla="*/ T4 w 227"/>
                            <a:gd name="T6" fmla="+- 0 582 355"/>
                            <a:gd name="T7" fmla="*/ 582 h 1067"/>
                            <a:gd name="T8" fmla="+- 0 8209 7982"/>
                            <a:gd name="T9" fmla="*/ T8 w 227"/>
                            <a:gd name="T10" fmla="+- 0 355 355"/>
                            <a:gd name="T11" fmla="*/ 355 h 1067"/>
                            <a:gd name="T12" fmla="+- 0 7982 7982"/>
                            <a:gd name="T13" fmla="*/ T12 w 227"/>
                            <a:gd name="T14" fmla="+- 0 355 355"/>
                            <a:gd name="T15" fmla="*/ 355 h 1067"/>
                            <a:gd name="T16" fmla="+- 0 7982 7982"/>
                            <a:gd name="T17" fmla="*/ T16 w 227"/>
                            <a:gd name="T18" fmla="+- 0 582 355"/>
                            <a:gd name="T19" fmla="*/ 582 h 1067"/>
                            <a:gd name="T20" fmla="+- 0 7982 7982"/>
                            <a:gd name="T21" fmla="*/ T20 w 227"/>
                            <a:gd name="T22" fmla="+- 0 862 355"/>
                            <a:gd name="T23" fmla="*/ 862 h 1067"/>
                            <a:gd name="T24" fmla="+- 0 8209 7982"/>
                            <a:gd name="T25" fmla="*/ T24 w 227"/>
                            <a:gd name="T26" fmla="+- 0 862 355"/>
                            <a:gd name="T27" fmla="*/ 862 h 1067"/>
                            <a:gd name="T28" fmla="+- 0 8209 7982"/>
                            <a:gd name="T29" fmla="*/ T28 w 227"/>
                            <a:gd name="T30" fmla="+- 0 635 355"/>
                            <a:gd name="T31" fmla="*/ 635 h 1067"/>
                            <a:gd name="T32" fmla="+- 0 7982 7982"/>
                            <a:gd name="T33" fmla="*/ T32 w 227"/>
                            <a:gd name="T34" fmla="+- 0 635 355"/>
                            <a:gd name="T35" fmla="*/ 635 h 1067"/>
                            <a:gd name="T36" fmla="+- 0 7982 7982"/>
                            <a:gd name="T37" fmla="*/ T36 w 227"/>
                            <a:gd name="T38" fmla="+- 0 862 355"/>
                            <a:gd name="T39" fmla="*/ 862 h 1067"/>
                            <a:gd name="T40" fmla="+- 0 7982 7982"/>
                            <a:gd name="T41" fmla="*/ T40 w 227"/>
                            <a:gd name="T42" fmla="+- 0 1142 355"/>
                            <a:gd name="T43" fmla="*/ 1142 h 1067"/>
                            <a:gd name="T44" fmla="+- 0 8209 7982"/>
                            <a:gd name="T45" fmla="*/ T44 w 227"/>
                            <a:gd name="T46" fmla="+- 0 1142 355"/>
                            <a:gd name="T47" fmla="*/ 1142 h 1067"/>
                            <a:gd name="T48" fmla="+- 0 8209 7982"/>
                            <a:gd name="T49" fmla="*/ T48 w 227"/>
                            <a:gd name="T50" fmla="+- 0 915 355"/>
                            <a:gd name="T51" fmla="*/ 915 h 1067"/>
                            <a:gd name="T52" fmla="+- 0 7982 7982"/>
                            <a:gd name="T53" fmla="*/ T52 w 227"/>
                            <a:gd name="T54" fmla="+- 0 915 355"/>
                            <a:gd name="T55" fmla="*/ 915 h 1067"/>
                            <a:gd name="T56" fmla="+- 0 7982 7982"/>
                            <a:gd name="T57" fmla="*/ T56 w 227"/>
                            <a:gd name="T58" fmla="+- 0 1142 355"/>
                            <a:gd name="T59" fmla="*/ 1142 h 1067"/>
                            <a:gd name="T60" fmla="+- 0 7982 7982"/>
                            <a:gd name="T61" fmla="*/ T60 w 227"/>
                            <a:gd name="T62" fmla="+- 0 1422 355"/>
                            <a:gd name="T63" fmla="*/ 1422 h 1067"/>
                            <a:gd name="T64" fmla="+- 0 8209 7982"/>
                            <a:gd name="T65" fmla="*/ T64 w 227"/>
                            <a:gd name="T66" fmla="+- 0 1422 355"/>
                            <a:gd name="T67" fmla="*/ 1422 h 1067"/>
                            <a:gd name="T68" fmla="+- 0 8209 7982"/>
                            <a:gd name="T69" fmla="*/ T68 w 227"/>
                            <a:gd name="T70" fmla="+- 0 1195 355"/>
                            <a:gd name="T71" fmla="*/ 1195 h 1067"/>
                            <a:gd name="T72" fmla="+- 0 7982 7982"/>
                            <a:gd name="T73" fmla="*/ T72 w 227"/>
                            <a:gd name="T74" fmla="+- 0 1195 355"/>
                            <a:gd name="T75" fmla="*/ 1195 h 1067"/>
                            <a:gd name="T76" fmla="+- 0 7982 7982"/>
                            <a:gd name="T77" fmla="*/ T76 w 227"/>
                            <a:gd name="T78" fmla="+- 0 1422 355"/>
                            <a:gd name="T79" fmla="*/ 1422 h 10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27" h="1067">
                              <a:moveTo>
                                <a:pt x="0" y="227"/>
                              </a:moveTo>
                              <a:lnTo>
                                <a:pt x="227" y="227"/>
                              </a:lnTo>
                              <a:lnTo>
                                <a:pt x="227" y="0"/>
                              </a:lnTo>
                              <a:lnTo>
                                <a:pt x="0" y="0"/>
                              </a:lnTo>
                              <a:lnTo>
                                <a:pt x="0" y="227"/>
                              </a:lnTo>
                              <a:close/>
                              <a:moveTo>
                                <a:pt x="0" y="507"/>
                              </a:moveTo>
                              <a:lnTo>
                                <a:pt x="227" y="507"/>
                              </a:lnTo>
                              <a:lnTo>
                                <a:pt x="227" y="280"/>
                              </a:lnTo>
                              <a:lnTo>
                                <a:pt x="0" y="280"/>
                              </a:lnTo>
                              <a:lnTo>
                                <a:pt x="0" y="507"/>
                              </a:lnTo>
                              <a:close/>
                              <a:moveTo>
                                <a:pt x="0" y="787"/>
                              </a:moveTo>
                              <a:lnTo>
                                <a:pt x="227" y="787"/>
                              </a:lnTo>
                              <a:lnTo>
                                <a:pt x="227" y="560"/>
                              </a:lnTo>
                              <a:lnTo>
                                <a:pt x="0" y="560"/>
                              </a:lnTo>
                              <a:lnTo>
                                <a:pt x="0" y="787"/>
                              </a:lnTo>
                              <a:close/>
                              <a:moveTo>
                                <a:pt x="0" y="1067"/>
                              </a:moveTo>
                              <a:lnTo>
                                <a:pt x="227" y="1067"/>
                              </a:lnTo>
                              <a:lnTo>
                                <a:pt x="227" y="840"/>
                              </a:lnTo>
                              <a:lnTo>
                                <a:pt x="0" y="840"/>
                              </a:lnTo>
                              <a:lnTo>
                                <a:pt x="0" y="106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6E3CC" id="AutoShape 91" o:spid="_x0000_s1026" style="position:absolute;margin-left:399.1pt;margin-top:17.75pt;width:11.35pt;height:53.3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7,1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" path="m,227r227,l227,,,,,227xm,507r227,l227,280,,280,,507xm,787r227,l227,560,,560,,787xm,1067r227,l227,840,,840r,227xe" filled="f" strokecolor="#231f20" strokeweight=".5pt">
                <v:path arrowok="t" o:connecttype="custom" o:connectlocs="0,369570;144145,369570;144145,225425;0,225425;0,369570;0,547370;144145,547370;144145,403225;0,403225;0,547370;0,725170;144145,725170;144145,581025;0,581025;0,725170;0,902970;144145,902970;144145,758825;0,758825;0,902970" o:connectangles="0,0,0,0,0,0,0,0,0,0,0,0,0,0,0,0,0,0,0,0"/>
                <w10:wrap anchorx="page"/>
              </v:shape>
            </w:pict>
          </mc:Fallback>
        </mc:AlternateContent>
      </w:r>
      <w:r w:rsidR="004F47EE">
        <w:rPr>
          <w:color w:val="231F20"/>
          <w:w w:val="95"/>
        </w:rPr>
        <w:t>SITUATION ACTUELLE</w:t>
      </w:r>
    </w:p>
    <w:p w:rsidR="008734ED" w:rsidRDefault="00DC4BCC">
      <w:pPr>
        <w:pStyle w:val="Corpsdetexte"/>
        <w:spacing w:line="20" w:lineRule="exact"/>
        <w:ind w:left="1837"/>
        <w:rPr>
          <w:rFonts w:ascii="Arial"/>
          <w:sz w:val="2"/>
        </w:rPr>
      </w:pPr>
      <w:r>
        <w:rPr>
          <w:rFonts w:ascii="Arial"/>
          <w:noProof/>
          <w:sz w:val="2"/>
          <w:lang w:val="fr-FR" w:eastAsia="fr-FR"/>
        </w:rPr>
        <mc:AlternateContent>
          <mc:Choice Requires="wpg">
            <w:drawing>
              <wp:inline distT="0" distB="0" distL="0" distR="0">
                <wp:extent cx="2844165" cy="6350"/>
                <wp:effectExtent l="4445" t="9525" r="8890" b="3175"/>
                <wp:docPr id="12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4165" cy="6350"/>
                          <a:chOff x="0" y="0"/>
                          <a:chExt cx="4479" cy="10"/>
                        </a:xfrm>
                      </wpg:grpSpPr>
                      <wps:wsp>
                        <wps:cNvPr id="129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25" y="5"/>
                            <a:ext cx="44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4474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DC7A09" id="Group 87" o:spid="_x0000_s1026" style="width:223.95pt;height:.5pt;mso-position-horizontal-relative:char;mso-position-vertical-relative:line" coordsize="447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">
                <v:line id="Line 90" o:spid="_x0000_s1027" style="position:absolute;visibility:visible;mso-wrap-style:square" from="25,5" to="446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SJ68QAAADcAAAADwAAAGRycy9kb3ducmV2LnhtbERPzWrCQBC+C32HZQredGNaJE1dRWyF&#10;tOChNg8wZMckmJ1Ns2tM8/TdguBtPr7fWW0G04ieOldbVrCYRyCIC6trLhXk3/tZAsJ5ZI2NZVLw&#10;Sw4264fJClNtr/xF/dGXIoSwS1FB5X2bSumKigy6uW2JA3eynUEfYFdK3eE1hJtGxlG0lAZrDg0V&#10;trSrqDgfL0bB2y55uhw+x2yx9Xm8HN8t/nw8KzV9HLavIDwN/i6+uTMd5scv8P9MuE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FInrxAAAANwAAAAPAAAAAAAAAAAA&#10;AAAAAKECAABkcnMvZG93bnJldi54bWxQSwUGAAAAAAQABAD5AAAAkgMAAAAA&#10;" strokecolor="#231f20" strokeweight=".5pt">
                  <v:stroke dashstyle="dash"/>
                </v:line>
                <v:line id="Line 89" o:spid="_x0000_s1028" style="position:absolute;visibility:visible;mso-wrap-style:square" from="5,5" to="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iDyMYAAADcAAAADwAAAGRycy9kb3ducmV2LnhtbESPQUvDQBCF7wX/wzKCl2I3GigSsyki&#10;COKhtY0/YJodk+DubJrdNtFf7xwEbzO8N+99U25m79SFxtgHNnC3ykARN8H23Br4qF9uH0DFhGzR&#10;BSYD3xRhU10tSixsmHhPl0NqlYRwLNBAl9JQaB2bjjzGVRiIRfsMo8ck69hqO+Ik4d7p+yxba489&#10;S0OHAz131Hwdzt5AfVom9757c1O9O+b6eNrmP+etMTfX89MjqERz+jf/Xb9awc8FX56RCXT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og8jGAAAA3AAAAA8AAAAAAAAA&#10;AAAAAAAAoQIAAGRycy9kb3ducmV2LnhtbFBLBQYAAAAABAAEAPkAAACUAwAAAAA=&#10;" strokecolor="#231f20" strokeweight=".5pt"/>
                <v:line id="Line 88" o:spid="_x0000_s1029" style="position:absolute;visibility:visible;mso-wrap-style:square" from="4474,5" to="44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QmU8MAAADcAAAADwAAAGRycy9kb3ducmV2LnhtbERPzWrCQBC+F3yHZQQvRTcaKCW6ighC&#10;6UFb4wOM2TEJ7s7G7GqiT98tFHqbj+93FqveGnGn1teOFUwnCQjiwumaSwXHfDt+B+EDskbjmBQ8&#10;yMNqOXhZYKZdx990P4RSxBD2GSqoQmgyKX1RkUU/cQ1x5M6utRgibEupW+xiuDVyliRv0mLNsaHC&#10;hjYVFZfDzSrIr6/BfO0/TZfvT6k8XXfp87ZTajTs13MQgfrwL/5zf+g4P53C7zPxAr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kJlPDAAAA3AAAAA8AAAAAAAAAAAAA&#10;AAAAoQIAAGRycy9kb3ducmV2LnhtbFBLBQYAAAAABAAEAPkAAACRAwAAAAA=&#10;" strokecolor="#231f20" strokeweight=".5pt"/>
                <w10:anchorlock/>
              </v:group>
            </w:pict>
          </mc:Fallback>
        </mc:AlternateContent>
      </w:r>
    </w:p>
    <w:p w:rsidR="008734ED" w:rsidRPr="00DC4BCC" w:rsidRDefault="00DC4BCC">
      <w:pPr>
        <w:spacing w:before="59"/>
        <w:ind w:left="1917"/>
        <w:rPr>
          <w:sz w:val="14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51641856" behindDoc="0" locked="0" layoutInCell="1" allowOverlap="1">
                <wp:simplePos x="0" y="0"/>
                <wp:positionH relativeFrom="page">
                  <wp:posOffset>1166495</wp:posOffset>
                </wp:positionH>
                <wp:positionV relativeFrom="paragraph">
                  <wp:posOffset>212090</wp:posOffset>
                </wp:positionV>
                <wp:extent cx="2844165" cy="6350"/>
                <wp:effectExtent l="4445" t="5080" r="8890" b="7620"/>
                <wp:wrapTopAndBottom/>
                <wp:docPr id="12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4165" cy="6350"/>
                          <a:chOff x="1837" y="334"/>
                          <a:chExt cx="4479" cy="10"/>
                        </a:xfrm>
                      </wpg:grpSpPr>
                      <wps:wsp>
                        <wps:cNvPr id="125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862" y="339"/>
                            <a:ext cx="44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842" y="3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6311" y="3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29F61" id="Group 83" o:spid="_x0000_s1026" style="position:absolute;margin-left:91.85pt;margin-top:16.7pt;width:223.95pt;height:.5pt;z-index:251641856;mso-wrap-distance-left:0;mso-wrap-distance-right:0;mso-position-horizontal-relative:page" coordorigin="1837,334" coordsize="447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">
                <v:line id="Line 86" o:spid="_x0000_s1027" style="position:absolute;visibility:visible;mso-wrap-style:square" from="1862,339" to="630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mD7sQAAADcAAAADwAAAGRycy9kb3ducmV2LnhtbERPzWrCQBC+F/oOywjemo2xFUldRdRC&#10;LHhQ8wBDdpoEs7NpdjWpT98VCr3Nx/c7i9VgGnGjztWWFUyiGARxYXXNpYL8/PEyB+E8ssbGMin4&#10;IQer5fPTAlNtez7S7eRLEULYpaig8r5NpXRFRQZdZFviwH3ZzqAPsCul7rAP4aaRSRzPpMGaQ0OF&#10;LW0qKi6nq1Gw3cyn18PnPZusfZ7M7juL3/tXpcajYf0OwtPg/8V/7kyH+ckbPJ4JF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WYPuxAAAANwAAAAPAAAAAAAAAAAA&#10;AAAAAKECAABkcnMvZG93bnJldi54bWxQSwUGAAAAAAQABAD5AAAAkgMAAAAA&#10;" strokecolor="#231f20" strokeweight=".5pt">
                  <v:stroke dashstyle="dash"/>
                </v:line>
                <v:line id="Line 85" o:spid="_x0000_s1028" style="position:absolute;visibility:visible;mso-wrap-style:square" from="1842,339" to="1842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Qo+sMAAADcAAAADwAAAGRycy9kb3ducmV2LnhtbERPzYrCMBC+L/gOYYS9LJqugkg1iggL&#10;4kFd6wOMzdgWk0ltou3u02+EBW/z8f3OfNlZIx7U+Mqxgs9hAoI4d7riQsEp+xpMQfiArNE4JgU/&#10;5GG56L3NMdWu5W96HEMhYgj7FBWUIdSplD4vyaIfupo4chfXWAwRNoXUDbYx3Bo5SpKJtFhxbCix&#10;pnVJ+fV4twqy20cwh/3WtNn+PJbn2278e98p9d7vVjMQgbrwEv+7NzrOH03g+Uy8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UKPrDAAAA3AAAAA8AAAAAAAAAAAAA&#10;AAAAoQIAAGRycy9kb3ducmV2LnhtbFBLBQYAAAAABAAEAPkAAACRAwAAAAA=&#10;" strokecolor="#231f20" strokeweight=".5pt"/>
                <v:line id="Line 84" o:spid="_x0000_s1029" style="position:absolute;visibility:visible;mso-wrap-style:square" from="6311,339" to="6311,3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iNYcMAAADcAAAADwAAAGRycy9kb3ducmV2LnhtbERP22rCQBB9L/gPyxT6InWjgpboKiIU&#10;Sh+8xQ8Ys2MSujsbs6uJfn23IPRtDuc682VnjbhR4yvHCoaDBARx7nTFhYJj9vn+AcIHZI3GMSm4&#10;k4flovcyx1S7lvd0O4RCxBD2KSooQ6hTKX1ekkU/cDVx5M6usRgibAqpG2xjuDVylCQTabHi2FBi&#10;TeuS8p/D1SrILv1gdttv02bb01ieLpvx47pR6u21W81ABOrCv/jp/tJx/mgKf8/EC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PYjWHDAAAA3AAAAA8AAAAAAAAAAAAA&#10;AAAAoQIAAGRycy9kb3ducmV2LnhtbFBLBQYAAAAABAAEAPkAAACRAwAAAAA=&#10;" strokecolor="#231f20" strokeweight=".5pt"/>
                <w10:wrap type="topAndBottom" anchorx="page"/>
              </v:group>
            </w:pict>
          </mc:Fallback>
        </mc:AlternateContent>
      </w:r>
      <w:r w:rsidR="004F47EE" w:rsidRPr="00DC4BCC">
        <w:rPr>
          <w:color w:val="231F20"/>
          <w:w w:val="105"/>
          <w:position w:val="6"/>
          <w:sz w:val="10"/>
          <w:lang w:val="fr-FR"/>
        </w:rPr>
        <w:t xml:space="preserve">1 </w:t>
      </w:r>
      <w:r w:rsidR="004F47EE" w:rsidRPr="00DC4BCC">
        <w:rPr>
          <w:color w:val="231F20"/>
          <w:w w:val="105"/>
          <w:sz w:val="14"/>
          <w:lang w:val="fr-FR"/>
        </w:rPr>
        <w:t>Pour les demandeurs d’emploi choisir obligatoirement une réponse</w:t>
      </w:r>
    </w:p>
    <w:p w:rsidR="008734ED" w:rsidRPr="00DC4BCC" w:rsidRDefault="008734ED">
      <w:pPr>
        <w:rPr>
          <w:sz w:val="14"/>
          <w:lang w:val="fr-FR"/>
        </w:rPr>
        <w:sectPr w:rsidR="008734ED" w:rsidRPr="00DC4BCC" w:rsidSect="00026959">
          <w:pgSz w:w="12750" w:h="17680"/>
          <w:pgMar w:top="420" w:right="0" w:bottom="420" w:left="0" w:header="0" w:footer="680" w:gutter="0"/>
          <w:cols w:space="720"/>
          <w:docGrid w:linePitch="299"/>
        </w:sect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Default="008734ED">
      <w:pPr>
        <w:pStyle w:val="Corpsdetexte"/>
        <w:spacing w:before="11"/>
        <w:rPr>
          <w:sz w:val="20"/>
          <w:lang w:val="fr-FR"/>
        </w:rPr>
      </w:pPr>
    </w:p>
    <w:p w:rsidR="00361CFF" w:rsidRPr="00DC4BCC" w:rsidRDefault="00361CFF">
      <w:pPr>
        <w:pStyle w:val="Corpsdetexte"/>
        <w:spacing w:before="11"/>
        <w:rPr>
          <w:sz w:val="17"/>
          <w:lang w:val="fr-FR"/>
        </w:rPr>
      </w:pPr>
    </w:p>
    <w:p w:rsidR="008734ED" w:rsidRPr="00DC4BCC" w:rsidRDefault="004F47EE">
      <w:pPr>
        <w:spacing w:before="59"/>
        <w:ind w:left="1837"/>
        <w:rPr>
          <w:rFonts w:ascii="Arial"/>
          <w:b/>
          <w:sz w:val="20"/>
          <w:lang w:val="fr-FR"/>
        </w:rPr>
      </w:pPr>
      <w:r w:rsidRPr="00DC4BCC">
        <w:rPr>
          <w:rFonts w:ascii="Arial"/>
          <w:b/>
          <w:color w:val="231F20"/>
          <w:w w:val="95"/>
          <w:sz w:val="20"/>
          <w:lang w:val="fr-FR"/>
        </w:rPr>
        <w:t>NIVEAU SCOLAIRE</w:t>
      </w:r>
    </w:p>
    <w:p w:rsidR="008734ED" w:rsidRPr="00DC4BCC" w:rsidRDefault="004F47EE">
      <w:pPr>
        <w:pStyle w:val="Corpsdetexte"/>
        <w:spacing w:before="37"/>
        <w:ind w:left="1837"/>
        <w:rPr>
          <w:lang w:val="fr-FR"/>
        </w:rPr>
      </w:pPr>
      <w:r w:rsidRPr="00DC4BCC">
        <w:rPr>
          <w:color w:val="231F20"/>
          <w:sz w:val="20"/>
          <w:lang w:val="fr-FR"/>
        </w:rPr>
        <w:t xml:space="preserve">Diplôme obtenu 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  <w:r w:rsidRPr="00DC4BCC">
        <w:rPr>
          <w:color w:val="231F20"/>
          <w:lang w:val="fr-FR"/>
        </w:rPr>
        <w:t xml:space="preserve"> </w:t>
      </w:r>
    </w:p>
    <w:p w:rsidR="008734ED" w:rsidRPr="00DC4BCC" w:rsidRDefault="004F47EE">
      <w:pPr>
        <w:pStyle w:val="Corpsdetexte"/>
        <w:spacing w:before="51"/>
        <w:ind w:left="1837"/>
        <w:rPr>
          <w:lang w:val="fr-FR"/>
        </w:rPr>
      </w:pPr>
      <w:r w:rsidRPr="00DC4BCC">
        <w:rPr>
          <w:rFonts w:ascii="Arial" w:hAnsi="Arial"/>
          <w:color w:val="231F20"/>
          <w:w w:val="95"/>
          <w:sz w:val="20"/>
          <w:lang w:val="fr-FR"/>
        </w:rPr>
        <w:t xml:space="preserve">Année de fin d’études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  <w:r w:rsidRPr="00DC4BCC">
        <w:rPr>
          <w:color w:val="231F20"/>
          <w:lang w:val="fr-FR"/>
        </w:rPr>
        <w:t xml:space="preserve"> </w:t>
      </w:r>
    </w:p>
    <w:p w:rsidR="008734ED" w:rsidRPr="00DC4BCC" w:rsidRDefault="004F47EE">
      <w:pPr>
        <w:spacing w:before="37"/>
        <w:ind w:left="1837"/>
        <w:rPr>
          <w:sz w:val="20"/>
          <w:lang w:val="fr-FR"/>
        </w:rPr>
      </w:pPr>
      <w:r w:rsidRPr="00DC4BCC">
        <w:rPr>
          <w:color w:val="231F20"/>
          <w:w w:val="105"/>
          <w:sz w:val="20"/>
          <w:lang w:val="fr-FR"/>
        </w:rPr>
        <w:t>Niveau</w:t>
      </w:r>
    </w:p>
    <w:p w:rsidR="008734ED" w:rsidRPr="00DC4BCC" w:rsidRDefault="00DC4BCC">
      <w:pPr>
        <w:tabs>
          <w:tab w:val="left" w:pos="5429"/>
          <w:tab w:val="left" w:pos="8269"/>
        </w:tabs>
        <w:spacing w:before="38"/>
        <w:ind w:left="2129"/>
        <w:rPr>
          <w:sz w:val="20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1169670</wp:posOffset>
                </wp:positionH>
                <wp:positionV relativeFrom="paragraph">
                  <wp:posOffset>41910</wp:posOffset>
                </wp:positionV>
                <wp:extent cx="144145" cy="321945"/>
                <wp:effectExtent l="7620" t="13335" r="10160" b="7620"/>
                <wp:wrapNone/>
                <wp:docPr id="123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321945"/>
                        </a:xfrm>
                        <a:custGeom>
                          <a:avLst/>
                          <a:gdLst>
                            <a:gd name="T0" fmla="+- 0 1842 1842"/>
                            <a:gd name="T1" fmla="*/ T0 w 227"/>
                            <a:gd name="T2" fmla="+- 0 293 66"/>
                            <a:gd name="T3" fmla="*/ 293 h 507"/>
                            <a:gd name="T4" fmla="+- 0 2069 1842"/>
                            <a:gd name="T5" fmla="*/ T4 w 227"/>
                            <a:gd name="T6" fmla="+- 0 293 66"/>
                            <a:gd name="T7" fmla="*/ 293 h 507"/>
                            <a:gd name="T8" fmla="+- 0 2069 1842"/>
                            <a:gd name="T9" fmla="*/ T8 w 227"/>
                            <a:gd name="T10" fmla="+- 0 66 66"/>
                            <a:gd name="T11" fmla="*/ 66 h 507"/>
                            <a:gd name="T12" fmla="+- 0 1842 1842"/>
                            <a:gd name="T13" fmla="*/ T12 w 227"/>
                            <a:gd name="T14" fmla="+- 0 66 66"/>
                            <a:gd name="T15" fmla="*/ 66 h 507"/>
                            <a:gd name="T16" fmla="+- 0 1842 1842"/>
                            <a:gd name="T17" fmla="*/ T16 w 227"/>
                            <a:gd name="T18" fmla="+- 0 293 66"/>
                            <a:gd name="T19" fmla="*/ 293 h 507"/>
                            <a:gd name="T20" fmla="+- 0 1842 1842"/>
                            <a:gd name="T21" fmla="*/ T20 w 227"/>
                            <a:gd name="T22" fmla="+- 0 573 66"/>
                            <a:gd name="T23" fmla="*/ 573 h 507"/>
                            <a:gd name="T24" fmla="+- 0 2069 1842"/>
                            <a:gd name="T25" fmla="*/ T24 w 227"/>
                            <a:gd name="T26" fmla="+- 0 573 66"/>
                            <a:gd name="T27" fmla="*/ 573 h 507"/>
                            <a:gd name="T28" fmla="+- 0 2069 1842"/>
                            <a:gd name="T29" fmla="*/ T28 w 227"/>
                            <a:gd name="T30" fmla="+- 0 346 66"/>
                            <a:gd name="T31" fmla="*/ 346 h 507"/>
                            <a:gd name="T32" fmla="+- 0 1842 1842"/>
                            <a:gd name="T33" fmla="*/ T32 w 227"/>
                            <a:gd name="T34" fmla="+- 0 346 66"/>
                            <a:gd name="T35" fmla="*/ 346 h 507"/>
                            <a:gd name="T36" fmla="+- 0 1842 1842"/>
                            <a:gd name="T37" fmla="*/ T36 w 227"/>
                            <a:gd name="T38" fmla="+- 0 573 66"/>
                            <a:gd name="T39" fmla="*/ 573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7" h="507">
                              <a:moveTo>
                                <a:pt x="0" y="227"/>
                              </a:moveTo>
                              <a:lnTo>
                                <a:pt x="227" y="227"/>
                              </a:lnTo>
                              <a:lnTo>
                                <a:pt x="227" y="0"/>
                              </a:lnTo>
                              <a:lnTo>
                                <a:pt x="0" y="0"/>
                              </a:lnTo>
                              <a:lnTo>
                                <a:pt x="0" y="227"/>
                              </a:lnTo>
                              <a:close/>
                              <a:moveTo>
                                <a:pt x="0" y="507"/>
                              </a:moveTo>
                              <a:lnTo>
                                <a:pt x="227" y="507"/>
                              </a:lnTo>
                              <a:lnTo>
                                <a:pt x="227" y="280"/>
                              </a:lnTo>
                              <a:lnTo>
                                <a:pt x="0" y="280"/>
                              </a:lnTo>
                              <a:lnTo>
                                <a:pt x="0" y="50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03D58" id="AutoShape 82" o:spid="_x0000_s1026" style="position:absolute;margin-left:92.1pt;margin-top:3.3pt;width:11.35pt;height:25.3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7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" path="m,227r227,l227,,,,,227xm,507r227,l227,280,,280,,507xe" filled="f" strokecolor="#231f20" strokeweight=".5pt">
                <v:path arrowok="t" o:connecttype="custom" o:connectlocs="0,186055;144145,186055;144145,41910;0,41910;0,186055;0,363855;144145,363855;144145,219710;0,219710;0,363855" o:connectangles="0,0,0,0,0,0,0,0,0,0"/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3265170</wp:posOffset>
                </wp:positionH>
                <wp:positionV relativeFrom="paragraph">
                  <wp:posOffset>41910</wp:posOffset>
                </wp:positionV>
                <wp:extent cx="144145" cy="321945"/>
                <wp:effectExtent l="7620" t="13335" r="10160" b="7620"/>
                <wp:wrapNone/>
                <wp:docPr id="12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321945"/>
                        </a:xfrm>
                        <a:custGeom>
                          <a:avLst/>
                          <a:gdLst>
                            <a:gd name="T0" fmla="+- 0 5142 5142"/>
                            <a:gd name="T1" fmla="*/ T0 w 227"/>
                            <a:gd name="T2" fmla="+- 0 293 66"/>
                            <a:gd name="T3" fmla="*/ 293 h 507"/>
                            <a:gd name="T4" fmla="+- 0 5369 5142"/>
                            <a:gd name="T5" fmla="*/ T4 w 227"/>
                            <a:gd name="T6" fmla="+- 0 293 66"/>
                            <a:gd name="T7" fmla="*/ 293 h 507"/>
                            <a:gd name="T8" fmla="+- 0 5369 5142"/>
                            <a:gd name="T9" fmla="*/ T8 w 227"/>
                            <a:gd name="T10" fmla="+- 0 66 66"/>
                            <a:gd name="T11" fmla="*/ 66 h 507"/>
                            <a:gd name="T12" fmla="+- 0 5142 5142"/>
                            <a:gd name="T13" fmla="*/ T12 w 227"/>
                            <a:gd name="T14" fmla="+- 0 66 66"/>
                            <a:gd name="T15" fmla="*/ 66 h 507"/>
                            <a:gd name="T16" fmla="+- 0 5142 5142"/>
                            <a:gd name="T17" fmla="*/ T16 w 227"/>
                            <a:gd name="T18" fmla="+- 0 293 66"/>
                            <a:gd name="T19" fmla="*/ 293 h 507"/>
                            <a:gd name="T20" fmla="+- 0 5142 5142"/>
                            <a:gd name="T21" fmla="*/ T20 w 227"/>
                            <a:gd name="T22" fmla="+- 0 573 66"/>
                            <a:gd name="T23" fmla="*/ 573 h 507"/>
                            <a:gd name="T24" fmla="+- 0 5369 5142"/>
                            <a:gd name="T25" fmla="*/ T24 w 227"/>
                            <a:gd name="T26" fmla="+- 0 573 66"/>
                            <a:gd name="T27" fmla="*/ 573 h 507"/>
                            <a:gd name="T28" fmla="+- 0 5369 5142"/>
                            <a:gd name="T29" fmla="*/ T28 w 227"/>
                            <a:gd name="T30" fmla="+- 0 346 66"/>
                            <a:gd name="T31" fmla="*/ 346 h 507"/>
                            <a:gd name="T32" fmla="+- 0 5142 5142"/>
                            <a:gd name="T33" fmla="*/ T32 w 227"/>
                            <a:gd name="T34" fmla="+- 0 346 66"/>
                            <a:gd name="T35" fmla="*/ 346 h 507"/>
                            <a:gd name="T36" fmla="+- 0 5142 5142"/>
                            <a:gd name="T37" fmla="*/ T36 w 227"/>
                            <a:gd name="T38" fmla="+- 0 573 66"/>
                            <a:gd name="T39" fmla="*/ 573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7" h="507">
                              <a:moveTo>
                                <a:pt x="0" y="227"/>
                              </a:moveTo>
                              <a:lnTo>
                                <a:pt x="227" y="227"/>
                              </a:lnTo>
                              <a:lnTo>
                                <a:pt x="227" y="0"/>
                              </a:lnTo>
                              <a:lnTo>
                                <a:pt x="0" y="0"/>
                              </a:lnTo>
                              <a:lnTo>
                                <a:pt x="0" y="227"/>
                              </a:lnTo>
                              <a:close/>
                              <a:moveTo>
                                <a:pt x="0" y="507"/>
                              </a:moveTo>
                              <a:lnTo>
                                <a:pt x="227" y="507"/>
                              </a:lnTo>
                              <a:lnTo>
                                <a:pt x="227" y="280"/>
                              </a:lnTo>
                              <a:lnTo>
                                <a:pt x="0" y="280"/>
                              </a:lnTo>
                              <a:lnTo>
                                <a:pt x="0" y="50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E0CEE" id="AutoShape 81" o:spid="_x0000_s1026" style="position:absolute;margin-left:257.1pt;margin-top:3.3pt;width:11.35pt;height:25.3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7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" path="m,227r227,l227,,,,,227xm,507r227,l227,280,,280,,507xe" filled="f" strokecolor="#231f20" strokeweight=".5pt">
                <v:path arrowok="t" o:connecttype="custom" o:connectlocs="0,186055;144145,186055;144145,41910;0,41910;0,186055;0,363855;144145,363855;144145,219710;0,219710;0,363855" o:connectangles="0,0,0,0,0,0,0,0,0,0"/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5068570</wp:posOffset>
                </wp:positionH>
                <wp:positionV relativeFrom="paragraph">
                  <wp:posOffset>41910</wp:posOffset>
                </wp:positionV>
                <wp:extent cx="144145" cy="144145"/>
                <wp:effectExtent l="10795" t="13335" r="6985" b="13970"/>
                <wp:wrapNone/>
                <wp:docPr id="12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40EBD" id="Rectangle 80" o:spid="_x0000_s1026" style="position:absolute;margin-left:399.1pt;margin-top:3.3pt;width:11.35pt;height:11.3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" filled="f" strokecolor="#231f20" strokeweight=".5pt">
                <w10:wrap anchorx="page"/>
              </v:rect>
            </w:pict>
          </mc:Fallback>
        </mc:AlternateContent>
      </w:r>
      <w:r w:rsidR="004F47EE" w:rsidRPr="00DC4BCC">
        <w:rPr>
          <w:color w:val="231F20"/>
          <w:w w:val="105"/>
          <w:sz w:val="20"/>
          <w:lang w:val="fr-FR"/>
        </w:rPr>
        <w:t>VI</w:t>
      </w:r>
      <w:r w:rsidR="004F47EE" w:rsidRPr="00DC4BCC">
        <w:rPr>
          <w:color w:val="231F20"/>
          <w:w w:val="105"/>
          <w:sz w:val="20"/>
          <w:lang w:val="fr-FR"/>
        </w:rPr>
        <w:tab/>
        <w:t>V</w:t>
      </w:r>
      <w:r w:rsidR="004F47EE" w:rsidRPr="00DC4BCC">
        <w:rPr>
          <w:color w:val="231F20"/>
          <w:spacing w:val="-12"/>
          <w:w w:val="105"/>
          <w:sz w:val="20"/>
          <w:lang w:val="fr-FR"/>
        </w:rPr>
        <w:t xml:space="preserve"> </w:t>
      </w:r>
      <w:r w:rsidR="004F47EE" w:rsidRPr="00DC4BCC">
        <w:rPr>
          <w:color w:val="231F20"/>
          <w:w w:val="105"/>
          <w:sz w:val="20"/>
          <w:lang w:val="fr-FR"/>
        </w:rPr>
        <w:t>bis</w:t>
      </w:r>
      <w:r w:rsidR="004F47EE" w:rsidRPr="00DC4BCC">
        <w:rPr>
          <w:color w:val="231F20"/>
          <w:w w:val="105"/>
          <w:sz w:val="20"/>
          <w:lang w:val="fr-FR"/>
        </w:rPr>
        <w:tab/>
        <w:t>V</w:t>
      </w:r>
      <w:r w:rsidR="004F47EE" w:rsidRPr="00DC4BCC">
        <w:rPr>
          <w:color w:val="231F20"/>
          <w:spacing w:val="7"/>
          <w:w w:val="105"/>
          <w:sz w:val="20"/>
          <w:lang w:val="fr-FR"/>
        </w:rPr>
        <w:t xml:space="preserve"> </w:t>
      </w:r>
      <w:r w:rsidR="004F47EE" w:rsidRPr="00DC4BCC">
        <w:rPr>
          <w:color w:val="231F20"/>
          <w:w w:val="105"/>
          <w:sz w:val="20"/>
          <w:lang w:val="fr-FR"/>
        </w:rPr>
        <w:t>CAP/BEP</w:t>
      </w:r>
    </w:p>
    <w:p w:rsidR="008734ED" w:rsidRPr="00DC4BCC" w:rsidRDefault="004F47EE">
      <w:pPr>
        <w:tabs>
          <w:tab w:val="left" w:pos="5429"/>
        </w:tabs>
        <w:spacing w:before="38"/>
        <w:ind w:left="2129"/>
        <w:rPr>
          <w:sz w:val="20"/>
          <w:lang w:val="fr-FR"/>
        </w:rPr>
      </w:pPr>
      <w:r w:rsidRPr="00DC4BCC">
        <w:rPr>
          <w:color w:val="231F20"/>
          <w:sz w:val="20"/>
          <w:lang w:val="fr-FR"/>
        </w:rPr>
        <w:t>IV</w:t>
      </w:r>
      <w:r w:rsidRPr="00DC4BCC">
        <w:rPr>
          <w:color w:val="231F20"/>
          <w:spacing w:val="1"/>
          <w:sz w:val="20"/>
          <w:lang w:val="fr-FR"/>
        </w:rPr>
        <w:t xml:space="preserve"> </w:t>
      </w:r>
      <w:r w:rsidRPr="00DC4BCC">
        <w:rPr>
          <w:color w:val="231F20"/>
          <w:sz w:val="20"/>
          <w:lang w:val="fr-FR"/>
        </w:rPr>
        <w:t>BAC</w:t>
      </w:r>
      <w:r w:rsidRPr="00DC4BCC">
        <w:rPr>
          <w:color w:val="231F20"/>
          <w:sz w:val="20"/>
          <w:lang w:val="fr-FR"/>
        </w:rPr>
        <w:tab/>
        <w:t>Supérieur à IV ou</w:t>
      </w:r>
      <w:r w:rsidRPr="00DC4BCC">
        <w:rPr>
          <w:color w:val="231F20"/>
          <w:spacing w:val="-16"/>
          <w:sz w:val="20"/>
          <w:lang w:val="fr-FR"/>
        </w:rPr>
        <w:t xml:space="preserve"> </w:t>
      </w:r>
      <w:r w:rsidRPr="00DC4BCC">
        <w:rPr>
          <w:color w:val="231F20"/>
          <w:sz w:val="20"/>
          <w:lang w:val="fr-FR"/>
        </w:rPr>
        <w:t>plus</w:t>
      </w:r>
    </w:p>
    <w:p w:rsidR="008734ED" w:rsidRPr="00DC4BCC" w:rsidRDefault="008734ED">
      <w:pPr>
        <w:pStyle w:val="Corpsdetexte"/>
        <w:spacing w:before="5"/>
        <w:rPr>
          <w:sz w:val="27"/>
          <w:lang w:val="fr-FR"/>
        </w:rPr>
      </w:pPr>
    </w:p>
    <w:p w:rsidR="008734ED" w:rsidRPr="00DC4BCC" w:rsidRDefault="004F47EE">
      <w:pPr>
        <w:ind w:left="1837"/>
        <w:rPr>
          <w:rFonts w:ascii="Arial"/>
          <w:b/>
          <w:sz w:val="20"/>
          <w:lang w:val="fr-FR"/>
        </w:rPr>
      </w:pPr>
      <w:r w:rsidRPr="00DC4BCC">
        <w:rPr>
          <w:rFonts w:ascii="Arial"/>
          <w:b/>
          <w:color w:val="231F20"/>
          <w:sz w:val="20"/>
          <w:lang w:val="fr-FR"/>
        </w:rPr>
        <w:t>LOGEMENT</w:t>
      </w:r>
    </w:p>
    <w:p w:rsidR="008734ED" w:rsidRPr="00DC4BCC" w:rsidRDefault="00DC4BCC">
      <w:pPr>
        <w:tabs>
          <w:tab w:val="left" w:pos="5429"/>
          <w:tab w:val="left" w:pos="8269"/>
        </w:tabs>
        <w:spacing w:before="37" w:line="278" w:lineRule="auto"/>
        <w:ind w:left="2129" w:right="2873"/>
        <w:rPr>
          <w:sz w:val="12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1169670</wp:posOffset>
                </wp:positionH>
                <wp:positionV relativeFrom="paragraph">
                  <wp:posOffset>41275</wp:posOffset>
                </wp:positionV>
                <wp:extent cx="144145" cy="677545"/>
                <wp:effectExtent l="7620" t="9525" r="10160" b="8255"/>
                <wp:wrapNone/>
                <wp:docPr id="12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677545"/>
                        </a:xfrm>
                        <a:custGeom>
                          <a:avLst/>
                          <a:gdLst>
                            <a:gd name="T0" fmla="+- 0 1842 1842"/>
                            <a:gd name="T1" fmla="*/ T0 w 227"/>
                            <a:gd name="T2" fmla="+- 0 292 65"/>
                            <a:gd name="T3" fmla="*/ 292 h 1067"/>
                            <a:gd name="T4" fmla="+- 0 2069 1842"/>
                            <a:gd name="T5" fmla="*/ T4 w 227"/>
                            <a:gd name="T6" fmla="+- 0 292 65"/>
                            <a:gd name="T7" fmla="*/ 292 h 1067"/>
                            <a:gd name="T8" fmla="+- 0 2069 1842"/>
                            <a:gd name="T9" fmla="*/ T8 w 227"/>
                            <a:gd name="T10" fmla="+- 0 65 65"/>
                            <a:gd name="T11" fmla="*/ 65 h 1067"/>
                            <a:gd name="T12" fmla="+- 0 1842 1842"/>
                            <a:gd name="T13" fmla="*/ T12 w 227"/>
                            <a:gd name="T14" fmla="+- 0 65 65"/>
                            <a:gd name="T15" fmla="*/ 65 h 1067"/>
                            <a:gd name="T16" fmla="+- 0 1842 1842"/>
                            <a:gd name="T17" fmla="*/ T16 w 227"/>
                            <a:gd name="T18" fmla="+- 0 292 65"/>
                            <a:gd name="T19" fmla="*/ 292 h 1067"/>
                            <a:gd name="T20" fmla="+- 0 1842 1842"/>
                            <a:gd name="T21" fmla="*/ T20 w 227"/>
                            <a:gd name="T22" fmla="+- 0 572 65"/>
                            <a:gd name="T23" fmla="*/ 572 h 1067"/>
                            <a:gd name="T24" fmla="+- 0 2069 1842"/>
                            <a:gd name="T25" fmla="*/ T24 w 227"/>
                            <a:gd name="T26" fmla="+- 0 572 65"/>
                            <a:gd name="T27" fmla="*/ 572 h 1067"/>
                            <a:gd name="T28" fmla="+- 0 2069 1842"/>
                            <a:gd name="T29" fmla="*/ T28 w 227"/>
                            <a:gd name="T30" fmla="+- 0 345 65"/>
                            <a:gd name="T31" fmla="*/ 345 h 1067"/>
                            <a:gd name="T32" fmla="+- 0 1842 1842"/>
                            <a:gd name="T33" fmla="*/ T32 w 227"/>
                            <a:gd name="T34" fmla="+- 0 345 65"/>
                            <a:gd name="T35" fmla="*/ 345 h 1067"/>
                            <a:gd name="T36" fmla="+- 0 1842 1842"/>
                            <a:gd name="T37" fmla="*/ T36 w 227"/>
                            <a:gd name="T38" fmla="+- 0 572 65"/>
                            <a:gd name="T39" fmla="*/ 572 h 1067"/>
                            <a:gd name="T40" fmla="+- 0 1842 1842"/>
                            <a:gd name="T41" fmla="*/ T40 w 227"/>
                            <a:gd name="T42" fmla="+- 0 852 65"/>
                            <a:gd name="T43" fmla="*/ 852 h 1067"/>
                            <a:gd name="T44" fmla="+- 0 2069 1842"/>
                            <a:gd name="T45" fmla="*/ T44 w 227"/>
                            <a:gd name="T46" fmla="+- 0 852 65"/>
                            <a:gd name="T47" fmla="*/ 852 h 1067"/>
                            <a:gd name="T48" fmla="+- 0 2069 1842"/>
                            <a:gd name="T49" fmla="*/ T48 w 227"/>
                            <a:gd name="T50" fmla="+- 0 625 65"/>
                            <a:gd name="T51" fmla="*/ 625 h 1067"/>
                            <a:gd name="T52" fmla="+- 0 1842 1842"/>
                            <a:gd name="T53" fmla="*/ T52 w 227"/>
                            <a:gd name="T54" fmla="+- 0 625 65"/>
                            <a:gd name="T55" fmla="*/ 625 h 1067"/>
                            <a:gd name="T56" fmla="+- 0 1842 1842"/>
                            <a:gd name="T57" fmla="*/ T56 w 227"/>
                            <a:gd name="T58" fmla="+- 0 852 65"/>
                            <a:gd name="T59" fmla="*/ 852 h 1067"/>
                            <a:gd name="T60" fmla="+- 0 1842 1842"/>
                            <a:gd name="T61" fmla="*/ T60 w 227"/>
                            <a:gd name="T62" fmla="+- 0 1132 65"/>
                            <a:gd name="T63" fmla="*/ 1132 h 1067"/>
                            <a:gd name="T64" fmla="+- 0 2069 1842"/>
                            <a:gd name="T65" fmla="*/ T64 w 227"/>
                            <a:gd name="T66" fmla="+- 0 1132 65"/>
                            <a:gd name="T67" fmla="*/ 1132 h 1067"/>
                            <a:gd name="T68" fmla="+- 0 2069 1842"/>
                            <a:gd name="T69" fmla="*/ T68 w 227"/>
                            <a:gd name="T70" fmla="+- 0 905 65"/>
                            <a:gd name="T71" fmla="*/ 905 h 1067"/>
                            <a:gd name="T72" fmla="+- 0 1842 1842"/>
                            <a:gd name="T73" fmla="*/ T72 w 227"/>
                            <a:gd name="T74" fmla="+- 0 905 65"/>
                            <a:gd name="T75" fmla="*/ 905 h 1067"/>
                            <a:gd name="T76" fmla="+- 0 1842 1842"/>
                            <a:gd name="T77" fmla="*/ T76 w 227"/>
                            <a:gd name="T78" fmla="+- 0 1132 65"/>
                            <a:gd name="T79" fmla="*/ 1132 h 10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27" h="1067">
                              <a:moveTo>
                                <a:pt x="0" y="227"/>
                              </a:moveTo>
                              <a:lnTo>
                                <a:pt x="227" y="227"/>
                              </a:lnTo>
                              <a:lnTo>
                                <a:pt x="227" y="0"/>
                              </a:lnTo>
                              <a:lnTo>
                                <a:pt x="0" y="0"/>
                              </a:lnTo>
                              <a:lnTo>
                                <a:pt x="0" y="227"/>
                              </a:lnTo>
                              <a:close/>
                              <a:moveTo>
                                <a:pt x="0" y="507"/>
                              </a:moveTo>
                              <a:lnTo>
                                <a:pt x="227" y="507"/>
                              </a:lnTo>
                              <a:lnTo>
                                <a:pt x="227" y="280"/>
                              </a:lnTo>
                              <a:lnTo>
                                <a:pt x="0" y="280"/>
                              </a:lnTo>
                              <a:lnTo>
                                <a:pt x="0" y="507"/>
                              </a:lnTo>
                              <a:close/>
                              <a:moveTo>
                                <a:pt x="0" y="787"/>
                              </a:moveTo>
                              <a:lnTo>
                                <a:pt x="227" y="787"/>
                              </a:lnTo>
                              <a:lnTo>
                                <a:pt x="227" y="560"/>
                              </a:lnTo>
                              <a:lnTo>
                                <a:pt x="0" y="560"/>
                              </a:lnTo>
                              <a:lnTo>
                                <a:pt x="0" y="787"/>
                              </a:lnTo>
                              <a:close/>
                              <a:moveTo>
                                <a:pt x="0" y="1067"/>
                              </a:moveTo>
                              <a:lnTo>
                                <a:pt x="227" y="1067"/>
                              </a:lnTo>
                              <a:lnTo>
                                <a:pt x="227" y="840"/>
                              </a:lnTo>
                              <a:lnTo>
                                <a:pt x="0" y="840"/>
                              </a:lnTo>
                              <a:lnTo>
                                <a:pt x="0" y="106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8945A" id="AutoShape 79" o:spid="_x0000_s1026" style="position:absolute;margin-left:92.1pt;margin-top:3.25pt;width:11.35pt;height:53.3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7,1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" path="m,227r227,l227,,,,,227xm,507r227,l227,280,,280,,507xm,787r227,l227,560,,560,,787xm,1067r227,l227,840,,840r,227xe" filled="f" strokecolor="#231f20" strokeweight=".5pt">
                <v:path arrowok="t" o:connecttype="custom" o:connectlocs="0,185420;144145,185420;144145,41275;0,41275;0,185420;0,363220;144145,363220;144145,219075;0,219075;0,363220;0,541020;144145,541020;144145,396875;0,396875;0,541020;0,718820;144145,718820;144145,574675;0,574675;0,718820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3265170</wp:posOffset>
                </wp:positionH>
                <wp:positionV relativeFrom="paragraph">
                  <wp:posOffset>41275</wp:posOffset>
                </wp:positionV>
                <wp:extent cx="144145" cy="499745"/>
                <wp:effectExtent l="7620" t="9525" r="10160" b="5080"/>
                <wp:wrapNone/>
                <wp:docPr id="119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499745"/>
                        </a:xfrm>
                        <a:custGeom>
                          <a:avLst/>
                          <a:gdLst>
                            <a:gd name="T0" fmla="+- 0 5142 5142"/>
                            <a:gd name="T1" fmla="*/ T0 w 227"/>
                            <a:gd name="T2" fmla="+- 0 292 65"/>
                            <a:gd name="T3" fmla="*/ 292 h 787"/>
                            <a:gd name="T4" fmla="+- 0 5369 5142"/>
                            <a:gd name="T5" fmla="*/ T4 w 227"/>
                            <a:gd name="T6" fmla="+- 0 292 65"/>
                            <a:gd name="T7" fmla="*/ 292 h 787"/>
                            <a:gd name="T8" fmla="+- 0 5369 5142"/>
                            <a:gd name="T9" fmla="*/ T8 w 227"/>
                            <a:gd name="T10" fmla="+- 0 65 65"/>
                            <a:gd name="T11" fmla="*/ 65 h 787"/>
                            <a:gd name="T12" fmla="+- 0 5142 5142"/>
                            <a:gd name="T13" fmla="*/ T12 w 227"/>
                            <a:gd name="T14" fmla="+- 0 65 65"/>
                            <a:gd name="T15" fmla="*/ 65 h 787"/>
                            <a:gd name="T16" fmla="+- 0 5142 5142"/>
                            <a:gd name="T17" fmla="*/ T16 w 227"/>
                            <a:gd name="T18" fmla="+- 0 292 65"/>
                            <a:gd name="T19" fmla="*/ 292 h 787"/>
                            <a:gd name="T20" fmla="+- 0 5142 5142"/>
                            <a:gd name="T21" fmla="*/ T20 w 227"/>
                            <a:gd name="T22" fmla="+- 0 572 65"/>
                            <a:gd name="T23" fmla="*/ 572 h 787"/>
                            <a:gd name="T24" fmla="+- 0 5369 5142"/>
                            <a:gd name="T25" fmla="*/ T24 w 227"/>
                            <a:gd name="T26" fmla="+- 0 572 65"/>
                            <a:gd name="T27" fmla="*/ 572 h 787"/>
                            <a:gd name="T28" fmla="+- 0 5369 5142"/>
                            <a:gd name="T29" fmla="*/ T28 w 227"/>
                            <a:gd name="T30" fmla="+- 0 345 65"/>
                            <a:gd name="T31" fmla="*/ 345 h 787"/>
                            <a:gd name="T32" fmla="+- 0 5142 5142"/>
                            <a:gd name="T33" fmla="*/ T32 w 227"/>
                            <a:gd name="T34" fmla="+- 0 345 65"/>
                            <a:gd name="T35" fmla="*/ 345 h 787"/>
                            <a:gd name="T36" fmla="+- 0 5142 5142"/>
                            <a:gd name="T37" fmla="*/ T36 w 227"/>
                            <a:gd name="T38" fmla="+- 0 572 65"/>
                            <a:gd name="T39" fmla="*/ 572 h 787"/>
                            <a:gd name="T40" fmla="+- 0 5142 5142"/>
                            <a:gd name="T41" fmla="*/ T40 w 227"/>
                            <a:gd name="T42" fmla="+- 0 852 65"/>
                            <a:gd name="T43" fmla="*/ 852 h 787"/>
                            <a:gd name="T44" fmla="+- 0 5369 5142"/>
                            <a:gd name="T45" fmla="*/ T44 w 227"/>
                            <a:gd name="T46" fmla="+- 0 852 65"/>
                            <a:gd name="T47" fmla="*/ 852 h 787"/>
                            <a:gd name="T48" fmla="+- 0 5369 5142"/>
                            <a:gd name="T49" fmla="*/ T48 w 227"/>
                            <a:gd name="T50" fmla="+- 0 625 65"/>
                            <a:gd name="T51" fmla="*/ 625 h 787"/>
                            <a:gd name="T52" fmla="+- 0 5142 5142"/>
                            <a:gd name="T53" fmla="*/ T52 w 227"/>
                            <a:gd name="T54" fmla="+- 0 625 65"/>
                            <a:gd name="T55" fmla="*/ 625 h 787"/>
                            <a:gd name="T56" fmla="+- 0 5142 5142"/>
                            <a:gd name="T57" fmla="*/ T56 w 227"/>
                            <a:gd name="T58" fmla="+- 0 852 65"/>
                            <a:gd name="T59" fmla="*/ 852 h 7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227" h="787">
                              <a:moveTo>
                                <a:pt x="0" y="227"/>
                              </a:moveTo>
                              <a:lnTo>
                                <a:pt x="227" y="227"/>
                              </a:lnTo>
                              <a:lnTo>
                                <a:pt x="227" y="0"/>
                              </a:lnTo>
                              <a:lnTo>
                                <a:pt x="0" y="0"/>
                              </a:lnTo>
                              <a:lnTo>
                                <a:pt x="0" y="227"/>
                              </a:lnTo>
                              <a:close/>
                              <a:moveTo>
                                <a:pt x="0" y="507"/>
                              </a:moveTo>
                              <a:lnTo>
                                <a:pt x="227" y="507"/>
                              </a:lnTo>
                              <a:lnTo>
                                <a:pt x="227" y="280"/>
                              </a:lnTo>
                              <a:lnTo>
                                <a:pt x="0" y="280"/>
                              </a:lnTo>
                              <a:lnTo>
                                <a:pt x="0" y="507"/>
                              </a:lnTo>
                              <a:close/>
                              <a:moveTo>
                                <a:pt x="0" y="787"/>
                              </a:moveTo>
                              <a:lnTo>
                                <a:pt x="227" y="787"/>
                              </a:lnTo>
                              <a:lnTo>
                                <a:pt x="227" y="560"/>
                              </a:lnTo>
                              <a:lnTo>
                                <a:pt x="0" y="560"/>
                              </a:lnTo>
                              <a:lnTo>
                                <a:pt x="0" y="78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39D04" id="AutoShape 78" o:spid="_x0000_s1026" style="position:absolute;margin-left:257.1pt;margin-top:3.25pt;width:11.35pt;height:39.3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7,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" path="m,227r227,l227,,,,,227xm,507r227,l227,280,,280,,507xm,787r227,l227,560,,560,,787xe" filled="f" strokecolor="#231f20" strokeweight=".5pt">
                <v:path arrowok="t" o:connecttype="custom" o:connectlocs="0,185420;144145,185420;144145,41275;0,41275;0,185420;0,363220;144145,363220;144145,219075;0,219075;0,363220;0,541020;144145,541020;144145,396875;0,396875;0,54102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5068570</wp:posOffset>
                </wp:positionH>
                <wp:positionV relativeFrom="paragraph">
                  <wp:posOffset>41275</wp:posOffset>
                </wp:positionV>
                <wp:extent cx="144145" cy="144145"/>
                <wp:effectExtent l="10795" t="9525" r="6985" b="8255"/>
                <wp:wrapNone/>
                <wp:docPr id="118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FCC689" id="Rectangle 77" o:spid="_x0000_s1026" style="position:absolute;margin-left:399.1pt;margin-top:3.25pt;width:11.35pt;height:11.3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" filled="f" strokecolor="#231f20" strokeweight=".5pt">
                <w10:wrap anchorx="page"/>
              </v:rect>
            </w:pict>
          </mc:Fallback>
        </mc:AlternateContent>
      </w:r>
      <w:r w:rsidR="004F47EE" w:rsidRPr="00DC4BCC">
        <w:rPr>
          <w:color w:val="231F20"/>
          <w:w w:val="95"/>
          <w:sz w:val="20"/>
          <w:lang w:val="fr-FR"/>
        </w:rPr>
        <w:t>Logement</w:t>
      </w:r>
      <w:r w:rsidR="004F47EE" w:rsidRPr="00DC4BCC">
        <w:rPr>
          <w:color w:val="231F20"/>
          <w:spacing w:val="42"/>
          <w:w w:val="95"/>
          <w:sz w:val="20"/>
          <w:lang w:val="fr-FR"/>
        </w:rPr>
        <w:t xml:space="preserve"> </w:t>
      </w:r>
      <w:r w:rsidR="004F47EE" w:rsidRPr="00DC4BCC">
        <w:rPr>
          <w:color w:val="231F20"/>
          <w:w w:val="95"/>
          <w:sz w:val="20"/>
          <w:lang w:val="fr-FR"/>
        </w:rPr>
        <w:t>autonome</w:t>
      </w:r>
      <w:r w:rsidR="004F47EE" w:rsidRPr="00DC4BCC">
        <w:rPr>
          <w:color w:val="231F20"/>
          <w:w w:val="95"/>
          <w:sz w:val="20"/>
          <w:lang w:val="fr-FR"/>
        </w:rPr>
        <w:tab/>
        <w:t>Domicile</w:t>
      </w:r>
      <w:r w:rsidR="004F47EE" w:rsidRPr="00DC4BCC">
        <w:rPr>
          <w:color w:val="231F20"/>
          <w:spacing w:val="34"/>
          <w:w w:val="95"/>
          <w:sz w:val="20"/>
          <w:lang w:val="fr-FR"/>
        </w:rPr>
        <w:t xml:space="preserve"> </w:t>
      </w:r>
      <w:r w:rsidR="004F47EE" w:rsidRPr="00DC4BCC">
        <w:rPr>
          <w:color w:val="231F20"/>
          <w:w w:val="95"/>
          <w:sz w:val="20"/>
          <w:lang w:val="fr-FR"/>
        </w:rPr>
        <w:t>parental</w:t>
      </w:r>
      <w:r w:rsidR="004F47EE" w:rsidRPr="00DC4BCC">
        <w:rPr>
          <w:color w:val="231F20"/>
          <w:w w:val="95"/>
          <w:sz w:val="20"/>
          <w:lang w:val="fr-FR"/>
        </w:rPr>
        <w:tab/>
      </w:r>
      <w:r w:rsidR="004F47EE" w:rsidRPr="00DC4BCC">
        <w:rPr>
          <w:rFonts w:ascii="Arial" w:hAnsi="Arial"/>
          <w:color w:val="231F20"/>
          <w:w w:val="95"/>
          <w:sz w:val="20"/>
          <w:lang w:val="fr-FR"/>
        </w:rPr>
        <w:t>Sans</w:t>
      </w:r>
      <w:r w:rsidR="004F47EE" w:rsidRPr="00DC4BCC">
        <w:rPr>
          <w:rFonts w:ascii="Arial" w:hAnsi="Arial"/>
          <w:color w:val="231F20"/>
          <w:spacing w:val="34"/>
          <w:w w:val="95"/>
          <w:sz w:val="20"/>
          <w:lang w:val="fr-FR"/>
        </w:rPr>
        <w:t xml:space="preserve"> </w:t>
      </w:r>
      <w:r w:rsidR="004F47EE" w:rsidRPr="00DC4BCC">
        <w:rPr>
          <w:rFonts w:ascii="Arial" w:hAnsi="Arial"/>
          <w:color w:val="231F20"/>
          <w:w w:val="95"/>
          <w:sz w:val="20"/>
          <w:lang w:val="fr-FR"/>
        </w:rPr>
        <w:t>domicile</w:t>
      </w:r>
      <w:r w:rsidR="004F47EE" w:rsidRPr="00DC4BCC">
        <w:rPr>
          <w:rFonts w:ascii="Arial" w:hAnsi="Arial"/>
          <w:color w:val="231F20"/>
          <w:spacing w:val="34"/>
          <w:w w:val="95"/>
          <w:sz w:val="20"/>
          <w:lang w:val="fr-FR"/>
        </w:rPr>
        <w:t xml:space="preserve"> </w:t>
      </w:r>
      <w:r w:rsidR="004F47EE" w:rsidRPr="00DC4BCC">
        <w:rPr>
          <w:rFonts w:ascii="Arial" w:hAnsi="Arial"/>
          <w:color w:val="231F20"/>
          <w:w w:val="95"/>
          <w:sz w:val="20"/>
          <w:lang w:val="fr-FR"/>
        </w:rPr>
        <w:t>fixe</w:t>
      </w:r>
      <w:r w:rsidR="004F47EE" w:rsidRPr="00DC4BCC">
        <w:rPr>
          <w:rFonts w:ascii="Arial" w:hAnsi="Arial"/>
          <w:color w:val="231F20"/>
          <w:w w:val="101"/>
          <w:sz w:val="20"/>
          <w:lang w:val="fr-FR"/>
        </w:rPr>
        <w:t xml:space="preserve"> </w:t>
      </w:r>
      <w:r w:rsidR="004F47EE" w:rsidRPr="00DC4BCC">
        <w:rPr>
          <w:color w:val="231F20"/>
          <w:w w:val="95"/>
          <w:sz w:val="20"/>
          <w:lang w:val="fr-FR"/>
        </w:rPr>
        <w:t>Hôtel</w:t>
      </w:r>
      <w:r w:rsidR="004F47EE" w:rsidRPr="00DC4BCC">
        <w:rPr>
          <w:color w:val="231F20"/>
          <w:w w:val="95"/>
          <w:sz w:val="20"/>
          <w:lang w:val="fr-FR"/>
        </w:rPr>
        <w:tab/>
        <w:t>Hébergement  durable  dans</w:t>
      </w:r>
      <w:r w:rsidR="004F47EE" w:rsidRPr="00DC4BCC">
        <w:rPr>
          <w:color w:val="231F20"/>
          <w:spacing w:val="49"/>
          <w:w w:val="95"/>
          <w:sz w:val="20"/>
          <w:lang w:val="fr-FR"/>
        </w:rPr>
        <w:t xml:space="preserve"> </w:t>
      </w:r>
      <w:r w:rsidR="004F47EE" w:rsidRPr="00DC4BCC">
        <w:rPr>
          <w:color w:val="231F20"/>
          <w:w w:val="95"/>
          <w:sz w:val="20"/>
          <w:lang w:val="fr-FR"/>
        </w:rPr>
        <w:t>la</w:t>
      </w:r>
      <w:r w:rsidR="004F47EE" w:rsidRPr="00DC4BCC">
        <w:rPr>
          <w:color w:val="231F20"/>
          <w:spacing w:val="56"/>
          <w:w w:val="95"/>
          <w:sz w:val="20"/>
          <w:lang w:val="fr-FR"/>
        </w:rPr>
        <w:t xml:space="preserve"> </w:t>
      </w:r>
      <w:r w:rsidR="004F47EE" w:rsidRPr="00DC4BCC">
        <w:rPr>
          <w:color w:val="231F20"/>
          <w:w w:val="95"/>
          <w:sz w:val="20"/>
          <w:lang w:val="fr-FR"/>
        </w:rPr>
        <w:t>famille</w:t>
      </w:r>
      <w:r w:rsidR="004F47EE" w:rsidRPr="00DC4BCC">
        <w:rPr>
          <w:color w:val="231F20"/>
          <w:w w:val="101"/>
          <w:sz w:val="20"/>
          <w:lang w:val="fr-FR"/>
        </w:rPr>
        <w:t xml:space="preserve"> </w:t>
      </w:r>
      <w:r w:rsidR="004F47EE" w:rsidRPr="00DC4BCC">
        <w:rPr>
          <w:color w:val="231F20"/>
          <w:w w:val="95"/>
          <w:sz w:val="20"/>
          <w:lang w:val="fr-FR"/>
        </w:rPr>
        <w:t>Hébergement</w:t>
      </w:r>
      <w:r w:rsidR="004F47EE" w:rsidRPr="00DC4BCC">
        <w:rPr>
          <w:color w:val="231F20"/>
          <w:spacing w:val="31"/>
          <w:w w:val="95"/>
          <w:sz w:val="20"/>
          <w:lang w:val="fr-FR"/>
        </w:rPr>
        <w:t xml:space="preserve"> </w:t>
      </w:r>
      <w:r w:rsidR="004F47EE" w:rsidRPr="00DC4BCC">
        <w:rPr>
          <w:color w:val="231F20"/>
          <w:w w:val="95"/>
          <w:sz w:val="20"/>
          <w:lang w:val="fr-FR"/>
        </w:rPr>
        <w:t>en</w:t>
      </w:r>
      <w:r w:rsidR="004F47EE" w:rsidRPr="00DC4BCC">
        <w:rPr>
          <w:color w:val="231F20"/>
          <w:spacing w:val="31"/>
          <w:w w:val="95"/>
          <w:sz w:val="20"/>
          <w:lang w:val="fr-FR"/>
        </w:rPr>
        <w:t xml:space="preserve"> </w:t>
      </w:r>
      <w:r w:rsidR="004F47EE" w:rsidRPr="00DC4BCC">
        <w:rPr>
          <w:color w:val="231F20"/>
          <w:w w:val="95"/>
          <w:sz w:val="20"/>
          <w:lang w:val="fr-FR"/>
        </w:rPr>
        <w:t>foyer</w:t>
      </w:r>
      <w:r w:rsidR="004F47EE" w:rsidRPr="00DC4BCC">
        <w:rPr>
          <w:color w:val="231F20"/>
          <w:w w:val="95"/>
          <w:sz w:val="20"/>
          <w:lang w:val="fr-FR"/>
        </w:rPr>
        <w:tab/>
        <w:t>Hébergement  durable  chez  une</w:t>
      </w:r>
      <w:r w:rsidR="004F47EE" w:rsidRPr="00DC4BCC">
        <w:rPr>
          <w:color w:val="231F20"/>
          <w:spacing w:val="53"/>
          <w:w w:val="95"/>
          <w:sz w:val="20"/>
          <w:lang w:val="fr-FR"/>
        </w:rPr>
        <w:t xml:space="preserve"> </w:t>
      </w:r>
      <w:r w:rsidR="004F47EE" w:rsidRPr="00DC4BCC">
        <w:rPr>
          <w:color w:val="231F20"/>
          <w:w w:val="95"/>
          <w:sz w:val="20"/>
          <w:lang w:val="fr-FR"/>
        </w:rPr>
        <w:t>tierce</w:t>
      </w:r>
      <w:r w:rsidR="004F47EE" w:rsidRPr="00DC4BCC">
        <w:rPr>
          <w:color w:val="231F20"/>
          <w:spacing w:val="58"/>
          <w:w w:val="95"/>
          <w:sz w:val="20"/>
          <w:lang w:val="fr-FR"/>
        </w:rPr>
        <w:t xml:space="preserve"> </w:t>
      </w:r>
      <w:r w:rsidR="004F47EE" w:rsidRPr="00DC4BCC">
        <w:rPr>
          <w:color w:val="231F20"/>
          <w:w w:val="95"/>
          <w:sz w:val="20"/>
          <w:lang w:val="fr-FR"/>
        </w:rPr>
        <w:t>personne</w:t>
      </w:r>
      <w:r w:rsidR="004F47EE" w:rsidRPr="00DC4BCC">
        <w:rPr>
          <w:color w:val="231F20"/>
          <w:w w:val="102"/>
          <w:sz w:val="20"/>
          <w:lang w:val="fr-FR"/>
        </w:rPr>
        <w:t xml:space="preserve"> </w:t>
      </w:r>
      <w:r w:rsidR="004F47EE" w:rsidRPr="00DC4BCC">
        <w:rPr>
          <w:color w:val="231F20"/>
          <w:w w:val="95"/>
          <w:sz w:val="20"/>
          <w:lang w:val="fr-FR"/>
        </w:rPr>
        <w:t>Autre</w:t>
      </w:r>
      <w:r w:rsidR="004F47EE" w:rsidRPr="00DC4BCC">
        <w:rPr>
          <w:color w:val="231F20"/>
          <w:spacing w:val="-17"/>
          <w:w w:val="95"/>
          <w:sz w:val="20"/>
          <w:lang w:val="fr-FR"/>
        </w:rPr>
        <w:t xml:space="preserve"> </w:t>
      </w:r>
      <w:r w:rsidR="004F47EE" w:rsidRPr="00DC4BCC">
        <w:rPr>
          <w:color w:val="231F20"/>
          <w:w w:val="95"/>
          <w:sz w:val="20"/>
          <w:lang w:val="fr-FR"/>
        </w:rPr>
        <w:t>préciser</w:t>
      </w:r>
      <w:r w:rsidR="004F47EE" w:rsidRPr="00DC4BCC">
        <w:rPr>
          <w:color w:val="231F20"/>
          <w:spacing w:val="-13"/>
          <w:w w:val="95"/>
          <w:sz w:val="20"/>
          <w:lang w:val="fr-FR"/>
        </w:rPr>
        <w:t xml:space="preserve"> </w:t>
      </w:r>
      <w:r w:rsidR="004F47EE" w:rsidRPr="00DC4BCC">
        <w:rPr>
          <w:color w:val="231F20"/>
          <w:w w:val="85"/>
          <w:sz w:val="12"/>
          <w:lang w:val="fr-FR"/>
        </w:rPr>
        <w:t>.</w:t>
      </w:r>
      <w:r w:rsidR="004F47EE" w:rsidRPr="00DC4BCC">
        <w:rPr>
          <w:color w:val="231F20"/>
          <w:spacing w:val="6"/>
          <w:w w:val="85"/>
          <w:sz w:val="12"/>
          <w:lang w:val="fr-FR"/>
        </w:rPr>
        <w:t xml:space="preserve"> </w:t>
      </w:r>
      <w:r w:rsidR="004F47EE" w:rsidRPr="00DC4BCC">
        <w:rPr>
          <w:color w:val="231F20"/>
          <w:w w:val="85"/>
          <w:sz w:val="12"/>
          <w:lang w:val="fr-FR"/>
        </w:rPr>
        <w:t>.</w:t>
      </w:r>
      <w:r w:rsidR="004F47EE" w:rsidRPr="00DC4BCC">
        <w:rPr>
          <w:color w:val="231F20"/>
          <w:spacing w:val="6"/>
          <w:w w:val="85"/>
          <w:sz w:val="12"/>
          <w:lang w:val="fr-FR"/>
        </w:rPr>
        <w:t xml:space="preserve"> </w:t>
      </w:r>
      <w:r w:rsidR="004F47EE" w:rsidRPr="00DC4BCC">
        <w:rPr>
          <w:color w:val="231F20"/>
          <w:w w:val="85"/>
          <w:sz w:val="12"/>
          <w:lang w:val="fr-FR"/>
        </w:rPr>
        <w:t>.</w:t>
      </w:r>
      <w:r w:rsidR="004F47EE" w:rsidRPr="00DC4BCC">
        <w:rPr>
          <w:color w:val="231F20"/>
          <w:spacing w:val="6"/>
          <w:w w:val="85"/>
          <w:sz w:val="12"/>
          <w:lang w:val="fr-FR"/>
        </w:rPr>
        <w:t xml:space="preserve"> </w:t>
      </w:r>
      <w:r w:rsidR="004F47EE" w:rsidRPr="00DC4BCC">
        <w:rPr>
          <w:color w:val="231F20"/>
          <w:w w:val="85"/>
          <w:sz w:val="12"/>
          <w:lang w:val="fr-FR"/>
        </w:rPr>
        <w:t>.</w:t>
      </w:r>
      <w:r w:rsidR="004F47EE" w:rsidRPr="00DC4BCC">
        <w:rPr>
          <w:color w:val="231F20"/>
          <w:spacing w:val="6"/>
          <w:w w:val="85"/>
          <w:sz w:val="12"/>
          <w:lang w:val="fr-FR"/>
        </w:rPr>
        <w:t xml:space="preserve"> </w:t>
      </w:r>
      <w:r w:rsidR="004F47EE" w:rsidRPr="00DC4BCC">
        <w:rPr>
          <w:color w:val="231F20"/>
          <w:w w:val="85"/>
          <w:sz w:val="12"/>
          <w:lang w:val="fr-FR"/>
        </w:rPr>
        <w:t>.</w:t>
      </w:r>
      <w:r w:rsidR="004F47EE" w:rsidRPr="00DC4BCC">
        <w:rPr>
          <w:color w:val="231F20"/>
          <w:spacing w:val="6"/>
          <w:w w:val="85"/>
          <w:sz w:val="12"/>
          <w:lang w:val="fr-FR"/>
        </w:rPr>
        <w:t xml:space="preserve"> </w:t>
      </w:r>
      <w:r w:rsidR="004F47EE" w:rsidRPr="00DC4BCC">
        <w:rPr>
          <w:color w:val="231F20"/>
          <w:w w:val="85"/>
          <w:sz w:val="12"/>
          <w:lang w:val="fr-FR"/>
        </w:rPr>
        <w:t>.</w:t>
      </w:r>
      <w:r w:rsidR="004F47EE" w:rsidRPr="00DC4BCC">
        <w:rPr>
          <w:color w:val="231F20"/>
          <w:spacing w:val="6"/>
          <w:w w:val="85"/>
          <w:sz w:val="12"/>
          <w:lang w:val="fr-FR"/>
        </w:rPr>
        <w:t xml:space="preserve"> </w:t>
      </w:r>
      <w:r w:rsidR="004F47EE" w:rsidRPr="00DC4BCC">
        <w:rPr>
          <w:color w:val="231F20"/>
          <w:w w:val="85"/>
          <w:sz w:val="12"/>
          <w:lang w:val="fr-FR"/>
        </w:rPr>
        <w:t>.</w:t>
      </w:r>
      <w:r w:rsidR="004F47EE" w:rsidRPr="00DC4BCC">
        <w:rPr>
          <w:color w:val="231F20"/>
          <w:spacing w:val="6"/>
          <w:w w:val="85"/>
          <w:sz w:val="12"/>
          <w:lang w:val="fr-FR"/>
        </w:rPr>
        <w:t xml:space="preserve"> </w:t>
      </w:r>
      <w:r w:rsidR="004F47EE" w:rsidRPr="00DC4BCC">
        <w:rPr>
          <w:color w:val="231F20"/>
          <w:w w:val="85"/>
          <w:sz w:val="12"/>
          <w:lang w:val="fr-FR"/>
        </w:rPr>
        <w:t>.</w:t>
      </w:r>
      <w:r w:rsidR="004F47EE" w:rsidRPr="00DC4BCC">
        <w:rPr>
          <w:color w:val="231F20"/>
          <w:spacing w:val="6"/>
          <w:w w:val="85"/>
          <w:sz w:val="12"/>
          <w:lang w:val="fr-FR"/>
        </w:rPr>
        <w:t xml:space="preserve"> </w:t>
      </w:r>
      <w:r w:rsidR="004F47EE" w:rsidRPr="00DC4BCC">
        <w:rPr>
          <w:color w:val="231F20"/>
          <w:w w:val="85"/>
          <w:sz w:val="12"/>
          <w:lang w:val="fr-FR"/>
        </w:rPr>
        <w:t>.</w:t>
      </w:r>
      <w:r w:rsidR="004F47EE" w:rsidRPr="00DC4BCC">
        <w:rPr>
          <w:color w:val="231F20"/>
          <w:spacing w:val="6"/>
          <w:w w:val="85"/>
          <w:sz w:val="12"/>
          <w:lang w:val="fr-FR"/>
        </w:rPr>
        <w:t xml:space="preserve"> </w:t>
      </w:r>
      <w:r w:rsidR="004F47EE" w:rsidRPr="00DC4BCC">
        <w:rPr>
          <w:color w:val="231F20"/>
          <w:w w:val="85"/>
          <w:sz w:val="12"/>
          <w:lang w:val="fr-FR"/>
        </w:rPr>
        <w:t>.</w:t>
      </w:r>
      <w:r w:rsidR="004F47EE" w:rsidRPr="00DC4BCC">
        <w:rPr>
          <w:color w:val="231F20"/>
          <w:spacing w:val="6"/>
          <w:w w:val="85"/>
          <w:sz w:val="12"/>
          <w:lang w:val="fr-FR"/>
        </w:rPr>
        <w:t xml:space="preserve"> </w:t>
      </w:r>
      <w:r w:rsidR="004F47EE" w:rsidRPr="00DC4BCC">
        <w:rPr>
          <w:color w:val="231F20"/>
          <w:w w:val="85"/>
          <w:sz w:val="12"/>
          <w:lang w:val="fr-FR"/>
        </w:rPr>
        <w:t>.</w:t>
      </w:r>
      <w:r w:rsidR="004F47EE" w:rsidRPr="00DC4BCC">
        <w:rPr>
          <w:color w:val="231F20"/>
          <w:spacing w:val="6"/>
          <w:w w:val="85"/>
          <w:sz w:val="12"/>
          <w:lang w:val="fr-FR"/>
        </w:rPr>
        <w:t xml:space="preserve"> </w:t>
      </w:r>
      <w:r w:rsidR="004F47EE" w:rsidRPr="00DC4BCC">
        <w:rPr>
          <w:color w:val="231F20"/>
          <w:w w:val="85"/>
          <w:sz w:val="12"/>
          <w:lang w:val="fr-FR"/>
        </w:rPr>
        <w:t>.</w:t>
      </w:r>
      <w:r w:rsidR="004F47EE" w:rsidRPr="00DC4BCC">
        <w:rPr>
          <w:color w:val="231F20"/>
          <w:spacing w:val="6"/>
          <w:w w:val="85"/>
          <w:sz w:val="12"/>
          <w:lang w:val="fr-FR"/>
        </w:rPr>
        <w:t xml:space="preserve"> </w:t>
      </w:r>
      <w:r w:rsidR="004F47EE" w:rsidRPr="00DC4BCC">
        <w:rPr>
          <w:color w:val="231F20"/>
          <w:w w:val="85"/>
          <w:sz w:val="12"/>
          <w:lang w:val="fr-FR"/>
        </w:rPr>
        <w:t>.</w:t>
      </w:r>
      <w:r w:rsidR="004F47EE" w:rsidRPr="00DC4BCC">
        <w:rPr>
          <w:color w:val="231F20"/>
          <w:spacing w:val="6"/>
          <w:w w:val="85"/>
          <w:sz w:val="12"/>
          <w:lang w:val="fr-FR"/>
        </w:rPr>
        <w:t xml:space="preserve"> </w:t>
      </w:r>
      <w:r w:rsidR="004F47EE" w:rsidRPr="00DC4BCC">
        <w:rPr>
          <w:color w:val="231F20"/>
          <w:w w:val="85"/>
          <w:sz w:val="12"/>
          <w:lang w:val="fr-FR"/>
        </w:rPr>
        <w:t>.</w:t>
      </w:r>
      <w:r w:rsidR="004F47EE" w:rsidRPr="00DC4BCC">
        <w:rPr>
          <w:color w:val="231F20"/>
          <w:spacing w:val="6"/>
          <w:w w:val="85"/>
          <w:sz w:val="12"/>
          <w:lang w:val="fr-FR"/>
        </w:rPr>
        <w:t xml:space="preserve"> </w:t>
      </w:r>
      <w:r w:rsidR="004F47EE" w:rsidRPr="00DC4BCC">
        <w:rPr>
          <w:color w:val="231F20"/>
          <w:w w:val="85"/>
          <w:sz w:val="12"/>
          <w:lang w:val="fr-FR"/>
        </w:rPr>
        <w:t>.</w:t>
      </w:r>
      <w:r w:rsidR="004F47EE" w:rsidRPr="00DC4BCC">
        <w:rPr>
          <w:color w:val="231F20"/>
          <w:spacing w:val="6"/>
          <w:w w:val="85"/>
          <w:sz w:val="12"/>
          <w:lang w:val="fr-FR"/>
        </w:rPr>
        <w:t xml:space="preserve"> </w:t>
      </w:r>
      <w:r w:rsidR="004F47EE" w:rsidRPr="00DC4BCC">
        <w:rPr>
          <w:color w:val="231F20"/>
          <w:w w:val="85"/>
          <w:sz w:val="12"/>
          <w:lang w:val="fr-FR"/>
        </w:rPr>
        <w:t>.</w:t>
      </w:r>
      <w:r w:rsidR="004F47EE" w:rsidRPr="00DC4BCC">
        <w:rPr>
          <w:color w:val="231F20"/>
          <w:spacing w:val="6"/>
          <w:w w:val="85"/>
          <w:sz w:val="12"/>
          <w:lang w:val="fr-FR"/>
        </w:rPr>
        <w:t xml:space="preserve"> </w:t>
      </w:r>
      <w:r w:rsidR="004F47EE" w:rsidRPr="00DC4BCC">
        <w:rPr>
          <w:color w:val="231F20"/>
          <w:w w:val="85"/>
          <w:sz w:val="12"/>
          <w:lang w:val="fr-FR"/>
        </w:rPr>
        <w:t>.</w:t>
      </w:r>
      <w:r w:rsidR="004F47EE" w:rsidRPr="00DC4BCC">
        <w:rPr>
          <w:color w:val="231F20"/>
          <w:spacing w:val="6"/>
          <w:w w:val="85"/>
          <w:sz w:val="12"/>
          <w:lang w:val="fr-FR"/>
        </w:rPr>
        <w:t xml:space="preserve"> </w:t>
      </w:r>
      <w:r w:rsidR="004F47EE" w:rsidRPr="00DC4BCC">
        <w:rPr>
          <w:color w:val="231F20"/>
          <w:w w:val="85"/>
          <w:sz w:val="12"/>
          <w:lang w:val="fr-FR"/>
        </w:rPr>
        <w:t>.</w:t>
      </w:r>
      <w:r w:rsidR="004F47EE" w:rsidRPr="00DC4BCC">
        <w:rPr>
          <w:color w:val="231F20"/>
          <w:spacing w:val="6"/>
          <w:w w:val="85"/>
          <w:sz w:val="12"/>
          <w:lang w:val="fr-FR"/>
        </w:rPr>
        <w:t xml:space="preserve"> </w:t>
      </w:r>
      <w:r w:rsidR="004F47EE" w:rsidRPr="00DC4BCC">
        <w:rPr>
          <w:color w:val="231F20"/>
          <w:w w:val="85"/>
          <w:sz w:val="12"/>
          <w:lang w:val="fr-FR"/>
        </w:rPr>
        <w:t>.</w:t>
      </w:r>
      <w:r w:rsidR="004F47EE" w:rsidRPr="00DC4BCC">
        <w:rPr>
          <w:color w:val="231F20"/>
          <w:spacing w:val="6"/>
          <w:w w:val="85"/>
          <w:sz w:val="12"/>
          <w:lang w:val="fr-FR"/>
        </w:rPr>
        <w:t xml:space="preserve"> </w:t>
      </w:r>
      <w:r w:rsidR="004F47EE" w:rsidRPr="00DC4BCC">
        <w:rPr>
          <w:color w:val="231F20"/>
          <w:w w:val="85"/>
          <w:sz w:val="12"/>
          <w:lang w:val="fr-FR"/>
        </w:rPr>
        <w:t>.</w:t>
      </w:r>
      <w:r w:rsidR="004F47EE" w:rsidRPr="00DC4BCC">
        <w:rPr>
          <w:color w:val="231F20"/>
          <w:spacing w:val="6"/>
          <w:w w:val="85"/>
          <w:sz w:val="12"/>
          <w:lang w:val="fr-FR"/>
        </w:rPr>
        <w:t xml:space="preserve"> </w:t>
      </w:r>
      <w:r w:rsidR="004F47EE" w:rsidRPr="00DC4BCC">
        <w:rPr>
          <w:color w:val="231F20"/>
          <w:w w:val="85"/>
          <w:sz w:val="12"/>
          <w:lang w:val="fr-FR"/>
        </w:rPr>
        <w:t>.</w:t>
      </w:r>
      <w:r w:rsidR="004F47EE" w:rsidRPr="00DC4BCC">
        <w:rPr>
          <w:color w:val="231F20"/>
          <w:spacing w:val="6"/>
          <w:w w:val="85"/>
          <w:sz w:val="12"/>
          <w:lang w:val="fr-FR"/>
        </w:rPr>
        <w:t xml:space="preserve"> </w:t>
      </w:r>
      <w:r w:rsidR="004F47EE" w:rsidRPr="00DC4BCC">
        <w:rPr>
          <w:color w:val="231F20"/>
          <w:w w:val="85"/>
          <w:sz w:val="12"/>
          <w:lang w:val="fr-FR"/>
        </w:rPr>
        <w:t>.</w:t>
      </w:r>
      <w:r w:rsidR="004F47EE" w:rsidRPr="00DC4BCC">
        <w:rPr>
          <w:color w:val="231F20"/>
          <w:spacing w:val="6"/>
          <w:w w:val="85"/>
          <w:sz w:val="12"/>
          <w:lang w:val="fr-FR"/>
        </w:rPr>
        <w:t xml:space="preserve"> </w:t>
      </w:r>
      <w:r w:rsidR="004F47EE" w:rsidRPr="00DC4BCC">
        <w:rPr>
          <w:color w:val="231F20"/>
          <w:w w:val="85"/>
          <w:sz w:val="12"/>
          <w:lang w:val="fr-FR"/>
        </w:rPr>
        <w:t>.</w:t>
      </w:r>
      <w:r w:rsidR="004F47EE" w:rsidRPr="00DC4BCC">
        <w:rPr>
          <w:color w:val="231F20"/>
          <w:spacing w:val="6"/>
          <w:w w:val="85"/>
          <w:sz w:val="12"/>
          <w:lang w:val="fr-FR"/>
        </w:rPr>
        <w:t xml:space="preserve"> </w:t>
      </w:r>
      <w:r w:rsidR="004F47EE" w:rsidRPr="00DC4BCC">
        <w:rPr>
          <w:color w:val="231F20"/>
          <w:w w:val="85"/>
          <w:sz w:val="12"/>
          <w:lang w:val="fr-FR"/>
        </w:rPr>
        <w:t>.</w:t>
      </w:r>
      <w:r w:rsidR="004F47EE" w:rsidRPr="00DC4BCC">
        <w:rPr>
          <w:color w:val="231F20"/>
          <w:spacing w:val="6"/>
          <w:w w:val="85"/>
          <w:sz w:val="12"/>
          <w:lang w:val="fr-FR"/>
        </w:rPr>
        <w:t xml:space="preserve"> </w:t>
      </w:r>
      <w:r w:rsidR="004F47EE" w:rsidRPr="00DC4BCC">
        <w:rPr>
          <w:color w:val="231F20"/>
          <w:w w:val="85"/>
          <w:sz w:val="12"/>
          <w:lang w:val="fr-FR"/>
        </w:rPr>
        <w:t>.</w:t>
      </w:r>
      <w:r w:rsidR="004F47EE" w:rsidRPr="00DC4BCC">
        <w:rPr>
          <w:color w:val="231F20"/>
          <w:spacing w:val="-6"/>
          <w:w w:val="85"/>
          <w:sz w:val="12"/>
          <w:lang w:val="fr-FR"/>
        </w:rPr>
        <w:t xml:space="preserve"> </w:t>
      </w:r>
      <w:r w:rsidR="004F47EE" w:rsidRPr="00DC4BCC">
        <w:rPr>
          <w:color w:val="231F20"/>
          <w:w w:val="85"/>
          <w:sz w:val="12"/>
          <w:lang w:val="fr-FR"/>
        </w:rPr>
        <w:t>.</w:t>
      </w:r>
    </w:p>
    <w:p w:rsidR="008734ED" w:rsidRPr="00DC4BCC" w:rsidRDefault="008734ED">
      <w:pPr>
        <w:pStyle w:val="Corpsdetexte"/>
        <w:spacing w:before="2"/>
        <w:rPr>
          <w:sz w:val="24"/>
          <w:lang w:val="fr-FR"/>
        </w:rPr>
      </w:pPr>
    </w:p>
    <w:p w:rsidR="008734ED" w:rsidRPr="00DC4BCC" w:rsidRDefault="004F47EE">
      <w:pPr>
        <w:pStyle w:val="Titre3"/>
        <w:rPr>
          <w:lang w:val="fr-FR"/>
        </w:rPr>
      </w:pPr>
      <w:r w:rsidRPr="00DC4BCC">
        <w:rPr>
          <w:color w:val="231F20"/>
          <w:w w:val="95"/>
          <w:lang w:val="fr-FR"/>
        </w:rPr>
        <w:t>SÉCURITÉ SOCIALE</w:t>
      </w:r>
    </w:p>
    <w:p w:rsidR="008734ED" w:rsidRPr="00DC4BCC" w:rsidRDefault="00DC4BCC">
      <w:pPr>
        <w:pStyle w:val="Titre4"/>
        <w:tabs>
          <w:tab w:val="left" w:pos="5429"/>
        </w:tabs>
        <w:spacing w:before="37"/>
        <w:ind w:left="2129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page">
                  <wp:posOffset>1169670</wp:posOffset>
                </wp:positionH>
                <wp:positionV relativeFrom="paragraph">
                  <wp:posOffset>41275</wp:posOffset>
                </wp:positionV>
                <wp:extent cx="144145" cy="144145"/>
                <wp:effectExtent l="7620" t="8255" r="10160" b="9525"/>
                <wp:wrapNone/>
                <wp:docPr id="117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29619" id="Rectangle 76" o:spid="_x0000_s1026" style="position:absolute;margin-left:92.1pt;margin-top:3.25pt;width:11.35pt;height:11.3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" filled="f" strokecolor="#231f20" strokeweight=".5pt">
                <w10:wrap anchorx="page"/>
              </v: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3265170</wp:posOffset>
                </wp:positionH>
                <wp:positionV relativeFrom="paragraph">
                  <wp:posOffset>41275</wp:posOffset>
                </wp:positionV>
                <wp:extent cx="144145" cy="144145"/>
                <wp:effectExtent l="7620" t="8255" r="10160" b="9525"/>
                <wp:wrapNone/>
                <wp:docPr id="116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A8FBE5" id="Rectangle 75" o:spid="_x0000_s1026" style="position:absolute;margin-left:257.1pt;margin-top:3.25pt;width:11.35pt;height:11.3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" filled="f" strokecolor="#231f20" strokeweight=".5pt">
                <w10:wrap anchorx="page"/>
              </v:rect>
            </w:pict>
          </mc:Fallback>
        </mc:AlternateContent>
      </w:r>
      <w:r w:rsidR="004F47EE" w:rsidRPr="00DC4BCC">
        <w:rPr>
          <w:color w:val="231F20"/>
          <w:w w:val="110"/>
          <w:lang w:val="fr-FR"/>
        </w:rPr>
        <w:t>Oui</w:t>
      </w:r>
      <w:r w:rsidR="004F47EE" w:rsidRPr="00DC4BCC">
        <w:rPr>
          <w:color w:val="231F20"/>
          <w:w w:val="110"/>
          <w:lang w:val="fr-FR"/>
        </w:rPr>
        <w:tab/>
        <w:t>Non</w:t>
      </w:r>
    </w:p>
    <w:p w:rsidR="008734ED" w:rsidRPr="00DC4BCC" w:rsidRDefault="004F47EE">
      <w:pPr>
        <w:spacing w:before="38"/>
        <w:ind w:left="1837"/>
        <w:rPr>
          <w:sz w:val="20"/>
          <w:lang w:val="fr-FR"/>
        </w:rPr>
      </w:pPr>
      <w:r w:rsidRPr="00DC4BCC">
        <w:rPr>
          <w:color w:val="231F20"/>
          <w:w w:val="117"/>
          <w:sz w:val="20"/>
          <w:lang w:val="fr-FR"/>
        </w:rPr>
        <w:t>C</w:t>
      </w:r>
      <w:r w:rsidRPr="00DC4BCC">
        <w:rPr>
          <w:color w:val="231F20"/>
          <w:w w:val="45"/>
          <w:sz w:val="20"/>
          <w:lang w:val="fr-FR"/>
        </w:rPr>
        <w:t xml:space="preserve"> .</w:t>
      </w:r>
      <w:r w:rsidRPr="00DC4BCC">
        <w:rPr>
          <w:color w:val="231F20"/>
          <w:w w:val="115"/>
          <w:sz w:val="20"/>
          <w:lang w:val="fr-FR"/>
        </w:rPr>
        <w:t>M</w:t>
      </w:r>
      <w:r w:rsidRPr="00DC4BCC">
        <w:rPr>
          <w:color w:val="231F20"/>
          <w:w w:val="45"/>
          <w:sz w:val="20"/>
          <w:lang w:val="fr-FR"/>
        </w:rPr>
        <w:t xml:space="preserve"> .</w:t>
      </w:r>
      <w:r w:rsidRPr="00DC4BCC">
        <w:rPr>
          <w:color w:val="231F20"/>
          <w:w w:val="104"/>
          <w:sz w:val="20"/>
          <w:lang w:val="fr-FR"/>
        </w:rPr>
        <w:t>U</w:t>
      </w:r>
      <w:r w:rsidRPr="00DC4BCC">
        <w:rPr>
          <w:color w:val="231F20"/>
          <w:w w:val="45"/>
          <w:sz w:val="20"/>
          <w:lang w:val="fr-FR"/>
        </w:rPr>
        <w:t xml:space="preserve"> .</w:t>
      </w:r>
    </w:p>
    <w:p w:rsidR="008734ED" w:rsidRPr="00DC4BCC" w:rsidRDefault="00DC4BCC">
      <w:pPr>
        <w:tabs>
          <w:tab w:val="left" w:pos="5429"/>
        </w:tabs>
        <w:spacing w:before="38"/>
        <w:ind w:left="2129"/>
        <w:rPr>
          <w:sz w:val="20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1169670</wp:posOffset>
                </wp:positionH>
                <wp:positionV relativeFrom="paragraph">
                  <wp:posOffset>41910</wp:posOffset>
                </wp:positionV>
                <wp:extent cx="144145" cy="144145"/>
                <wp:effectExtent l="7620" t="10795" r="10160" b="6985"/>
                <wp:wrapNone/>
                <wp:docPr id="115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050FA" id="Rectangle 74" o:spid="_x0000_s1026" style="position:absolute;margin-left:92.1pt;margin-top:3.3pt;width:11.35pt;height:11.3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" filled="f" strokecolor="#231f20" strokeweight=".5pt">
                <w10:wrap anchorx="page"/>
              </v: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3265170</wp:posOffset>
                </wp:positionH>
                <wp:positionV relativeFrom="paragraph">
                  <wp:posOffset>41910</wp:posOffset>
                </wp:positionV>
                <wp:extent cx="144145" cy="144145"/>
                <wp:effectExtent l="7620" t="10795" r="10160" b="6985"/>
                <wp:wrapNone/>
                <wp:docPr id="114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74935" id="Rectangle 73" o:spid="_x0000_s1026" style="position:absolute;margin-left:257.1pt;margin-top:3.3pt;width:11.35pt;height:11.3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" filled="f" strokecolor="#231f20" strokeweight=".5pt">
                <w10:wrap anchorx="page"/>
              </v:rect>
            </w:pict>
          </mc:Fallback>
        </mc:AlternateContent>
      </w:r>
      <w:r w:rsidR="004F47EE" w:rsidRPr="00DC4BCC">
        <w:rPr>
          <w:color w:val="231F20"/>
          <w:w w:val="110"/>
          <w:sz w:val="20"/>
          <w:lang w:val="fr-FR"/>
        </w:rPr>
        <w:t>Oui</w:t>
      </w:r>
      <w:r w:rsidR="004F47EE" w:rsidRPr="00DC4BCC">
        <w:rPr>
          <w:color w:val="231F20"/>
          <w:w w:val="110"/>
          <w:sz w:val="20"/>
          <w:lang w:val="fr-FR"/>
        </w:rPr>
        <w:tab/>
        <w:t>Non</w:t>
      </w:r>
    </w:p>
    <w:p w:rsidR="008734ED" w:rsidRPr="00DC4BCC" w:rsidRDefault="008734ED">
      <w:pPr>
        <w:pStyle w:val="Corpsdetexte"/>
        <w:spacing w:before="4"/>
        <w:rPr>
          <w:sz w:val="26"/>
          <w:lang w:val="fr-FR"/>
        </w:rPr>
      </w:pPr>
    </w:p>
    <w:p w:rsidR="008734ED" w:rsidRPr="00DC4BCC" w:rsidRDefault="004F47EE">
      <w:pPr>
        <w:spacing w:after="38"/>
        <w:ind w:left="1837"/>
        <w:rPr>
          <w:sz w:val="20"/>
          <w:lang w:val="fr-FR"/>
        </w:rPr>
      </w:pPr>
      <w:r w:rsidRPr="00DC4BCC">
        <w:rPr>
          <w:rFonts w:ascii="Arial" w:hAnsi="Arial"/>
          <w:b/>
          <w:color w:val="231F20"/>
          <w:sz w:val="20"/>
          <w:lang w:val="fr-FR"/>
        </w:rPr>
        <w:t xml:space="preserve">AIDE SOLLICITÉE </w:t>
      </w:r>
      <w:r w:rsidRPr="00DC4BCC">
        <w:rPr>
          <w:color w:val="231F20"/>
          <w:sz w:val="20"/>
          <w:lang w:val="fr-FR"/>
        </w:rPr>
        <w:t>(motif et montant)</w:t>
      </w:r>
    </w:p>
    <w:tbl>
      <w:tblPr>
        <w:tblStyle w:val="TableNormal"/>
        <w:tblW w:w="0" w:type="auto"/>
        <w:tblInd w:w="18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1559"/>
        <w:gridCol w:w="1559"/>
        <w:gridCol w:w="1928"/>
        <w:gridCol w:w="1928"/>
      </w:tblGrid>
      <w:tr w:rsidR="008734ED">
        <w:trPr>
          <w:trHeight w:hRule="exact" w:val="360"/>
        </w:trPr>
        <w:tc>
          <w:tcPr>
            <w:tcW w:w="2098" w:type="dxa"/>
            <w:vMerge w:val="restart"/>
            <w:shd w:val="clear" w:color="auto" w:fill="4BABC6"/>
          </w:tcPr>
          <w:p w:rsidR="008734ED" w:rsidRPr="00DC4BCC" w:rsidRDefault="008734ED">
            <w:pPr>
              <w:pStyle w:val="TableParagraph"/>
              <w:spacing w:before="8"/>
              <w:ind w:left="0"/>
              <w:rPr>
                <w:sz w:val="27"/>
                <w:lang w:val="fr-FR"/>
              </w:rPr>
            </w:pPr>
          </w:p>
          <w:p w:rsidR="008734ED" w:rsidRDefault="004F47EE">
            <w:pPr>
              <w:pStyle w:val="TableParagrap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 xml:space="preserve">Nature de </w:t>
            </w:r>
            <w:proofErr w:type="spellStart"/>
            <w:r>
              <w:rPr>
                <w:rFonts w:ascii="Arial" w:hAnsi="Arial"/>
                <w:b/>
                <w:color w:val="FFFFFF"/>
                <w:sz w:val="20"/>
              </w:rPr>
              <w:t>l’aide</w:t>
            </w:r>
            <w:proofErr w:type="spellEnd"/>
          </w:p>
        </w:tc>
        <w:tc>
          <w:tcPr>
            <w:tcW w:w="3118" w:type="dxa"/>
            <w:gridSpan w:val="2"/>
            <w:vMerge w:val="restart"/>
            <w:shd w:val="clear" w:color="auto" w:fill="4BABC6"/>
          </w:tcPr>
          <w:p w:rsidR="008734ED" w:rsidRPr="00DC4BCC" w:rsidRDefault="008734ED">
            <w:pPr>
              <w:pStyle w:val="TableParagraph"/>
              <w:spacing w:before="2"/>
              <w:ind w:left="0"/>
              <w:rPr>
                <w:sz w:val="20"/>
                <w:lang w:val="fr-FR"/>
              </w:rPr>
            </w:pPr>
          </w:p>
          <w:p w:rsidR="008734ED" w:rsidRPr="00DC4BCC" w:rsidRDefault="004F47EE">
            <w:pPr>
              <w:pStyle w:val="TableParagraph"/>
              <w:spacing w:line="219" w:lineRule="exact"/>
              <w:ind w:left="74"/>
              <w:rPr>
                <w:rFonts w:ascii="Arial" w:hAnsi="Arial"/>
                <w:b/>
                <w:sz w:val="20"/>
                <w:lang w:val="fr-FR"/>
              </w:rPr>
            </w:pPr>
            <w:r w:rsidRPr="00DC4BCC">
              <w:rPr>
                <w:rFonts w:ascii="Arial" w:hAnsi="Arial"/>
                <w:b/>
                <w:color w:val="FFFFFF"/>
                <w:sz w:val="20"/>
                <w:lang w:val="fr-FR"/>
              </w:rPr>
              <w:t>Finalité de l’aide</w:t>
            </w:r>
          </w:p>
          <w:p w:rsidR="008734ED" w:rsidRPr="00DC4BCC" w:rsidRDefault="004F47EE">
            <w:pPr>
              <w:pStyle w:val="TableParagraph"/>
              <w:spacing w:line="182" w:lineRule="exact"/>
              <w:rPr>
                <w:sz w:val="16"/>
                <w:lang w:val="fr-FR"/>
              </w:rPr>
            </w:pPr>
            <w:r w:rsidRPr="00DC4BCC">
              <w:rPr>
                <w:color w:val="FFFFFF"/>
                <w:sz w:val="16"/>
                <w:lang w:val="fr-FR"/>
              </w:rPr>
              <w:t>(règlement intérieur du FAJ)</w:t>
            </w:r>
          </w:p>
        </w:tc>
        <w:tc>
          <w:tcPr>
            <w:tcW w:w="3855" w:type="dxa"/>
            <w:gridSpan w:val="2"/>
            <w:shd w:val="clear" w:color="auto" w:fill="4BABC6"/>
          </w:tcPr>
          <w:p w:rsidR="008734ED" w:rsidRDefault="004F47EE">
            <w:pPr>
              <w:pStyle w:val="TableParagraph"/>
              <w:spacing w:before="87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color w:val="FFFFFF"/>
                <w:sz w:val="20"/>
              </w:rPr>
              <w:t>Demande</w:t>
            </w:r>
            <w:proofErr w:type="spellEnd"/>
          </w:p>
        </w:tc>
      </w:tr>
      <w:tr w:rsidR="008734ED" w:rsidRPr="00241645">
        <w:trPr>
          <w:trHeight w:hRule="exact" w:val="493"/>
        </w:trPr>
        <w:tc>
          <w:tcPr>
            <w:tcW w:w="2098" w:type="dxa"/>
            <w:vMerge/>
            <w:shd w:val="clear" w:color="auto" w:fill="4BABC6"/>
          </w:tcPr>
          <w:p w:rsidR="008734ED" w:rsidRDefault="008734ED"/>
        </w:tc>
        <w:tc>
          <w:tcPr>
            <w:tcW w:w="3118" w:type="dxa"/>
            <w:gridSpan w:val="2"/>
            <w:vMerge/>
            <w:shd w:val="clear" w:color="auto" w:fill="4BABC6"/>
          </w:tcPr>
          <w:p w:rsidR="008734ED" w:rsidRDefault="008734ED"/>
        </w:tc>
        <w:tc>
          <w:tcPr>
            <w:tcW w:w="3855" w:type="dxa"/>
            <w:gridSpan w:val="2"/>
            <w:shd w:val="clear" w:color="auto" w:fill="4BABC6"/>
          </w:tcPr>
          <w:p w:rsidR="008734ED" w:rsidRPr="00DC4BCC" w:rsidRDefault="004F47EE">
            <w:pPr>
              <w:pStyle w:val="TableParagraph"/>
              <w:spacing w:before="64" w:line="219" w:lineRule="exact"/>
              <w:rPr>
                <w:rFonts w:ascii="Arial" w:hAnsi="Arial"/>
                <w:b/>
                <w:sz w:val="20"/>
                <w:lang w:val="fr-FR"/>
              </w:rPr>
            </w:pPr>
            <w:r w:rsidRPr="00DC4BCC">
              <w:rPr>
                <w:rFonts w:ascii="Arial" w:hAnsi="Arial"/>
                <w:b/>
                <w:color w:val="FFFFFF"/>
                <w:sz w:val="20"/>
                <w:lang w:val="fr-FR"/>
              </w:rPr>
              <w:t>Montant sollicité en euros</w:t>
            </w:r>
          </w:p>
          <w:p w:rsidR="008734ED" w:rsidRPr="00DC4BCC" w:rsidRDefault="004F47EE">
            <w:pPr>
              <w:pStyle w:val="TableParagraph"/>
              <w:spacing w:line="182" w:lineRule="exact"/>
              <w:rPr>
                <w:sz w:val="16"/>
                <w:lang w:val="fr-FR"/>
              </w:rPr>
            </w:pPr>
            <w:r w:rsidRPr="00DC4BCC">
              <w:rPr>
                <w:color w:val="FFFFFF"/>
                <w:sz w:val="16"/>
                <w:lang w:val="fr-FR"/>
              </w:rPr>
              <w:t>(régie d’urgence)</w:t>
            </w:r>
          </w:p>
        </w:tc>
      </w:tr>
      <w:tr w:rsidR="008734ED">
        <w:trPr>
          <w:trHeight w:hRule="exact" w:val="340"/>
        </w:trPr>
        <w:tc>
          <w:tcPr>
            <w:tcW w:w="2098" w:type="dxa"/>
            <w:vMerge w:val="restart"/>
          </w:tcPr>
          <w:p w:rsidR="008734ED" w:rsidRPr="00DC4BCC" w:rsidRDefault="008734ED">
            <w:pPr>
              <w:pStyle w:val="TableParagraph"/>
              <w:ind w:left="0"/>
              <w:rPr>
                <w:sz w:val="20"/>
                <w:lang w:val="fr-FR"/>
              </w:rPr>
            </w:pPr>
          </w:p>
          <w:p w:rsidR="008734ED" w:rsidRPr="00DC4BCC" w:rsidRDefault="008734ED">
            <w:pPr>
              <w:pStyle w:val="TableParagraph"/>
              <w:ind w:left="0"/>
              <w:rPr>
                <w:sz w:val="20"/>
                <w:lang w:val="fr-FR"/>
              </w:rPr>
            </w:pPr>
          </w:p>
          <w:p w:rsidR="008734ED" w:rsidRPr="00DC4BCC" w:rsidRDefault="008734ED">
            <w:pPr>
              <w:pStyle w:val="TableParagraph"/>
              <w:ind w:left="0"/>
              <w:rPr>
                <w:sz w:val="20"/>
                <w:lang w:val="fr-FR"/>
              </w:rPr>
            </w:pPr>
          </w:p>
          <w:p w:rsidR="008734ED" w:rsidRPr="00DC4BCC" w:rsidRDefault="008734ED">
            <w:pPr>
              <w:pStyle w:val="TableParagraph"/>
              <w:ind w:left="0"/>
              <w:rPr>
                <w:sz w:val="20"/>
                <w:lang w:val="fr-FR"/>
              </w:rPr>
            </w:pPr>
          </w:p>
          <w:p w:rsidR="008734ED" w:rsidRPr="00DC4BCC" w:rsidRDefault="008734ED">
            <w:pPr>
              <w:pStyle w:val="TableParagraph"/>
              <w:ind w:left="0"/>
              <w:rPr>
                <w:sz w:val="20"/>
                <w:lang w:val="fr-FR"/>
              </w:rPr>
            </w:pPr>
          </w:p>
          <w:p w:rsidR="008734ED" w:rsidRPr="00DC4BCC" w:rsidRDefault="008734ED">
            <w:pPr>
              <w:pStyle w:val="TableParagraph"/>
              <w:spacing w:before="1"/>
              <w:ind w:left="0"/>
              <w:rPr>
                <w:sz w:val="18"/>
                <w:lang w:val="fr-FR"/>
              </w:rPr>
            </w:pPr>
          </w:p>
          <w:p w:rsidR="008734ED" w:rsidRDefault="004F47EE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Secours </w:t>
            </w:r>
            <w:proofErr w:type="spellStart"/>
            <w:r>
              <w:rPr>
                <w:color w:val="231F20"/>
                <w:w w:val="105"/>
                <w:sz w:val="20"/>
              </w:rPr>
              <w:t>d’urgence</w:t>
            </w:r>
            <w:proofErr w:type="spellEnd"/>
          </w:p>
        </w:tc>
        <w:tc>
          <w:tcPr>
            <w:tcW w:w="3118" w:type="dxa"/>
            <w:gridSpan w:val="2"/>
          </w:tcPr>
          <w:p w:rsidR="008734ED" w:rsidRDefault="004F47EE">
            <w:pPr>
              <w:pStyle w:val="TableParagraph"/>
              <w:spacing w:before="65"/>
              <w:ind w:left="74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Alimentaire</w:t>
            </w:r>
            <w:proofErr w:type="spellEnd"/>
          </w:p>
        </w:tc>
        <w:tc>
          <w:tcPr>
            <w:tcW w:w="3855" w:type="dxa"/>
            <w:gridSpan w:val="2"/>
          </w:tcPr>
          <w:p w:rsidR="008734ED" w:rsidRDefault="008734ED"/>
        </w:tc>
      </w:tr>
      <w:tr w:rsidR="008734ED">
        <w:trPr>
          <w:trHeight w:hRule="exact" w:val="340"/>
        </w:trPr>
        <w:tc>
          <w:tcPr>
            <w:tcW w:w="2098" w:type="dxa"/>
            <w:vMerge/>
          </w:tcPr>
          <w:p w:rsidR="008734ED" w:rsidRDefault="008734ED"/>
        </w:tc>
        <w:tc>
          <w:tcPr>
            <w:tcW w:w="3118" w:type="dxa"/>
            <w:gridSpan w:val="2"/>
          </w:tcPr>
          <w:p w:rsidR="008734ED" w:rsidRDefault="004F47EE">
            <w:pPr>
              <w:pStyle w:val="TableParagraph"/>
              <w:spacing w:before="65"/>
              <w:ind w:left="74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Hébergement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d’urgence</w:t>
            </w:r>
            <w:proofErr w:type="spellEnd"/>
          </w:p>
        </w:tc>
        <w:tc>
          <w:tcPr>
            <w:tcW w:w="3855" w:type="dxa"/>
            <w:gridSpan w:val="2"/>
          </w:tcPr>
          <w:p w:rsidR="008734ED" w:rsidRDefault="008734ED"/>
        </w:tc>
      </w:tr>
      <w:tr w:rsidR="008734ED">
        <w:trPr>
          <w:trHeight w:hRule="exact" w:val="340"/>
        </w:trPr>
        <w:tc>
          <w:tcPr>
            <w:tcW w:w="2098" w:type="dxa"/>
            <w:vMerge/>
          </w:tcPr>
          <w:p w:rsidR="008734ED" w:rsidRDefault="008734ED"/>
        </w:tc>
        <w:tc>
          <w:tcPr>
            <w:tcW w:w="3118" w:type="dxa"/>
            <w:gridSpan w:val="2"/>
          </w:tcPr>
          <w:p w:rsidR="008734ED" w:rsidRDefault="004F47EE">
            <w:pPr>
              <w:pStyle w:val="TableParagraph"/>
              <w:spacing w:before="65"/>
              <w:ind w:left="74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Vêture</w:t>
            </w:r>
            <w:proofErr w:type="spellEnd"/>
          </w:p>
        </w:tc>
        <w:tc>
          <w:tcPr>
            <w:tcW w:w="3855" w:type="dxa"/>
            <w:gridSpan w:val="2"/>
          </w:tcPr>
          <w:p w:rsidR="008734ED" w:rsidRDefault="008734ED"/>
        </w:tc>
      </w:tr>
      <w:tr w:rsidR="008734ED">
        <w:trPr>
          <w:trHeight w:hRule="exact" w:val="340"/>
        </w:trPr>
        <w:tc>
          <w:tcPr>
            <w:tcW w:w="2098" w:type="dxa"/>
            <w:vMerge/>
          </w:tcPr>
          <w:p w:rsidR="008734ED" w:rsidRDefault="008734ED"/>
        </w:tc>
        <w:tc>
          <w:tcPr>
            <w:tcW w:w="3118" w:type="dxa"/>
            <w:gridSpan w:val="2"/>
          </w:tcPr>
          <w:p w:rsidR="008734ED" w:rsidRDefault="004F47EE">
            <w:pPr>
              <w:pStyle w:val="TableParagraph"/>
              <w:spacing w:before="65"/>
              <w:ind w:left="74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Hygiène</w:t>
            </w:r>
            <w:proofErr w:type="spellEnd"/>
          </w:p>
        </w:tc>
        <w:tc>
          <w:tcPr>
            <w:tcW w:w="3855" w:type="dxa"/>
            <w:gridSpan w:val="2"/>
          </w:tcPr>
          <w:p w:rsidR="008734ED" w:rsidRDefault="008734ED"/>
        </w:tc>
      </w:tr>
      <w:tr w:rsidR="008734ED">
        <w:trPr>
          <w:trHeight w:hRule="exact" w:val="340"/>
        </w:trPr>
        <w:tc>
          <w:tcPr>
            <w:tcW w:w="2098" w:type="dxa"/>
            <w:vMerge/>
          </w:tcPr>
          <w:p w:rsidR="008734ED" w:rsidRDefault="008734ED"/>
        </w:tc>
        <w:tc>
          <w:tcPr>
            <w:tcW w:w="3118" w:type="dxa"/>
            <w:gridSpan w:val="2"/>
          </w:tcPr>
          <w:p w:rsidR="008734ED" w:rsidRDefault="004F47EE">
            <w:pPr>
              <w:pStyle w:val="TableParagraph"/>
              <w:spacing w:before="65"/>
              <w:ind w:left="74"/>
              <w:rPr>
                <w:sz w:val="20"/>
              </w:rPr>
            </w:pPr>
            <w:r>
              <w:rPr>
                <w:color w:val="231F20"/>
                <w:sz w:val="20"/>
              </w:rPr>
              <w:t>Santé</w:t>
            </w:r>
          </w:p>
        </w:tc>
        <w:tc>
          <w:tcPr>
            <w:tcW w:w="3855" w:type="dxa"/>
            <w:gridSpan w:val="2"/>
          </w:tcPr>
          <w:p w:rsidR="008734ED" w:rsidRDefault="008734ED"/>
        </w:tc>
      </w:tr>
      <w:tr w:rsidR="008734ED">
        <w:trPr>
          <w:trHeight w:hRule="exact" w:val="340"/>
        </w:trPr>
        <w:tc>
          <w:tcPr>
            <w:tcW w:w="2098" w:type="dxa"/>
            <w:vMerge/>
          </w:tcPr>
          <w:p w:rsidR="008734ED" w:rsidRDefault="008734ED"/>
        </w:tc>
        <w:tc>
          <w:tcPr>
            <w:tcW w:w="3118" w:type="dxa"/>
            <w:gridSpan w:val="2"/>
          </w:tcPr>
          <w:p w:rsidR="008734ED" w:rsidRDefault="004F47EE">
            <w:pPr>
              <w:pStyle w:val="TableParagraph"/>
              <w:spacing w:before="65"/>
              <w:ind w:left="74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Ouverture</w:t>
            </w:r>
            <w:proofErr w:type="spellEnd"/>
            <w:r>
              <w:rPr>
                <w:color w:val="231F20"/>
                <w:w w:val="105"/>
                <w:sz w:val="20"/>
              </w:rPr>
              <w:t>/</w:t>
            </w:r>
            <w:proofErr w:type="spellStart"/>
            <w:r>
              <w:rPr>
                <w:color w:val="231F20"/>
                <w:w w:val="105"/>
                <w:sz w:val="20"/>
              </w:rPr>
              <w:t>maintien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de droits</w:t>
            </w:r>
          </w:p>
        </w:tc>
        <w:tc>
          <w:tcPr>
            <w:tcW w:w="3855" w:type="dxa"/>
            <w:gridSpan w:val="2"/>
          </w:tcPr>
          <w:p w:rsidR="008734ED" w:rsidRDefault="008734ED"/>
        </w:tc>
      </w:tr>
      <w:tr w:rsidR="008734ED">
        <w:trPr>
          <w:trHeight w:hRule="exact" w:val="340"/>
        </w:trPr>
        <w:tc>
          <w:tcPr>
            <w:tcW w:w="2098" w:type="dxa"/>
            <w:vMerge/>
          </w:tcPr>
          <w:p w:rsidR="008734ED" w:rsidRDefault="008734ED"/>
        </w:tc>
        <w:tc>
          <w:tcPr>
            <w:tcW w:w="3118" w:type="dxa"/>
            <w:gridSpan w:val="2"/>
          </w:tcPr>
          <w:p w:rsidR="008734ED" w:rsidRDefault="004F47EE">
            <w:pPr>
              <w:pStyle w:val="TableParagraph"/>
              <w:spacing w:before="65"/>
              <w:ind w:left="74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Emploi</w:t>
            </w:r>
            <w:proofErr w:type="spellEnd"/>
            <w:r>
              <w:rPr>
                <w:color w:val="231F20"/>
                <w:sz w:val="20"/>
              </w:rPr>
              <w:t xml:space="preserve"> / Formation : Transport</w:t>
            </w:r>
          </w:p>
        </w:tc>
        <w:tc>
          <w:tcPr>
            <w:tcW w:w="3855" w:type="dxa"/>
            <w:gridSpan w:val="2"/>
          </w:tcPr>
          <w:p w:rsidR="008734ED" w:rsidRDefault="008734ED"/>
        </w:tc>
      </w:tr>
      <w:tr w:rsidR="008734ED">
        <w:trPr>
          <w:trHeight w:hRule="exact" w:val="340"/>
        </w:trPr>
        <w:tc>
          <w:tcPr>
            <w:tcW w:w="2098" w:type="dxa"/>
            <w:vMerge/>
          </w:tcPr>
          <w:p w:rsidR="008734ED" w:rsidRDefault="008734ED"/>
        </w:tc>
        <w:tc>
          <w:tcPr>
            <w:tcW w:w="3118" w:type="dxa"/>
            <w:gridSpan w:val="2"/>
          </w:tcPr>
          <w:p w:rsidR="008734ED" w:rsidRDefault="004F47EE">
            <w:pPr>
              <w:pStyle w:val="TableParagraph"/>
              <w:spacing w:before="65"/>
              <w:ind w:left="74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Emploi</w:t>
            </w:r>
            <w:proofErr w:type="spellEnd"/>
            <w:r>
              <w:rPr>
                <w:color w:val="231F20"/>
                <w:sz w:val="20"/>
              </w:rPr>
              <w:t xml:space="preserve"> / Formation : Restauration</w:t>
            </w:r>
          </w:p>
        </w:tc>
        <w:tc>
          <w:tcPr>
            <w:tcW w:w="3855" w:type="dxa"/>
            <w:gridSpan w:val="2"/>
          </w:tcPr>
          <w:p w:rsidR="008734ED" w:rsidRDefault="008734ED"/>
        </w:tc>
      </w:tr>
      <w:tr w:rsidR="008734ED">
        <w:trPr>
          <w:trHeight w:hRule="exact" w:val="340"/>
        </w:trPr>
        <w:tc>
          <w:tcPr>
            <w:tcW w:w="2098" w:type="dxa"/>
            <w:vMerge/>
          </w:tcPr>
          <w:p w:rsidR="008734ED" w:rsidRDefault="008734ED"/>
        </w:tc>
        <w:tc>
          <w:tcPr>
            <w:tcW w:w="3118" w:type="dxa"/>
            <w:gridSpan w:val="2"/>
          </w:tcPr>
          <w:p w:rsidR="008734ED" w:rsidRDefault="004F47EE">
            <w:pPr>
              <w:pStyle w:val="TableParagraph"/>
              <w:spacing w:before="65"/>
              <w:ind w:left="74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Emploi</w:t>
            </w:r>
            <w:proofErr w:type="spellEnd"/>
            <w:r>
              <w:rPr>
                <w:color w:val="231F20"/>
                <w:sz w:val="20"/>
              </w:rPr>
              <w:t xml:space="preserve"> / Formation : </w:t>
            </w:r>
            <w:proofErr w:type="spellStart"/>
            <w:r>
              <w:rPr>
                <w:color w:val="231F20"/>
                <w:sz w:val="20"/>
              </w:rPr>
              <w:t>Matériel</w:t>
            </w:r>
            <w:proofErr w:type="spellEnd"/>
          </w:p>
        </w:tc>
        <w:tc>
          <w:tcPr>
            <w:tcW w:w="3855" w:type="dxa"/>
            <w:gridSpan w:val="2"/>
          </w:tcPr>
          <w:p w:rsidR="008734ED" w:rsidRDefault="008734ED"/>
        </w:tc>
      </w:tr>
      <w:tr w:rsidR="008734ED">
        <w:trPr>
          <w:trHeight w:hRule="exact" w:val="893"/>
        </w:trPr>
        <w:tc>
          <w:tcPr>
            <w:tcW w:w="2098" w:type="dxa"/>
            <w:vMerge w:val="restart"/>
          </w:tcPr>
          <w:p w:rsidR="008734ED" w:rsidRDefault="008734ED">
            <w:pPr>
              <w:pStyle w:val="TableParagraph"/>
              <w:ind w:left="0"/>
              <w:rPr>
                <w:sz w:val="20"/>
              </w:rPr>
            </w:pPr>
          </w:p>
          <w:p w:rsidR="008734ED" w:rsidRDefault="008734ED">
            <w:pPr>
              <w:pStyle w:val="TableParagraph"/>
              <w:ind w:left="0"/>
              <w:rPr>
                <w:sz w:val="20"/>
              </w:rPr>
            </w:pPr>
          </w:p>
          <w:p w:rsidR="008734ED" w:rsidRDefault="008734ED">
            <w:pPr>
              <w:pStyle w:val="TableParagraph"/>
              <w:ind w:left="0"/>
              <w:rPr>
                <w:sz w:val="20"/>
              </w:rPr>
            </w:pPr>
          </w:p>
          <w:p w:rsidR="008734ED" w:rsidRDefault="008734ED">
            <w:pPr>
              <w:pStyle w:val="TableParagraph"/>
              <w:ind w:left="0"/>
              <w:rPr>
                <w:sz w:val="20"/>
              </w:rPr>
            </w:pPr>
          </w:p>
          <w:p w:rsidR="008734ED" w:rsidRDefault="008734ED">
            <w:pPr>
              <w:pStyle w:val="TableParagraph"/>
              <w:ind w:left="0"/>
              <w:rPr>
                <w:sz w:val="20"/>
              </w:rPr>
            </w:pPr>
          </w:p>
          <w:p w:rsidR="008734ED" w:rsidRDefault="008734ED">
            <w:pPr>
              <w:pStyle w:val="TableParagraph"/>
              <w:ind w:left="0"/>
              <w:rPr>
                <w:sz w:val="20"/>
              </w:rPr>
            </w:pPr>
          </w:p>
          <w:p w:rsidR="008734ED" w:rsidRDefault="008734ED">
            <w:pPr>
              <w:pStyle w:val="TableParagraph"/>
              <w:ind w:left="0"/>
              <w:rPr>
                <w:sz w:val="20"/>
              </w:rPr>
            </w:pPr>
          </w:p>
          <w:p w:rsidR="008734ED" w:rsidRDefault="008734ED">
            <w:pPr>
              <w:pStyle w:val="TableParagraph"/>
              <w:spacing w:before="1"/>
              <w:ind w:left="0"/>
              <w:rPr>
                <w:sz w:val="15"/>
              </w:rPr>
            </w:pPr>
          </w:p>
          <w:p w:rsidR="008734ED" w:rsidRDefault="004F47EE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10"/>
                <w:sz w:val="20"/>
              </w:rPr>
              <w:t xml:space="preserve">FAJ </w:t>
            </w:r>
            <w:proofErr w:type="spellStart"/>
            <w:r>
              <w:rPr>
                <w:color w:val="231F20"/>
                <w:w w:val="110"/>
                <w:sz w:val="20"/>
              </w:rPr>
              <w:t>ponctuel</w:t>
            </w:r>
            <w:proofErr w:type="spellEnd"/>
          </w:p>
        </w:tc>
        <w:tc>
          <w:tcPr>
            <w:tcW w:w="3118" w:type="dxa"/>
            <w:gridSpan w:val="2"/>
          </w:tcPr>
          <w:p w:rsidR="008734ED" w:rsidRDefault="008734ED"/>
        </w:tc>
        <w:tc>
          <w:tcPr>
            <w:tcW w:w="1928" w:type="dxa"/>
            <w:shd w:val="clear" w:color="auto" w:fill="4BABC6"/>
          </w:tcPr>
          <w:p w:rsidR="008734ED" w:rsidRPr="00DC4BCC" w:rsidRDefault="004F47EE">
            <w:pPr>
              <w:pStyle w:val="TableParagraph"/>
              <w:spacing w:before="144" w:line="249" w:lineRule="auto"/>
              <w:ind w:right="51"/>
              <w:rPr>
                <w:rFonts w:ascii="Arial" w:hAnsi="Arial"/>
                <w:b/>
                <w:sz w:val="20"/>
                <w:lang w:val="fr-FR"/>
              </w:rPr>
            </w:pPr>
            <w:r w:rsidRPr="00DC4BCC">
              <w:rPr>
                <w:rFonts w:ascii="Arial" w:hAnsi="Arial"/>
                <w:b/>
                <w:color w:val="FFFFFF"/>
                <w:sz w:val="20"/>
                <w:lang w:val="fr-FR"/>
              </w:rPr>
              <w:t>Montant sollicité en euros</w:t>
            </w:r>
          </w:p>
          <w:p w:rsidR="008734ED" w:rsidRPr="00DC4BCC" w:rsidRDefault="004F47EE">
            <w:pPr>
              <w:pStyle w:val="TableParagraph"/>
              <w:spacing w:line="162" w:lineRule="exact"/>
              <w:ind w:right="51"/>
              <w:rPr>
                <w:sz w:val="16"/>
                <w:lang w:val="fr-FR"/>
              </w:rPr>
            </w:pPr>
            <w:r w:rsidRPr="00DC4BCC">
              <w:rPr>
                <w:color w:val="FFFFFF"/>
                <w:sz w:val="16"/>
                <w:lang w:val="fr-FR"/>
              </w:rPr>
              <w:t>(régie d’urgence)</w:t>
            </w:r>
          </w:p>
        </w:tc>
        <w:tc>
          <w:tcPr>
            <w:tcW w:w="1928" w:type="dxa"/>
            <w:shd w:val="clear" w:color="auto" w:fill="4BABC6"/>
          </w:tcPr>
          <w:p w:rsidR="008734ED" w:rsidRPr="00DC4BCC" w:rsidRDefault="004F47EE">
            <w:pPr>
              <w:pStyle w:val="TableParagraph"/>
              <w:spacing w:before="75" w:line="220" w:lineRule="exact"/>
              <w:ind w:right="79"/>
              <w:rPr>
                <w:rFonts w:ascii="Arial" w:hAnsi="Arial"/>
                <w:b/>
                <w:sz w:val="20"/>
                <w:lang w:val="fr-FR"/>
              </w:rPr>
            </w:pPr>
            <w:r w:rsidRPr="00DC4BCC">
              <w:rPr>
                <w:rFonts w:ascii="Arial" w:hAnsi="Arial"/>
                <w:b/>
                <w:color w:val="FFFFFF"/>
                <w:spacing w:val="-3"/>
                <w:sz w:val="20"/>
                <w:lang w:val="fr-FR"/>
              </w:rPr>
              <w:t xml:space="preserve">Mode  </w:t>
            </w:r>
            <w:r w:rsidRPr="00DC4BCC">
              <w:rPr>
                <w:rFonts w:ascii="Arial" w:hAnsi="Arial"/>
                <w:b/>
                <w:color w:val="FFFFFF"/>
                <w:spacing w:val="-4"/>
                <w:sz w:val="20"/>
                <w:lang w:val="fr-FR"/>
              </w:rPr>
              <w:t xml:space="preserve">de </w:t>
            </w:r>
            <w:r w:rsidRPr="00DC4BCC">
              <w:rPr>
                <w:rFonts w:ascii="Arial" w:hAnsi="Arial"/>
                <w:b/>
                <w:color w:val="FFFFFF"/>
                <w:spacing w:val="-4"/>
                <w:w w:val="95"/>
                <w:sz w:val="20"/>
                <w:lang w:val="fr-FR"/>
              </w:rPr>
              <w:t>versement</w:t>
            </w:r>
            <w:r w:rsidRPr="00DC4BCC">
              <w:rPr>
                <w:rFonts w:ascii="Arial" w:hAnsi="Arial"/>
                <w:b/>
                <w:color w:val="FFFFFF"/>
                <w:spacing w:val="44"/>
                <w:w w:val="95"/>
                <w:sz w:val="20"/>
                <w:lang w:val="fr-FR"/>
              </w:rPr>
              <w:t xml:space="preserve"> </w:t>
            </w:r>
            <w:r w:rsidRPr="00DC4BCC">
              <w:rPr>
                <w:rFonts w:ascii="Arial" w:hAnsi="Arial"/>
                <w:b/>
                <w:color w:val="FFFFFF"/>
                <w:spacing w:val="-4"/>
                <w:w w:val="95"/>
                <w:sz w:val="20"/>
                <w:lang w:val="fr-FR"/>
              </w:rPr>
              <w:t>souhaité</w:t>
            </w:r>
          </w:p>
          <w:p w:rsidR="008734ED" w:rsidRPr="00DC4BCC" w:rsidRDefault="004F47EE">
            <w:pPr>
              <w:pStyle w:val="TableParagraph"/>
              <w:spacing w:line="162" w:lineRule="exact"/>
              <w:rPr>
                <w:sz w:val="16"/>
                <w:lang w:val="fr-FR"/>
              </w:rPr>
            </w:pPr>
            <w:r w:rsidRPr="00DC4BCC">
              <w:rPr>
                <w:color w:val="FFFFFF"/>
                <w:sz w:val="16"/>
                <w:lang w:val="fr-FR"/>
              </w:rPr>
              <w:t>(virement, lettre chèque,</w:t>
            </w:r>
          </w:p>
          <w:p w:rsidR="008734ED" w:rsidRDefault="004F47EE">
            <w:pPr>
              <w:pStyle w:val="TableParagraph"/>
              <w:spacing w:line="187" w:lineRule="exact"/>
              <w:ind w:right="79"/>
              <w:rPr>
                <w:sz w:val="16"/>
              </w:rPr>
            </w:pPr>
            <w:proofErr w:type="spellStart"/>
            <w:r>
              <w:rPr>
                <w:color w:val="FFFFFF"/>
                <w:sz w:val="16"/>
              </w:rPr>
              <w:t>paiement</w:t>
            </w:r>
            <w:proofErr w:type="spellEnd"/>
            <w:r>
              <w:rPr>
                <w:color w:val="FFFFFF"/>
                <w:sz w:val="16"/>
              </w:rPr>
              <w:t xml:space="preserve"> à tiers)</w:t>
            </w:r>
          </w:p>
        </w:tc>
      </w:tr>
      <w:tr w:rsidR="008734ED">
        <w:trPr>
          <w:trHeight w:hRule="exact" w:val="340"/>
        </w:trPr>
        <w:tc>
          <w:tcPr>
            <w:tcW w:w="2098" w:type="dxa"/>
            <w:vMerge/>
          </w:tcPr>
          <w:p w:rsidR="008734ED" w:rsidRDefault="008734ED"/>
        </w:tc>
        <w:tc>
          <w:tcPr>
            <w:tcW w:w="1559" w:type="dxa"/>
            <w:vMerge w:val="restart"/>
          </w:tcPr>
          <w:p w:rsidR="008734ED" w:rsidRPr="00DC4BCC" w:rsidRDefault="008734ED">
            <w:pPr>
              <w:pStyle w:val="TableParagraph"/>
              <w:spacing w:before="3"/>
              <w:ind w:left="0"/>
              <w:rPr>
                <w:lang w:val="fr-FR"/>
              </w:rPr>
            </w:pPr>
          </w:p>
          <w:p w:rsidR="008734ED" w:rsidRPr="00DC4BCC" w:rsidRDefault="004F47EE">
            <w:pPr>
              <w:pStyle w:val="TableParagraph"/>
              <w:spacing w:line="220" w:lineRule="exact"/>
              <w:ind w:right="56"/>
              <w:rPr>
                <w:sz w:val="20"/>
                <w:lang w:val="fr-FR"/>
              </w:rPr>
            </w:pPr>
            <w:r w:rsidRPr="00DC4BCC">
              <w:rPr>
                <w:color w:val="231F20"/>
                <w:sz w:val="20"/>
                <w:lang w:val="fr-FR"/>
              </w:rPr>
              <w:t xml:space="preserve">Emploi / Formation (rayez la men- </w:t>
            </w:r>
            <w:proofErr w:type="spellStart"/>
            <w:r w:rsidRPr="00DC4BCC">
              <w:rPr>
                <w:color w:val="231F20"/>
                <w:sz w:val="20"/>
                <w:lang w:val="fr-FR"/>
              </w:rPr>
              <w:t>tion</w:t>
            </w:r>
            <w:proofErr w:type="spellEnd"/>
            <w:r w:rsidRPr="00DC4BCC">
              <w:rPr>
                <w:color w:val="231F20"/>
                <w:sz w:val="20"/>
                <w:lang w:val="fr-FR"/>
              </w:rPr>
              <w:t xml:space="preserve"> inutile)</w:t>
            </w:r>
          </w:p>
        </w:tc>
        <w:tc>
          <w:tcPr>
            <w:tcW w:w="1559" w:type="dxa"/>
          </w:tcPr>
          <w:p w:rsidR="008734ED" w:rsidRDefault="004F47EE">
            <w:pPr>
              <w:pStyle w:val="TableParagraph"/>
              <w:spacing w:before="65"/>
              <w:ind w:left="74" w:right="56"/>
              <w:rPr>
                <w:sz w:val="20"/>
              </w:rPr>
            </w:pPr>
            <w:r>
              <w:rPr>
                <w:color w:val="231F20"/>
                <w:sz w:val="20"/>
              </w:rPr>
              <w:t>Transport</w:t>
            </w:r>
          </w:p>
        </w:tc>
        <w:tc>
          <w:tcPr>
            <w:tcW w:w="1928" w:type="dxa"/>
          </w:tcPr>
          <w:p w:rsidR="008734ED" w:rsidRDefault="008734ED"/>
        </w:tc>
        <w:tc>
          <w:tcPr>
            <w:tcW w:w="1928" w:type="dxa"/>
          </w:tcPr>
          <w:p w:rsidR="008734ED" w:rsidRDefault="008734ED"/>
        </w:tc>
      </w:tr>
      <w:tr w:rsidR="008734ED">
        <w:trPr>
          <w:trHeight w:hRule="exact" w:val="340"/>
        </w:trPr>
        <w:tc>
          <w:tcPr>
            <w:tcW w:w="2098" w:type="dxa"/>
            <w:vMerge/>
          </w:tcPr>
          <w:p w:rsidR="008734ED" w:rsidRDefault="008734ED"/>
        </w:tc>
        <w:tc>
          <w:tcPr>
            <w:tcW w:w="1559" w:type="dxa"/>
            <w:vMerge/>
          </w:tcPr>
          <w:p w:rsidR="008734ED" w:rsidRDefault="008734ED"/>
        </w:tc>
        <w:tc>
          <w:tcPr>
            <w:tcW w:w="1559" w:type="dxa"/>
          </w:tcPr>
          <w:p w:rsidR="008734ED" w:rsidRDefault="004F47EE">
            <w:pPr>
              <w:pStyle w:val="TableParagraph"/>
              <w:spacing w:before="65"/>
              <w:ind w:left="74" w:right="56"/>
              <w:rPr>
                <w:sz w:val="20"/>
              </w:rPr>
            </w:pPr>
            <w:r>
              <w:rPr>
                <w:color w:val="231F20"/>
                <w:sz w:val="20"/>
              </w:rPr>
              <w:t>Restauration</w:t>
            </w:r>
          </w:p>
        </w:tc>
        <w:tc>
          <w:tcPr>
            <w:tcW w:w="1928" w:type="dxa"/>
          </w:tcPr>
          <w:p w:rsidR="008734ED" w:rsidRDefault="008734ED"/>
        </w:tc>
        <w:tc>
          <w:tcPr>
            <w:tcW w:w="1928" w:type="dxa"/>
          </w:tcPr>
          <w:p w:rsidR="008734ED" w:rsidRDefault="008734ED"/>
        </w:tc>
      </w:tr>
      <w:tr w:rsidR="008734ED">
        <w:trPr>
          <w:trHeight w:hRule="exact" w:val="340"/>
        </w:trPr>
        <w:tc>
          <w:tcPr>
            <w:tcW w:w="2098" w:type="dxa"/>
            <w:vMerge/>
          </w:tcPr>
          <w:p w:rsidR="008734ED" w:rsidRDefault="008734ED"/>
        </w:tc>
        <w:tc>
          <w:tcPr>
            <w:tcW w:w="1559" w:type="dxa"/>
            <w:vMerge/>
          </w:tcPr>
          <w:p w:rsidR="008734ED" w:rsidRDefault="008734ED"/>
        </w:tc>
        <w:tc>
          <w:tcPr>
            <w:tcW w:w="1559" w:type="dxa"/>
          </w:tcPr>
          <w:p w:rsidR="008734ED" w:rsidRDefault="004F47EE">
            <w:pPr>
              <w:pStyle w:val="TableParagraph"/>
              <w:spacing w:before="65"/>
              <w:ind w:left="74" w:right="56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Matériel</w:t>
            </w:r>
            <w:proofErr w:type="spellEnd"/>
          </w:p>
        </w:tc>
        <w:tc>
          <w:tcPr>
            <w:tcW w:w="1928" w:type="dxa"/>
          </w:tcPr>
          <w:p w:rsidR="008734ED" w:rsidRDefault="008734ED"/>
        </w:tc>
        <w:tc>
          <w:tcPr>
            <w:tcW w:w="1928" w:type="dxa"/>
          </w:tcPr>
          <w:p w:rsidR="008734ED" w:rsidRDefault="008734ED"/>
        </w:tc>
      </w:tr>
      <w:tr w:rsidR="008734ED">
        <w:trPr>
          <w:trHeight w:hRule="exact" w:val="340"/>
        </w:trPr>
        <w:tc>
          <w:tcPr>
            <w:tcW w:w="2098" w:type="dxa"/>
            <w:vMerge/>
          </w:tcPr>
          <w:p w:rsidR="008734ED" w:rsidRDefault="008734ED"/>
        </w:tc>
        <w:tc>
          <w:tcPr>
            <w:tcW w:w="1559" w:type="dxa"/>
            <w:vMerge/>
          </w:tcPr>
          <w:p w:rsidR="008734ED" w:rsidRDefault="008734ED"/>
        </w:tc>
        <w:tc>
          <w:tcPr>
            <w:tcW w:w="1559" w:type="dxa"/>
          </w:tcPr>
          <w:p w:rsidR="008734ED" w:rsidRDefault="004F47EE">
            <w:pPr>
              <w:pStyle w:val="TableParagraph"/>
              <w:spacing w:before="65"/>
              <w:ind w:left="74" w:right="56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Hébergement</w:t>
            </w:r>
            <w:proofErr w:type="spellEnd"/>
          </w:p>
        </w:tc>
        <w:tc>
          <w:tcPr>
            <w:tcW w:w="1928" w:type="dxa"/>
          </w:tcPr>
          <w:p w:rsidR="008734ED" w:rsidRDefault="008734ED"/>
        </w:tc>
        <w:tc>
          <w:tcPr>
            <w:tcW w:w="1928" w:type="dxa"/>
          </w:tcPr>
          <w:p w:rsidR="008734ED" w:rsidRDefault="008734ED"/>
        </w:tc>
      </w:tr>
      <w:tr w:rsidR="008734ED">
        <w:trPr>
          <w:trHeight w:hRule="exact" w:val="340"/>
        </w:trPr>
        <w:tc>
          <w:tcPr>
            <w:tcW w:w="2098" w:type="dxa"/>
            <w:vMerge/>
          </w:tcPr>
          <w:p w:rsidR="008734ED" w:rsidRDefault="008734ED"/>
        </w:tc>
        <w:tc>
          <w:tcPr>
            <w:tcW w:w="3118" w:type="dxa"/>
            <w:gridSpan w:val="2"/>
          </w:tcPr>
          <w:p w:rsidR="008734ED" w:rsidRDefault="004F47EE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z w:val="20"/>
              </w:rPr>
              <w:t xml:space="preserve">Formation – </w:t>
            </w:r>
            <w:proofErr w:type="spellStart"/>
            <w:r>
              <w:rPr>
                <w:color w:val="231F20"/>
                <w:sz w:val="20"/>
              </w:rPr>
              <w:t>frais</w:t>
            </w:r>
            <w:proofErr w:type="spellEnd"/>
            <w:r>
              <w:rPr>
                <w:color w:val="231F20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d’inscription</w:t>
            </w:r>
            <w:proofErr w:type="spellEnd"/>
          </w:p>
        </w:tc>
        <w:tc>
          <w:tcPr>
            <w:tcW w:w="1928" w:type="dxa"/>
          </w:tcPr>
          <w:p w:rsidR="008734ED" w:rsidRDefault="008734ED"/>
        </w:tc>
        <w:tc>
          <w:tcPr>
            <w:tcW w:w="1928" w:type="dxa"/>
          </w:tcPr>
          <w:p w:rsidR="008734ED" w:rsidRDefault="008734ED"/>
        </w:tc>
      </w:tr>
      <w:tr w:rsidR="008734ED">
        <w:trPr>
          <w:trHeight w:hRule="exact" w:val="340"/>
        </w:trPr>
        <w:tc>
          <w:tcPr>
            <w:tcW w:w="2098" w:type="dxa"/>
            <w:vMerge/>
          </w:tcPr>
          <w:p w:rsidR="008734ED" w:rsidRDefault="008734ED"/>
        </w:tc>
        <w:tc>
          <w:tcPr>
            <w:tcW w:w="3118" w:type="dxa"/>
            <w:gridSpan w:val="2"/>
          </w:tcPr>
          <w:p w:rsidR="008734ED" w:rsidRDefault="004F47EE">
            <w:pPr>
              <w:pStyle w:val="TableParagraph"/>
              <w:spacing w:before="65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Permis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de </w:t>
            </w:r>
            <w:proofErr w:type="spellStart"/>
            <w:r>
              <w:rPr>
                <w:color w:val="231F20"/>
                <w:w w:val="105"/>
                <w:sz w:val="20"/>
              </w:rPr>
              <w:t>conduire</w:t>
            </w:r>
            <w:proofErr w:type="spellEnd"/>
          </w:p>
        </w:tc>
        <w:tc>
          <w:tcPr>
            <w:tcW w:w="1928" w:type="dxa"/>
          </w:tcPr>
          <w:p w:rsidR="008734ED" w:rsidRDefault="008734ED"/>
        </w:tc>
        <w:tc>
          <w:tcPr>
            <w:tcW w:w="1928" w:type="dxa"/>
          </w:tcPr>
          <w:p w:rsidR="008734ED" w:rsidRDefault="008734ED"/>
        </w:tc>
      </w:tr>
      <w:tr w:rsidR="008734ED">
        <w:trPr>
          <w:trHeight w:hRule="exact" w:val="340"/>
        </w:trPr>
        <w:tc>
          <w:tcPr>
            <w:tcW w:w="2098" w:type="dxa"/>
            <w:vMerge/>
          </w:tcPr>
          <w:p w:rsidR="008734ED" w:rsidRDefault="008734ED"/>
        </w:tc>
        <w:tc>
          <w:tcPr>
            <w:tcW w:w="3118" w:type="dxa"/>
            <w:gridSpan w:val="2"/>
          </w:tcPr>
          <w:p w:rsidR="008734ED" w:rsidRDefault="004F47EE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sz w:val="20"/>
              </w:rPr>
              <w:t>Santé</w:t>
            </w:r>
          </w:p>
        </w:tc>
        <w:tc>
          <w:tcPr>
            <w:tcW w:w="1928" w:type="dxa"/>
          </w:tcPr>
          <w:p w:rsidR="008734ED" w:rsidRDefault="008734ED"/>
        </w:tc>
        <w:tc>
          <w:tcPr>
            <w:tcW w:w="1928" w:type="dxa"/>
          </w:tcPr>
          <w:p w:rsidR="008734ED" w:rsidRDefault="008734ED"/>
        </w:tc>
      </w:tr>
      <w:tr w:rsidR="008734ED">
        <w:trPr>
          <w:trHeight w:hRule="exact" w:val="340"/>
        </w:trPr>
        <w:tc>
          <w:tcPr>
            <w:tcW w:w="2098" w:type="dxa"/>
            <w:vMerge/>
          </w:tcPr>
          <w:p w:rsidR="008734ED" w:rsidRDefault="008734ED"/>
        </w:tc>
        <w:tc>
          <w:tcPr>
            <w:tcW w:w="3118" w:type="dxa"/>
            <w:gridSpan w:val="2"/>
          </w:tcPr>
          <w:p w:rsidR="008734ED" w:rsidRDefault="004F47EE">
            <w:pPr>
              <w:pStyle w:val="TableParagraph"/>
              <w:spacing w:before="65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Logement</w:t>
            </w:r>
            <w:proofErr w:type="spellEnd"/>
          </w:p>
        </w:tc>
        <w:tc>
          <w:tcPr>
            <w:tcW w:w="1928" w:type="dxa"/>
          </w:tcPr>
          <w:p w:rsidR="008734ED" w:rsidRDefault="008734ED"/>
        </w:tc>
        <w:tc>
          <w:tcPr>
            <w:tcW w:w="1928" w:type="dxa"/>
          </w:tcPr>
          <w:p w:rsidR="008734ED" w:rsidRDefault="008734ED"/>
        </w:tc>
      </w:tr>
      <w:tr w:rsidR="008734ED">
        <w:trPr>
          <w:trHeight w:hRule="exact" w:val="340"/>
        </w:trPr>
        <w:tc>
          <w:tcPr>
            <w:tcW w:w="2098" w:type="dxa"/>
            <w:vMerge/>
          </w:tcPr>
          <w:p w:rsidR="008734ED" w:rsidRDefault="008734ED"/>
        </w:tc>
        <w:tc>
          <w:tcPr>
            <w:tcW w:w="3118" w:type="dxa"/>
            <w:gridSpan w:val="2"/>
          </w:tcPr>
          <w:p w:rsidR="008734ED" w:rsidRDefault="004F47EE">
            <w:pPr>
              <w:pStyle w:val="TableParagraph"/>
              <w:spacing w:before="65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Ouverture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, </w:t>
            </w:r>
            <w:proofErr w:type="spellStart"/>
            <w:r>
              <w:rPr>
                <w:color w:val="231F20"/>
                <w:w w:val="105"/>
                <w:sz w:val="20"/>
              </w:rPr>
              <w:t>maintien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de droits</w:t>
            </w:r>
          </w:p>
        </w:tc>
        <w:tc>
          <w:tcPr>
            <w:tcW w:w="1928" w:type="dxa"/>
          </w:tcPr>
          <w:p w:rsidR="008734ED" w:rsidRDefault="008734ED"/>
        </w:tc>
        <w:tc>
          <w:tcPr>
            <w:tcW w:w="1928" w:type="dxa"/>
          </w:tcPr>
          <w:p w:rsidR="008734ED" w:rsidRDefault="008734ED"/>
        </w:tc>
      </w:tr>
      <w:tr w:rsidR="008734ED">
        <w:trPr>
          <w:trHeight w:hRule="exact" w:val="340"/>
        </w:trPr>
        <w:tc>
          <w:tcPr>
            <w:tcW w:w="5216" w:type="dxa"/>
            <w:gridSpan w:val="3"/>
          </w:tcPr>
          <w:p w:rsidR="008734ED" w:rsidRDefault="004F47EE">
            <w:pPr>
              <w:pStyle w:val="TableParagraph"/>
              <w:spacing w:before="65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FAJ </w:t>
            </w:r>
            <w:proofErr w:type="spellStart"/>
            <w:r>
              <w:rPr>
                <w:color w:val="231F20"/>
                <w:w w:val="105"/>
                <w:sz w:val="20"/>
              </w:rPr>
              <w:t>renforcé</w:t>
            </w:r>
            <w:proofErr w:type="spellEnd"/>
          </w:p>
        </w:tc>
        <w:tc>
          <w:tcPr>
            <w:tcW w:w="1928" w:type="dxa"/>
          </w:tcPr>
          <w:p w:rsidR="008734ED" w:rsidRDefault="008734ED"/>
        </w:tc>
        <w:tc>
          <w:tcPr>
            <w:tcW w:w="1928" w:type="dxa"/>
          </w:tcPr>
          <w:p w:rsidR="008734ED" w:rsidRDefault="008734ED"/>
        </w:tc>
      </w:tr>
      <w:tr w:rsidR="008734ED">
        <w:trPr>
          <w:trHeight w:hRule="exact" w:val="340"/>
        </w:trPr>
        <w:tc>
          <w:tcPr>
            <w:tcW w:w="9071" w:type="dxa"/>
            <w:gridSpan w:val="5"/>
          </w:tcPr>
          <w:p w:rsidR="008734ED" w:rsidRDefault="004F47EE">
            <w:pPr>
              <w:pStyle w:val="TableParagraph"/>
              <w:spacing w:before="65"/>
              <w:rPr>
                <w:sz w:val="12"/>
              </w:rPr>
            </w:pPr>
            <w:proofErr w:type="spellStart"/>
            <w:r>
              <w:rPr>
                <w:color w:val="231F20"/>
                <w:w w:val="95"/>
                <w:sz w:val="20"/>
              </w:rPr>
              <w:t>Durée</w:t>
            </w:r>
            <w:proofErr w:type="spellEnd"/>
            <w:r>
              <w:rPr>
                <w:color w:val="231F20"/>
                <w:w w:val="9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95"/>
                <w:sz w:val="20"/>
              </w:rPr>
              <w:t>sollicitée</w:t>
            </w:r>
            <w:proofErr w:type="spellEnd"/>
            <w:r>
              <w:rPr>
                <w:color w:val="231F20"/>
                <w:w w:val="95"/>
                <w:sz w:val="20"/>
              </w:rPr>
              <w:t xml:space="preserve"> </w:t>
            </w:r>
            <w:r>
              <w:rPr>
                <w:color w:val="231F20"/>
                <w:w w:val="55"/>
                <w:sz w:val="12"/>
              </w:rPr>
      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      </w:r>
            <w:r>
              <w:rPr>
                <w:color w:val="231F20"/>
                <w:sz w:val="12"/>
              </w:rPr>
              <w:t xml:space="preserve"> </w:t>
            </w:r>
          </w:p>
        </w:tc>
      </w:tr>
      <w:tr w:rsidR="008734ED">
        <w:trPr>
          <w:trHeight w:hRule="exact" w:val="340"/>
        </w:trPr>
        <w:tc>
          <w:tcPr>
            <w:tcW w:w="5216" w:type="dxa"/>
            <w:gridSpan w:val="3"/>
            <w:tcBorders>
              <w:right w:val="dotted" w:sz="4" w:space="0" w:color="231F20"/>
            </w:tcBorders>
            <w:shd w:val="clear" w:color="auto" w:fill="4BABC6"/>
          </w:tcPr>
          <w:p w:rsidR="008734ED" w:rsidRDefault="004F47EE">
            <w:pPr>
              <w:pStyle w:val="TableParagraph"/>
              <w:spacing w:before="77"/>
              <w:ind w:left="0" w:right="7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w w:val="95"/>
                <w:sz w:val="20"/>
              </w:rPr>
              <w:t>Total</w:t>
            </w:r>
          </w:p>
        </w:tc>
        <w:tc>
          <w:tcPr>
            <w:tcW w:w="1928" w:type="dxa"/>
            <w:tcBorders>
              <w:left w:val="dotted" w:sz="4" w:space="0" w:color="231F20"/>
              <w:right w:val="dotted" w:sz="4" w:space="0" w:color="231F20"/>
            </w:tcBorders>
          </w:tcPr>
          <w:p w:rsidR="008734ED" w:rsidRDefault="008734ED"/>
        </w:tc>
        <w:tc>
          <w:tcPr>
            <w:tcW w:w="1928" w:type="dxa"/>
            <w:tcBorders>
              <w:left w:val="dotted" w:sz="4" w:space="0" w:color="231F20"/>
            </w:tcBorders>
          </w:tcPr>
          <w:p w:rsidR="008734ED" w:rsidRDefault="008734ED"/>
        </w:tc>
      </w:tr>
    </w:tbl>
    <w:p w:rsidR="008734ED" w:rsidRDefault="008734ED">
      <w:pPr>
        <w:sectPr w:rsidR="008734ED" w:rsidSect="00026959">
          <w:footerReference w:type="default" r:id="rId11"/>
          <w:pgSz w:w="12750" w:h="17680"/>
          <w:pgMar w:top="420" w:right="0" w:bottom="420" w:left="0" w:header="0" w:footer="680" w:gutter="0"/>
          <w:cols w:space="720"/>
          <w:docGrid w:linePitch="299"/>
        </w:sectPr>
      </w:pPr>
    </w:p>
    <w:p w:rsidR="008734ED" w:rsidRDefault="008734ED">
      <w:pPr>
        <w:pStyle w:val="Corpsdetexte"/>
        <w:rPr>
          <w:sz w:val="20"/>
        </w:rPr>
      </w:pPr>
    </w:p>
    <w:p w:rsidR="008734ED" w:rsidRDefault="008734ED">
      <w:pPr>
        <w:pStyle w:val="Corpsdetexte"/>
        <w:rPr>
          <w:sz w:val="20"/>
        </w:rPr>
      </w:pPr>
    </w:p>
    <w:p w:rsidR="00361CFF" w:rsidRDefault="00361CFF">
      <w:pPr>
        <w:pStyle w:val="Corpsdetexte"/>
        <w:rPr>
          <w:sz w:val="20"/>
        </w:rPr>
      </w:pPr>
    </w:p>
    <w:p w:rsidR="008734ED" w:rsidRDefault="008734ED">
      <w:pPr>
        <w:pStyle w:val="Corpsdetexte"/>
        <w:spacing w:before="2"/>
        <w:rPr>
          <w:sz w:val="18"/>
        </w:rPr>
      </w:pPr>
    </w:p>
    <w:p w:rsidR="008734ED" w:rsidRPr="00DC4BCC" w:rsidRDefault="004F47EE">
      <w:pPr>
        <w:pStyle w:val="Titre3"/>
        <w:spacing w:before="1"/>
        <w:jc w:val="both"/>
        <w:rPr>
          <w:lang w:val="fr-FR"/>
        </w:rPr>
      </w:pPr>
      <w:r w:rsidRPr="00DC4BCC">
        <w:rPr>
          <w:color w:val="231F20"/>
          <w:lang w:val="fr-FR"/>
        </w:rPr>
        <w:t>AUTRE AIDE MOBILISÉE (en cours)</w:t>
      </w:r>
    </w:p>
    <w:p w:rsidR="008734ED" w:rsidRPr="00DC4BCC" w:rsidRDefault="00DC4BCC">
      <w:pPr>
        <w:tabs>
          <w:tab w:val="left" w:pos="4638"/>
          <w:tab w:val="left" w:pos="6941"/>
        </w:tabs>
        <w:spacing w:before="37" w:line="291" w:lineRule="exact"/>
        <w:ind w:left="1837"/>
        <w:jc w:val="both"/>
        <w:rPr>
          <w:sz w:val="12"/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3191510</wp:posOffset>
                </wp:positionH>
                <wp:positionV relativeFrom="paragraph">
                  <wp:posOffset>41275</wp:posOffset>
                </wp:positionV>
                <wp:extent cx="144145" cy="855345"/>
                <wp:effectExtent l="10160" t="7620" r="7620" b="13335"/>
                <wp:wrapNone/>
                <wp:docPr id="113" name="Auto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855345"/>
                        </a:xfrm>
                        <a:custGeom>
                          <a:avLst/>
                          <a:gdLst>
                            <a:gd name="T0" fmla="+- 0 5026 5026"/>
                            <a:gd name="T1" fmla="*/ T0 w 227"/>
                            <a:gd name="T2" fmla="+- 0 292 65"/>
                            <a:gd name="T3" fmla="*/ 292 h 1347"/>
                            <a:gd name="T4" fmla="+- 0 5252 5026"/>
                            <a:gd name="T5" fmla="*/ T4 w 227"/>
                            <a:gd name="T6" fmla="+- 0 292 65"/>
                            <a:gd name="T7" fmla="*/ 292 h 1347"/>
                            <a:gd name="T8" fmla="+- 0 5252 5026"/>
                            <a:gd name="T9" fmla="*/ T8 w 227"/>
                            <a:gd name="T10" fmla="+- 0 65 65"/>
                            <a:gd name="T11" fmla="*/ 65 h 1347"/>
                            <a:gd name="T12" fmla="+- 0 5026 5026"/>
                            <a:gd name="T13" fmla="*/ T12 w 227"/>
                            <a:gd name="T14" fmla="+- 0 65 65"/>
                            <a:gd name="T15" fmla="*/ 65 h 1347"/>
                            <a:gd name="T16" fmla="+- 0 5026 5026"/>
                            <a:gd name="T17" fmla="*/ T16 w 227"/>
                            <a:gd name="T18" fmla="+- 0 292 65"/>
                            <a:gd name="T19" fmla="*/ 292 h 1347"/>
                            <a:gd name="T20" fmla="+- 0 5026 5026"/>
                            <a:gd name="T21" fmla="*/ T20 w 227"/>
                            <a:gd name="T22" fmla="+- 0 572 65"/>
                            <a:gd name="T23" fmla="*/ 572 h 1347"/>
                            <a:gd name="T24" fmla="+- 0 5252 5026"/>
                            <a:gd name="T25" fmla="*/ T24 w 227"/>
                            <a:gd name="T26" fmla="+- 0 572 65"/>
                            <a:gd name="T27" fmla="*/ 572 h 1347"/>
                            <a:gd name="T28" fmla="+- 0 5252 5026"/>
                            <a:gd name="T29" fmla="*/ T28 w 227"/>
                            <a:gd name="T30" fmla="+- 0 345 65"/>
                            <a:gd name="T31" fmla="*/ 345 h 1347"/>
                            <a:gd name="T32" fmla="+- 0 5026 5026"/>
                            <a:gd name="T33" fmla="*/ T32 w 227"/>
                            <a:gd name="T34" fmla="+- 0 345 65"/>
                            <a:gd name="T35" fmla="*/ 345 h 1347"/>
                            <a:gd name="T36" fmla="+- 0 5026 5026"/>
                            <a:gd name="T37" fmla="*/ T36 w 227"/>
                            <a:gd name="T38" fmla="+- 0 572 65"/>
                            <a:gd name="T39" fmla="*/ 572 h 1347"/>
                            <a:gd name="T40" fmla="+- 0 5026 5026"/>
                            <a:gd name="T41" fmla="*/ T40 w 227"/>
                            <a:gd name="T42" fmla="+- 0 852 65"/>
                            <a:gd name="T43" fmla="*/ 852 h 1347"/>
                            <a:gd name="T44" fmla="+- 0 5252 5026"/>
                            <a:gd name="T45" fmla="*/ T44 w 227"/>
                            <a:gd name="T46" fmla="+- 0 852 65"/>
                            <a:gd name="T47" fmla="*/ 852 h 1347"/>
                            <a:gd name="T48" fmla="+- 0 5252 5026"/>
                            <a:gd name="T49" fmla="*/ T48 w 227"/>
                            <a:gd name="T50" fmla="+- 0 625 65"/>
                            <a:gd name="T51" fmla="*/ 625 h 1347"/>
                            <a:gd name="T52" fmla="+- 0 5026 5026"/>
                            <a:gd name="T53" fmla="*/ T52 w 227"/>
                            <a:gd name="T54" fmla="+- 0 625 65"/>
                            <a:gd name="T55" fmla="*/ 625 h 1347"/>
                            <a:gd name="T56" fmla="+- 0 5026 5026"/>
                            <a:gd name="T57" fmla="*/ T56 w 227"/>
                            <a:gd name="T58" fmla="+- 0 852 65"/>
                            <a:gd name="T59" fmla="*/ 852 h 1347"/>
                            <a:gd name="T60" fmla="+- 0 5026 5026"/>
                            <a:gd name="T61" fmla="*/ T60 w 227"/>
                            <a:gd name="T62" fmla="+- 0 1132 65"/>
                            <a:gd name="T63" fmla="*/ 1132 h 1347"/>
                            <a:gd name="T64" fmla="+- 0 5252 5026"/>
                            <a:gd name="T65" fmla="*/ T64 w 227"/>
                            <a:gd name="T66" fmla="+- 0 1132 65"/>
                            <a:gd name="T67" fmla="*/ 1132 h 1347"/>
                            <a:gd name="T68" fmla="+- 0 5252 5026"/>
                            <a:gd name="T69" fmla="*/ T68 w 227"/>
                            <a:gd name="T70" fmla="+- 0 905 65"/>
                            <a:gd name="T71" fmla="*/ 905 h 1347"/>
                            <a:gd name="T72" fmla="+- 0 5026 5026"/>
                            <a:gd name="T73" fmla="*/ T72 w 227"/>
                            <a:gd name="T74" fmla="+- 0 905 65"/>
                            <a:gd name="T75" fmla="*/ 905 h 1347"/>
                            <a:gd name="T76" fmla="+- 0 5026 5026"/>
                            <a:gd name="T77" fmla="*/ T76 w 227"/>
                            <a:gd name="T78" fmla="+- 0 1132 65"/>
                            <a:gd name="T79" fmla="*/ 1132 h 1347"/>
                            <a:gd name="T80" fmla="+- 0 5026 5026"/>
                            <a:gd name="T81" fmla="*/ T80 w 227"/>
                            <a:gd name="T82" fmla="+- 0 1412 65"/>
                            <a:gd name="T83" fmla="*/ 1412 h 1347"/>
                            <a:gd name="T84" fmla="+- 0 5252 5026"/>
                            <a:gd name="T85" fmla="*/ T84 w 227"/>
                            <a:gd name="T86" fmla="+- 0 1412 65"/>
                            <a:gd name="T87" fmla="*/ 1412 h 1347"/>
                            <a:gd name="T88" fmla="+- 0 5252 5026"/>
                            <a:gd name="T89" fmla="*/ T88 w 227"/>
                            <a:gd name="T90" fmla="+- 0 1185 65"/>
                            <a:gd name="T91" fmla="*/ 1185 h 1347"/>
                            <a:gd name="T92" fmla="+- 0 5026 5026"/>
                            <a:gd name="T93" fmla="*/ T92 w 227"/>
                            <a:gd name="T94" fmla="+- 0 1185 65"/>
                            <a:gd name="T95" fmla="*/ 1185 h 1347"/>
                            <a:gd name="T96" fmla="+- 0 5026 5026"/>
                            <a:gd name="T97" fmla="*/ T96 w 227"/>
                            <a:gd name="T98" fmla="+- 0 1412 65"/>
                            <a:gd name="T99" fmla="*/ 1412 h 13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27" h="1347">
                              <a:moveTo>
                                <a:pt x="0" y="227"/>
                              </a:moveTo>
                              <a:lnTo>
                                <a:pt x="226" y="227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  <a:lnTo>
                                <a:pt x="0" y="227"/>
                              </a:lnTo>
                              <a:close/>
                              <a:moveTo>
                                <a:pt x="0" y="507"/>
                              </a:moveTo>
                              <a:lnTo>
                                <a:pt x="226" y="507"/>
                              </a:lnTo>
                              <a:lnTo>
                                <a:pt x="226" y="280"/>
                              </a:lnTo>
                              <a:lnTo>
                                <a:pt x="0" y="280"/>
                              </a:lnTo>
                              <a:lnTo>
                                <a:pt x="0" y="507"/>
                              </a:lnTo>
                              <a:close/>
                              <a:moveTo>
                                <a:pt x="0" y="787"/>
                              </a:moveTo>
                              <a:lnTo>
                                <a:pt x="226" y="787"/>
                              </a:lnTo>
                              <a:lnTo>
                                <a:pt x="226" y="560"/>
                              </a:lnTo>
                              <a:lnTo>
                                <a:pt x="0" y="560"/>
                              </a:lnTo>
                              <a:lnTo>
                                <a:pt x="0" y="787"/>
                              </a:lnTo>
                              <a:close/>
                              <a:moveTo>
                                <a:pt x="0" y="1067"/>
                              </a:moveTo>
                              <a:lnTo>
                                <a:pt x="226" y="1067"/>
                              </a:lnTo>
                              <a:lnTo>
                                <a:pt x="226" y="840"/>
                              </a:lnTo>
                              <a:lnTo>
                                <a:pt x="0" y="840"/>
                              </a:lnTo>
                              <a:lnTo>
                                <a:pt x="0" y="1067"/>
                              </a:lnTo>
                              <a:close/>
                              <a:moveTo>
                                <a:pt x="0" y="1347"/>
                              </a:moveTo>
                              <a:lnTo>
                                <a:pt x="226" y="1347"/>
                              </a:lnTo>
                              <a:lnTo>
                                <a:pt x="226" y="1120"/>
                              </a:lnTo>
                              <a:lnTo>
                                <a:pt x="0" y="1120"/>
                              </a:lnTo>
                              <a:lnTo>
                                <a:pt x="0" y="134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670A4" id="AutoShape 72" o:spid="_x0000_s1026" style="position:absolute;margin-left:251.3pt;margin-top:3.25pt;width:11.35pt;height:67.3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7,1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" path="m,227r226,l226,,,,,227xm,507r226,l226,280,,280,,507xm,787r226,l226,560,,560,,787xm,1067r226,l226,840,,840r,227xm,1347r226,l226,1120,,1120r,227xe" filled="f" strokecolor="#231f20" strokeweight=".5pt">
                <v:path arrowok="t" o:connecttype="custom" o:connectlocs="0,185420;143510,185420;143510,41275;0,41275;0,185420;0,363220;143510,363220;143510,219075;0,219075;0,363220;0,541020;143510,541020;143510,396875;0,396875;0,541020;0,718820;143510,718820;143510,574675;0,574675;0,718820;0,896620;143510,896620;143510,752475;0,752475;0,896620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page">
                  <wp:posOffset>3813810</wp:posOffset>
                </wp:positionH>
                <wp:positionV relativeFrom="paragraph">
                  <wp:posOffset>41275</wp:posOffset>
                </wp:positionV>
                <wp:extent cx="144145" cy="855345"/>
                <wp:effectExtent l="13335" t="7620" r="4445" b="13335"/>
                <wp:wrapNone/>
                <wp:docPr id="112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855345"/>
                        </a:xfrm>
                        <a:custGeom>
                          <a:avLst/>
                          <a:gdLst>
                            <a:gd name="T0" fmla="+- 0 6006 6006"/>
                            <a:gd name="T1" fmla="*/ T0 w 227"/>
                            <a:gd name="T2" fmla="+- 0 292 65"/>
                            <a:gd name="T3" fmla="*/ 292 h 1347"/>
                            <a:gd name="T4" fmla="+- 0 6232 6006"/>
                            <a:gd name="T5" fmla="*/ T4 w 227"/>
                            <a:gd name="T6" fmla="+- 0 292 65"/>
                            <a:gd name="T7" fmla="*/ 292 h 1347"/>
                            <a:gd name="T8" fmla="+- 0 6232 6006"/>
                            <a:gd name="T9" fmla="*/ T8 w 227"/>
                            <a:gd name="T10" fmla="+- 0 65 65"/>
                            <a:gd name="T11" fmla="*/ 65 h 1347"/>
                            <a:gd name="T12" fmla="+- 0 6006 6006"/>
                            <a:gd name="T13" fmla="*/ T12 w 227"/>
                            <a:gd name="T14" fmla="+- 0 65 65"/>
                            <a:gd name="T15" fmla="*/ 65 h 1347"/>
                            <a:gd name="T16" fmla="+- 0 6006 6006"/>
                            <a:gd name="T17" fmla="*/ T16 w 227"/>
                            <a:gd name="T18" fmla="+- 0 292 65"/>
                            <a:gd name="T19" fmla="*/ 292 h 1347"/>
                            <a:gd name="T20" fmla="+- 0 6006 6006"/>
                            <a:gd name="T21" fmla="*/ T20 w 227"/>
                            <a:gd name="T22" fmla="+- 0 572 65"/>
                            <a:gd name="T23" fmla="*/ 572 h 1347"/>
                            <a:gd name="T24" fmla="+- 0 6232 6006"/>
                            <a:gd name="T25" fmla="*/ T24 w 227"/>
                            <a:gd name="T26" fmla="+- 0 572 65"/>
                            <a:gd name="T27" fmla="*/ 572 h 1347"/>
                            <a:gd name="T28" fmla="+- 0 6232 6006"/>
                            <a:gd name="T29" fmla="*/ T28 w 227"/>
                            <a:gd name="T30" fmla="+- 0 345 65"/>
                            <a:gd name="T31" fmla="*/ 345 h 1347"/>
                            <a:gd name="T32" fmla="+- 0 6006 6006"/>
                            <a:gd name="T33" fmla="*/ T32 w 227"/>
                            <a:gd name="T34" fmla="+- 0 345 65"/>
                            <a:gd name="T35" fmla="*/ 345 h 1347"/>
                            <a:gd name="T36" fmla="+- 0 6006 6006"/>
                            <a:gd name="T37" fmla="*/ T36 w 227"/>
                            <a:gd name="T38" fmla="+- 0 572 65"/>
                            <a:gd name="T39" fmla="*/ 572 h 1347"/>
                            <a:gd name="T40" fmla="+- 0 6006 6006"/>
                            <a:gd name="T41" fmla="*/ T40 w 227"/>
                            <a:gd name="T42" fmla="+- 0 852 65"/>
                            <a:gd name="T43" fmla="*/ 852 h 1347"/>
                            <a:gd name="T44" fmla="+- 0 6232 6006"/>
                            <a:gd name="T45" fmla="*/ T44 w 227"/>
                            <a:gd name="T46" fmla="+- 0 852 65"/>
                            <a:gd name="T47" fmla="*/ 852 h 1347"/>
                            <a:gd name="T48" fmla="+- 0 6232 6006"/>
                            <a:gd name="T49" fmla="*/ T48 w 227"/>
                            <a:gd name="T50" fmla="+- 0 625 65"/>
                            <a:gd name="T51" fmla="*/ 625 h 1347"/>
                            <a:gd name="T52" fmla="+- 0 6006 6006"/>
                            <a:gd name="T53" fmla="*/ T52 w 227"/>
                            <a:gd name="T54" fmla="+- 0 625 65"/>
                            <a:gd name="T55" fmla="*/ 625 h 1347"/>
                            <a:gd name="T56" fmla="+- 0 6006 6006"/>
                            <a:gd name="T57" fmla="*/ T56 w 227"/>
                            <a:gd name="T58" fmla="+- 0 852 65"/>
                            <a:gd name="T59" fmla="*/ 852 h 1347"/>
                            <a:gd name="T60" fmla="+- 0 6006 6006"/>
                            <a:gd name="T61" fmla="*/ T60 w 227"/>
                            <a:gd name="T62" fmla="+- 0 1132 65"/>
                            <a:gd name="T63" fmla="*/ 1132 h 1347"/>
                            <a:gd name="T64" fmla="+- 0 6232 6006"/>
                            <a:gd name="T65" fmla="*/ T64 w 227"/>
                            <a:gd name="T66" fmla="+- 0 1132 65"/>
                            <a:gd name="T67" fmla="*/ 1132 h 1347"/>
                            <a:gd name="T68" fmla="+- 0 6232 6006"/>
                            <a:gd name="T69" fmla="*/ T68 w 227"/>
                            <a:gd name="T70" fmla="+- 0 905 65"/>
                            <a:gd name="T71" fmla="*/ 905 h 1347"/>
                            <a:gd name="T72" fmla="+- 0 6006 6006"/>
                            <a:gd name="T73" fmla="*/ T72 w 227"/>
                            <a:gd name="T74" fmla="+- 0 905 65"/>
                            <a:gd name="T75" fmla="*/ 905 h 1347"/>
                            <a:gd name="T76" fmla="+- 0 6006 6006"/>
                            <a:gd name="T77" fmla="*/ T76 w 227"/>
                            <a:gd name="T78" fmla="+- 0 1132 65"/>
                            <a:gd name="T79" fmla="*/ 1132 h 1347"/>
                            <a:gd name="T80" fmla="+- 0 6006 6006"/>
                            <a:gd name="T81" fmla="*/ T80 w 227"/>
                            <a:gd name="T82" fmla="+- 0 1412 65"/>
                            <a:gd name="T83" fmla="*/ 1412 h 1347"/>
                            <a:gd name="T84" fmla="+- 0 6232 6006"/>
                            <a:gd name="T85" fmla="*/ T84 w 227"/>
                            <a:gd name="T86" fmla="+- 0 1412 65"/>
                            <a:gd name="T87" fmla="*/ 1412 h 1347"/>
                            <a:gd name="T88" fmla="+- 0 6232 6006"/>
                            <a:gd name="T89" fmla="*/ T88 w 227"/>
                            <a:gd name="T90" fmla="+- 0 1185 65"/>
                            <a:gd name="T91" fmla="*/ 1185 h 1347"/>
                            <a:gd name="T92" fmla="+- 0 6006 6006"/>
                            <a:gd name="T93" fmla="*/ T92 w 227"/>
                            <a:gd name="T94" fmla="+- 0 1185 65"/>
                            <a:gd name="T95" fmla="*/ 1185 h 1347"/>
                            <a:gd name="T96" fmla="+- 0 6006 6006"/>
                            <a:gd name="T97" fmla="*/ T96 w 227"/>
                            <a:gd name="T98" fmla="+- 0 1412 65"/>
                            <a:gd name="T99" fmla="*/ 1412 h 13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227" h="1347">
                              <a:moveTo>
                                <a:pt x="0" y="227"/>
                              </a:moveTo>
                              <a:lnTo>
                                <a:pt x="226" y="227"/>
                              </a:lnTo>
                              <a:lnTo>
                                <a:pt x="226" y="0"/>
                              </a:lnTo>
                              <a:lnTo>
                                <a:pt x="0" y="0"/>
                              </a:lnTo>
                              <a:lnTo>
                                <a:pt x="0" y="227"/>
                              </a:lnTo>
                              <a:close/>
                              <a:moveTo>
                                <a:pt x="0" y="507"/>
                              </a:moveTo>
                              <a:lnTo>
                                <a:pt x="226" y="507"/>
                              </a:lnTo>
                              <a:lnTo>
                                <a:pt x="226" y="280"/>
                              </a:lnTo>
                              <a:lnTo>
                                <a:pt x="0" y="280"/>
                              </a:lnTo>
                              <a:lnTo>
                                <a:pt x="0" y="507"/>
                              </a:lnTo>
                              <a:close/>
                              <a:moveTo>
                                <a:pt x="0" y="787"/>
                              </a:moveTo>
                              <a:lnTo>
                                <a:pt x="226" y="787"/>
                              </a:lnTo>
                              <a:lnTo>
                                <a:pt x="226" y="560"/>
                              </a:lnTo>
                              <a:lnTo>
                                <a:pt x="0" y="560"/>
                              </a:lnTo>
                              <a:lnTo>
                                <a:pt x="0" y="787"/>
                              </a:lnTo>
                              <a:close/>
                              <a:moveTo>
                                <a:pt x="0" y="1067"/>
                              </a:moveTo>
                              <a:lnTo>
                                <a:pt x="226" y="1067"/>
                              </a:lnTo>
                              <a:lnTo>
                                <a:pt x="226" y="840"/>
                              </a:lnTo>
                              <a:lnTo>
                                <a:pt x="0" y="840"/>
                              </a:lnTo>
                              <a:lnTo>
                                <a:pt x="0" y="1067"/>
                              </a:lnTo>
                              <a:close/>
                              <a:moveTo>
                                <a:pt x="0" y="1347"/>
                              </a:moveTo>
                              <a:lnTo>
                                <a:pt x="226" y="1347"/>
                              </a:lnTo>
                              <a:lnTo>
                                <a:pt x="226" y="1120"/>
                              </a:lnTo>
                              <a:lnTo>
                                <a:pt x="0" y="1120"/>
                              </a:lnTo>
                              <a:lnTo>
                                <a:pt x="0" y="134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A342C" id="AutoShape 71" o:spid="_x0000_s1026" style="position:absolute;margin-left:300.3pt;margin-top:3.25pt;width:11.35pt;height:67.3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7,1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" path="m,227r226,l226,,,,,227xm,507r226,l226,280,,280,,507xm,787r226,l226,560,,560,,787xm,1067r226,l226,840,,840r,227xm,1347r226,l226,1120,,1120r,227xe" filled="f" strokecolor="#231f20" strokeweight=".5pt">
                <v:path arrowok="t" o:connecttype="custom" o:connectlocs="0,185420;143510,185420;143510,41275;0,41275;0,185420;0,363220;143510,363220;143510,219075;0,219075;0,363220;0,541020;143510,541020;143510,396875;0,396875;0,541020;0,718820;143510,718820;143510,574675;0,574675;0,718820;0,896620;143510,896620;143510,752475;0,752475;0,896620" o:connectangles="0,0,0,0,0,0,0,0,0,0,0,0,0,0,0,0,0,0,0,0,0,0,0,0,0"/>
                <w10:wrap anchorx="page"/>
              </v:shape>
            </w:pict>
          </mc:Fallback>
        </mc:AlternateContent>
      </w:r>
      <w:r w:rsidR="004F47EE" w:rsidRPr="00DC4BCC">
        <w:rPr>
          <w:color w:val="231F20"/>
          <w:position w:val="6"/>
          <w:sz w:val="20"/>
          <w:lang w:val="fr-FR"/>
        </w:rPr>
        <w:t>FMAJ</w:t>
      </w:r>
      <w:r w:rsidR="004F47EE" w:rsidRPr="00DC4BCC">
        <w:rPr>
          <w:color w:val="231F20"/>
          <w:spacing w:val="9"/>
          <w:position w:val="6"/>
          <w:sz w:val="20"/>
          <w:lang w:val="fr-FR"/>
        </w:rPr>
        <w:t xml:space="preserve"> </w:t>
      </w:r>
      <w:r w:rsidR="004F47EE" w:rsidRPr="00DC4BCC">
        <w:rPr>
          <w:color w:val="231F20"/>
          <w:position w:val="6"/>
          <w:sz w:val="20"/>
          <w:lang w:val="fr-FR"/>
        </w:rPr>
        <w:t>renforcé</w:t>
      </w:r>
      <w:r w:rsidR="004F47EE" w:rsidRPr="00DC4BCC">
        <w:rPr>
          <w:color w:val="231F20"/>
          <w:position w:val="6"/>
          <w:sz w:val="20"/>
          <w:lang w:val="fr-FR"/>
        </w:rPr>
        <w:tab/>
        <w:t xml:space="preserve">Oui         </w:t>
      </w:r>
      <w:r w:rsidR="004F47EE" w:rsidRPr="00DC4BCC">
        <w:rPr>
          <w:color w:val="231F20"/>
          <w:spacing w:val="16"/>
          <w:position w:val="6"/>
          <w:sz w:val="20"/>
          <w:lang w:val="fr-FR"/>
        </w:rPr>
        <w:t xml:space="preserve"> </w:t>
      </w:r>
      <w:r w:rsidR="004F47EE" w:rsidRPr="00DC4BCC">
        <w:rPr>
          <w:color w:val="231F20"/>
          <w:position w:val="6"/>
          <w:sz w:val="20"/>
          <w:lang w:val="fr-FR"/>
        </w:rPr>
        <w:t>Non</w:t>
      </w:r>
      <w:r w:rsidR="004F47EE" w:rsidRPr="00DC4BCC">
        <w:rPr>
          <w:color w:val="231F20"/>
          <w:position w:val="6"/>
          <w:sz w:val="20"/>
          <w:lang w:val="fr-FR"/>
        </w:rPr>
        <w:tab/>
      </w:r>
      <w:r w:rsidR="004F47EE" w:rsidRPr="00DC4BCC">
        <w:rPr>
          <w:color w:val="231F20"/>
          <w:sz w:val="20"/>
          <w:lang w:val="fr-FR"/>
        </w:rPr>
        <w:t>Montant</w:t>
      </w:r>
      <w:r w:rsidR="004F47EE" w:rsidRPr="00DC4BCC">
        <w:rPr>
          <w:color w:val="231F20"/>
          <w:spacing w:val="6"/>
          <w:sz w:val="20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5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 xml:space="preserve">.  </w:t>
      </w:r>
      <w:r w:rsidR="004F47EE" w:rsidRPr="00DC4BCC">
        <w:rPr>
          <w:color w:val="231F20"/>
          <w:spacing w:val="24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sz w:val="20"/>
          <w:lang w:val="fr-FR"/>
        </w:rPr>
        <w:t>Durée</w:t>
      </w:r>
      <w:r w:rsidR="004F47EE" w:rsidRPr="00DC4BCC">
        <w:rPr>
          <w:color w:val="231F20"/>
          <w:spacing w:val="1"/>
          <w:sz w:val="20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19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  <w:r w:rsidR="004F47EE" w:rsidRPr="00DC4BCC">
        <w:rPr>
          <w:color w:val="231F20"/>
          <w:spacing w:val="5"/>
          <w:w w:val="65"/>
          <w:sz w:val="12"/>
          <w:lang w:val="fr-FR"/>
        </w:rPr>
        <w:t xml:space="preserve"> </w:t>
      </w:r>
      <w:r w:rsidR="004F47EE" w:rsidRPr="00DC4BCC">
        <w:rPr>
          <w:color w:val="231F20"/>
          <w:w w:val="65"/>
          <w:sz w:val="12"/>
          <w:lang w:val="fr-FR"/>
        </w:rPr>
        <w:t>.</w:t>
      </w:r>
    </w:p>
    <w:p w:rsidR="008734ED" w:rsidRPr="00DC4BCC" w:rsidRDefault="004F47EE">
      <w:pPr>
        <w:tabs>
          <w:tab w:val="left" w:pos="6941"/>
        </w:tabs>
        <w:spacing w:line="280" w:lineRule="exact"/>
        <w:ind w:left="1837"/>
        <w:jc w:val="both"/>
        <w:rPr>
          <w:sz w:val="12"/>
          <w:lang w:val="fr-FR"/>
        </w:rPr>
      </w:pPr>
      <w:r w:rsidRPr="00DC4BCC">
        <w:rPr>
          <w:color w:val="231F20"/>
          <w:spacing w:val="-4"/>
          <w:w w:val="95"/>
          <w:position w:val="6"/>
          <w:sz w:val="20"/>
          <w:lang w:val="fr-FR"/>
        </w:rPr>
        <w:t xml:space="preserve">Accueil </w:t>
      </w:r>
      <w:r w:rsidRPr="00DC4BCC">
        <w:rPr>
          <w:color w:val="231F20"/>
          <w:spacing w:val="-5"/>
          <w:w w:val="95"/>
          <w:position w:val="6"/>
          <w:sz w:val="20"/>
          <w:lang w:val="fr-FR"/>
        </w:rPr>
        <w:t xml:space="preserve">provisoire </w:t>
      </w:r>
      <w:r w:rsidRPr="00DC4BCC">
        <w:rPr>
          <w:color w:val="231F20"/>
          <w:spacing w:val="-4"/>
          <w:w w:val="95"/>
          <w:position w:val="6"/>
          <w:sz w:val="20"/>
          <w:lang w:val="fr-FR"/>
        </w:rPr>
        <w:t xml:space="preserve">jeune majeur  </w:t>
      </w:r>
      <w:r w:rsidRPr="00DC4BCC">
        <w:rPr>
          <w:color w:val="231F20"/>
          <w:spacing w:val="13"/>
          <w:w w:val="95"/>
          <w:position w:val="6"/>
          <w:sz w:val="20"/>
          <w:lang w:val="fr-FR"/>
        </w:rPr>
        <w:t xml:space="preserve"> </w:t>
      </w:r>
      <w:r w:rsidRPr="00DC4BCC">
        <w:rPr>
          <w:color w:val="231F20"/>
          <w:w w:val="95"/>
          <w:position w:val="6"/>
          <w:sz w:val="20"/>
          <w:lang w:val="fr-FR"/>
        </w:rPr>
        <w:t xml:space="preserve">Oui           </w:t>
      </w:r>
      <w:r w:rsidRPr="00DC4BCC">
        <w:rPr>
          <w:color w:val="231F20"/>
          <w:spacing w:val="53"/>
          <w:w w:val="95"/>
          <w:position w:val="6"/>
          <w:sz w:val="20"/>
          <w:lang w:val="fr-FR"/>
        </w:rPr>
        <w:t xml:space="preserve"> </w:t>
      </w:r>
      <w:r w:rsidRPr="00DC4BCC">
        <w:rPr>
          <w:color w:val="231F20"/>
          <w:w w:val="95"/>
          <w:position w:val="6"/>
          <w:sz w:val="20"/>
          <w:lang w:val="fr-FR"/>
        </w:rPr>
        <w:t>Non</w:t>
      </w:r>
      <w:r w:rsidRPr="00DC4BCC">
        <w:rPr>
          <w:color w:val="231F20"/>
          <w:w w:val="95"/>
          <w:position w:val="6"/>
          <w:sz w:val="20"/>
          <w:lang w:val="fr-FR"/>
        </w:rPr>
        <w:tab/>
      </w:r>
      <w:r w:rsidRPr="00DC4BCC">
        <w:rPr>
          <w:color w:val="231F20"/>
          <w:w w:val="95"/>
          <w:sz w:val="20"/>
          <w:lang w:val="fr-FR"/>
        </w:rPr>
        <w:t>Montant</w:t>
      </w:r>
      <w:r w:rsidRPr="00DC4BCC">
        <w:rPr>
          <w:color w:val="231F20"/>
          <w:spacing w:val="9"/>
          <w:w w:val="95"/>
          <w:sz w:val="20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3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 xml:space="preserve">.  </w:t>
      </w:r>
      <w:r w:rsidRPr="00DC4BCC">
        <w:rPr>
          <w:color w:val="231F20"/>
          <w:spacing w:val="18"/>
          <w:w w:val="70"/>
          <w:sz w:val="12"/>
          <w:lang w:val="fr-FR"/>
        </w:rPr>
        <w:t xml:space="preserve"> </w:t>
      </w:r>
      <w:r w:rsidRPr="00DC4BCC">
        <w:rPr>
          <w:color w:val="231F20"/>
          <w:w w:val="95"/>
          <w:sz w:val="20"/>
          <w:lang w:val="fr-FR"/>
        </w:rPr>
        <w:t>Durée</w:t>
      </w:r>
      <w:r w:rsidRPr="00DC4BCC">
        <w:rPr>
          <w:color w:val="231F20"/>
          <w:spacing w:val="4"/>
          <w:w w:val="95"/>
          <w:sz w:val="20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7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3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</w:p>
    <w:p w:rsidR="008734ED" w:rsidRPr="00DC4BCC" w:rsidRDefault="004F47EE">
      <w:pPr>
        <w:tabs>
          <w:tab w:val="left" w:pos="4638"/>
          <w:tab w:val="left" w:pos="6941"/>
        </w:tabs>
        <w:spacing w:line="280" w:lineRule="exact"/>
        <w:ind w:left="1837"/>
        <w:jc w:val="both"/>
        <w:rPr>
          <w:sz w:val="12"/>
          <w:lang w:val="fr-FR"/>
        </w:rPr>
      </w:pPr>
      <w:r w:rsidRPr="00DC4BCC">
        <w:rPr>
          <w:color w:val="231F20"/>
          <w:w w:val="95"/>
          <w:position w:val="6"/>
          <w:sz w:val="20"/>
          <w:lang w:val="fr-FR"/>
        </w:rPr>
        <w:t>Allocation</w:t>
      </w:r>
      <w:r w:rsidRPr="00DC4BCC">
        <w:rPr>
          <w:color w:val="231F20"/>
          <w:spacing w:val="21"/>
          <w:w w:val="95"/>
          <w:position w:val="6"/>
          <w:sz w:val="20"/>
          <w:lang w:val="fr-FR"/>
        </w:rPr>
        <w:t xml:space="preserve"> </w:t>
      </w:r>
      <w:r w:rsidRPr="00DC4BCC">
        <w:rPr>
          <w:color w:val="231F20"/>
          <w:w w:val="95"/>
          <w:position w:val="6"/>
          <w:sz w:val="20"/>
          <w:lang w:val="fr-FR"/>
        </w:rPr>
        <w:t>CIVIS</w:t>
      </w:r>
      <w:r w:rsidRPr="00DC4BCC">
        <w:rPr>
          <w:color w:val="231F20"/>
          <w:w w:val="95"/>
          <w:position w:val="6"/>
          <w:sz w:val="20"/>
          <w:lang w:val="fr-FR"/>
        </w:rPr>
        <w:tab/>
        <w:t xml:space="preserve">Oui          </w:t>
      </w:r>
      <w:r w:rsidRPr="00DC4BCC">
        <w:rPr>
          <w:color w:val="231F20"/>
          <w:spacing w:val="14"/>
          <w:w w:val="95"/>
          <w:position w:val="6"/>
          <w:sz w:val="20"/>
          <w:lang w:val="fr-FR"/>
        </w:rPr>
        <w:t xml:space="preserve"> </w:t>
      </w:r>
      <w:r w:rsidRPr="00DC4BCC">
        <w:rPr>
          <w:color w:val="231F20"/>
          <w:w w:val="95"/>
          <w:position w:val="6"/>
          <w:sz w:val="20"/>
          <w:lang w:val="fr-FR"/>
        </w:rPr>
        <w:t>Non</w:t>
      </w:r>
      <w:r w:rsidRPr="00DC4BCC">
        <w:rPr>
          <w:color w:val="231F20"/>
          <w:w w:val="95"/>
          <w:position w:val="6"/>
          <w:sz w:val="20"/>
          <w:lang w:val="fr-FR"/>
        </w:rPr>
        <w:tab/>
      </w:r>
      <w:r w:rsidRPr="00DC4BCC">
        <w:rPr>
          <w:color w:val="231F20"/>
          <w:w w:val="95"/>
          <w:sz w:val="20"/>
          <w:lang w:val="fr-FR"/>
        </w:rPr>
        <w:t>Montant</w:t>
      </w:r>
      <w:r w:rsidRPr="00DC4BCC">
        <w:rPr>
          <w:color w:val="231F20"/>
          <w:spacing w:val="11"/>
          <w:w w:val="95"/>
          <w:sz w:val="20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6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 xml:space="preserve">.   </w:t>
      </w:r>
      <w:r w:rsidRPr="00DC4BCC">
        <w:rPr>
          <w:color w:val="231F20"/>
          <w:spacing w:val="3"/>
          <w:w w:val="65"/>
          <w:sz w:val="12"/>
          <w:lang w:val="fr-FR"/>
        </w:rPr>
        <w:t xml:space="preserve"> </w:t>
      </w:r>
      <w:r w:rsidRPr="00DC4BCC">
        <w:rPr>
          <w:color w:val="231F20"/>
          <w:w w:val="95"/>
          <w:sz w:val="20"/>
          <w:lang w:val="fr-FR"/>
        </w:rPr>
        <w:t>Durée</w:t>
      </w:r>
      <w:r w:rsidRPr="00DC4BCC">
        <w:rPr>
          <w:color w:val="231F20"/>
          <w:spacing w:val="7"/>
          <w:w w:val="95"/>
          <w:sz w:val="20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6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</w:p>
    <w:p w:rsidR="008734ED" w:rsidRPr="00DC4BCC" w:rsidRDefault="004F47EE">
      <w:pPr>
        <w:tabs>
          <w:tab w:val="left" w:pos="4638"/>
          <w:tab w:val="left" w:pos="6941"/>
        </w:tabs>
        <w:spacing w:line="280" w:lineRule="exact"/>
        <w:ind w:left="1837"/>
        <w:jc w:val="both"/>
        <w:rPr>
          <w:sz w:val="12"/>
          <w:lang w:val="fr-FR"/>
        </w:rPr>
      </w:pPr>
      <w:r w:rsidRPr="00DC4BCC">
        <w:rPr>
          <w:color w:val="231F20"/>
          <w:w w:val="95"/>
          <w:position w:val="6"/>
          <w:sz w:val="20"/>
          <w:lang w:val="fr-FR"/>
        </w:rPr>
        <w:t>Garantie</w:t>
      </w:r>
      <w:r w:rsidRPr="00DC4BCC">
        <w:rPr>
          <w:color w:val="231F20"/>
          <w:spacing w:val="19"/>
          <w:w w:val="95"/>
          <w:position w:val="6"/>
          <w:sz w:val="20"/>
          <w:lang w:val="fr-FR"/>
        </w:rPr>
        <w:t xml:space="preserve"> </w:t>
      </w:r>
      <w:r w:rsidRPr="00DC4BCC">
        <w:rPr>
          <w:color w:val="231F20"/>
          <w:w w:val="95"/>
          <w:position w:val="6"/>
          <w:sz w:val="20"/>
          <w:lang w:val="fr-FR"/>
        </w:rPr>
        <w:t>jeune</w:t>
      </w:r>
      <w:r w:rsidRPr="00DC4BCC">
        <w:rPr>
          <w:color w:val="231F20"/>
          <w:w w:val="95"/>
          <w:position w:val="6"/>
          <w:sz w:val="20"/>
          <w:lang w:val="fr-FR"/>
        </w:rPr>
        <w:tab/>
        <w:t xml:space="preserve">Oui          </w:t>
      </w:r>
      <w:r w:rsidRPr="00DC4BCC">
        <w:rPr>
          <w:color w:val="231F20"/>
          <w:spacing w:val="14"/>
          <w:w w:val="95"/>
          <w:position w:val="6"/>
          <w:sz w:val="20"/>
          <w:lang w:val="fr-FR"/>
        </w:rPr>
        <w:t xml:space="preserve"> </w:t>
      </w:r>
      <w:r w:rsidRPr="00DC4BCC">
        <w:rPr>
          <w:color w:val="231F20"/>
          <w:w w:val="95"/>
          <w:position w:val="6"/>
          <w:sz w:val="20"/>
          <w:lang w:val="fr-FR"/>
        </w:rPr>
        <w:t>Non</w:t>
      </w:r>
      <w:r w:rsidRPr="00DC4BCC">
        <w:rPr>
          <w:color w:val="231F20"/>
          <w:w w:val="95"/>
          <w:position w:val="6"/>
          <w:sz w:val="20"/>
          <w:lang w:val="fr-FR"/>
        </w:rPr>
        <w:tab/>
      </w:r>
      <w:r w:rsidRPr="00DC4BCC">
        <w:rPr>
          <w:color w:val="231F20"/>
          <w:w w:val="95"/>
          <w:sz w:val="20"/>
          <w:lang w:val="fr-FR"/>
        </w:rPr>
        <w:t>Montant</w:t>
      </w:r>
      <w:r w:rsidRPr="00DC4BCC">
        <w:rPr>
          <w:color w:val="231F20"/>
          <w:spacing w:val="11"/>
          <w:w w:val="95"/>
          <w:sz w:val="20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6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 xml:space="preserve">.   </w:t>
      </w:r>
      <w:r w:rsidRPr="00DC4BCC">
        <w:rPr>
          <w:color w:val="231F20"/>
          <w:spacing w:val="3"/>
          <w:w w:val="65"/>
          <w:sz w:val="12"/>
          <w:lang w:val="fr-FR"/>
        </w:rPr>
        <w:t xml:space="preserve"> </w:t>
      </w:r>
      <w:r w:rsidRPr="00DC4BCC">
        <w:rPr>
          <w:color w:val="231F20"/>
          <w:w w:val="95"/>
          <w:sz w:val="20"/>
          <w:lang w:val="fr-FR"/>
        </w:rPr>
        <w:t>Durée</w:t>
      </w:r>
      <w:r w:rsidRPr="00DC4BCC">
        <w:rPr>
          <w:color w:val="231F20"/>
          <w:spacing w:val="7"/>
          <w:w w:val="95"/>
          <w:sz w:val="20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21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  <w:r w:rsidRPr="00DC4BCC">
        <w:rPr>
          <w:color w:val="231F20"/>
          <w:spacing w:val="6"/>
          <w:w w:val="65"/>
          <w:sz w:val="12"/>
          <w:lang w:val="fr-FR"/>
        </w:rPr>
        <w:t xml:space="preserve"> </w:t>
      </w:r>
      <w:r w:rsidRPr="00DC4BCC">
        <w:rPr>
          <w:color w:val="231F20"/>
          <w:w w:val="65"/>
          <w:sz w:val="12"/>
          <w:lang w:val="fr-FR"/>
        </w:rPr>
        <w:t>.</w:t>
      </w:r>
    </w:p>
    <w:p w:rsidR="008734ED" w:rsidRPr="00DC4BCC" w:rsidRDefault="004F47EE">
      <w:pPr>
        <w:tabs>
          <w:tab w:val="left" w:pos="4638"/>
          <w:tab w:val="left" w:pos="6941"/>
        </w:tabs>
        <w:spacing w:line="280" w:lineRule="exact"/>
        <w:ind w:left="1837"/>
        <w:jc w:val="both"/>
        <w:rPr>
          <w:sz w:val="12"/>
          <w:lang w:val="fr-FR"/>
        </w:rPr>
      </w:pPr>
      <w:r w:rsidRPr="00DC4BCC">
        <w:rPr>
          <w:color w:val="231F20"/>
          <w:position w:val="6"/>
          <w:sz w:val="20"/>
          <w:lang w:val="fr-FR"/>
        </w:rPr>
        <w:t>Autre</w:t>
      </w:r>
      <w:r w:rsidRPr="00DC4BCC">
        <w:rPr>
          <w:color w:val="231F20"/>
          <w:spacing w:val="7"/>
          <w:position w:val="6"/>
          <w:sz w:val="20"/>
          <w:lang w:val="fr-FR"/>
        </w:rPr>
        <w:t xml:space="preserve"> </w:t>
      </w:r>
      <w:r w:rsidRPr="00DC4BCC">
        <w:rPr>
          <w:color w:val="231F20"/>
          <w:position w:val="6"/>
          <w:sz w:val="20"/>
          <w:lang w:val="fr-FR"/>
        </w:rPr>
        <w:t>type</w:t>
      </w:r>
      <w:r w:rsidRPr="00DC4BCC">
        <w:rPr>
          <w:color w:val="231F20"/>
          <w:spacing w:val="7"/>
          <w:position w:val="6"/>
          <w:sz w:val="20"/>
          <w:lang w:val="fr-FR"/>
        </w:rPr>
        <w:t xml:space="preserve"> </w:t>
      </w:r>
      <w:r w:rsidRPr="00DC4BCC">
        <w:rPr>
          <w:color w:val="231F20"/>
          <w:position w:val="6"/>
          <w:sz w:val="20"/>
          <w:lang w:val="fr-FR"/>
        </w:rPr>
        <w:t>d’aide</w:t>
      </w:r>
      <w:r w:rsidRPr="00DC4BCC">
        <w:rPr>
          <w:color w:val="231F20"/>
          <w:position w:val="6"/>
          <w:sz w:val="20"/>
          <w:lang w:val="fr-FR"/>
        </w:rPr>
        <w:tab/>
        <w:t xml:space="preserve">Oui         </w:t>
      </w:r>
      <w:r w:rsidRPr="00DC4BCC">
        <w:rPr>
          <w:color w:val="231F20"/>
          <w:spacing w:val="16"/>
          <w:position w:val="6"/>
          <w:sz w:val="20"/>
          <w:lang w:val="fr-FR"/>
        </w:rPr>
        <w:t xml:space="preserve"> </w:t>
      </w:r>
      <w:r w:rsidRPr="00DC4BCC">
        <w:rPr>
          <w:color w:val="231F20"/>
          <w:position w:val="6"/>
          <w:sz w:val="20"/>
          <w:lang w:val="fr-FR"/>
        </w:rPr>
        <w:t>Non</w:t>
      </w:r>
      <w:r w:rsidRPr="00DC4BCC">
        <w:rPr>
          <w:color w:val="231F20"/>
          <w:position w:val="6"/>
          <w:sz w:val="20"/>
          <w:lang w:val="fr-FR"/>
        </w:rPr>
        <w:tab/>
      </w:r>
      <w:r w:rsidRPr="00DC4BCC">
        <w:rPr>
          <w:color w:val="231F20"/>
          <w:sz w:val="20"/>
          <w:lang w:val="fr-FR"/>
        </w:rPr>
        <w:t>Montant</w:t>
      </w:r>
      <w:r w:rsidRPr="00DC4BCC">
        <w:rPr>
          <w:color w:val="231F20"/>
          <w:spacing w:val="3"/>
          <w:sz w:val="20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2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 xml:space="preserve">.  </w:t>
      </w:r>
      <w:r w:rsidRPr="00DC4BCC">
        <w:rPr>
          <w:color w:val="231F20"/>
          <w:spacing w:val="14"/>
          <w:w w:val="70"/>
          <w:sz w:val="12"/>
          <w:lang w:val="fr-FR"/>
        </w:rPr>
        <w:t xml:space="preserve"> </w:t>
      </w:r>
      <w:r w:rsidRPr="00DC4BCC">
        <w:rPr>
          <w:color w:val="231F20"/>
          <w:sz w:val="20"/>
          <w:lang w:val="fr-FR"/>
        </w:rPr>
        <w:t>Durée</w:t>
      </w:r>
      <w:r w:rsidRPr="00DC4BCC">
        <w:rPr>
          <w:color w:val="231F20"/>
          <w:spacing w:val="-1"/>
          <w:sz w:val="20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15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  <w:r w:rsidRPr="00DC4BCC">
        <w:rPr>
          <w:color w:val="231F20"/>
          <w:spacing w:val="2"/>
          <w:w w:val="70"/>
          <w:sz w:val="12"/>
          <w:lang w:val="fr-FR"/>
        </w:rPr>
        <w:t xml:space="preserve"> </w:t>
      </w:r>
      <w:r w:rsidRPr="00DC4BCC">
        <w:rPr>
          <w:color w:val="231F20"/>
          <w:w w:val="70"/>
          <w:sz w:val="12"/>
          <w:lang w:val="fr-FR"/>
        </w:rPr>
        <w:t>.</w:t>
      </w:r>
    </w:p>
    <w:p w:rsidR="008734ED" w:rsidRPr="00DC4BCC" w:rsidRDefault="004F47EE">
      <w:pPr>
        <w:pStyle w:val="Corpsdetexte"/>
        <w:spacing w:line="231" w:lineRule="exact"/>
        <w:ind w:left="1837"/>
        <w:jc w:val="both"/>
        <w:rPr>
          <w:lang w:val="fr-FR"/>
        </w:rPr>
      </w:pPr>
      <w:r w:rsidRPr="00DC4BCC">
        <w:rPr>
          <w:color w:val="231F20"/>
          <w:w w:val="95"/>
          <w:sz w:val="20"/>
          <w:lang w:val="fr-FR"/>
        </w:rPr>
        <w:t xml:space="preserve">Précisez 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.</w:t>
      </w: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spacing w:before="11"/>
        <w:rPr>
          <w:sz w:val="17"/>
          <w:lang w:val="fr-FR"/>
        </w:rPr>
      </w:pPr>
    </w:p>
    <w:p w:rsidR="008734ED" w:rsidRPr="00DC4BCC" w:rsidRDefault="004F47EE">
      <w:pPr>
        <w:pStyle w:val="Titre4"/>
        <w:spacing w:before="1" w:line="220" w:lineRule="exact"/>
        <w:ind w:right="1834"/>
        <w:jc w:val="both"/>
        <w:rPr>
          <w:lang w:val="fr-FR"/>
        </w:rPr>
      </w:pPr>
      <w:r w:rsidRPr="00DC4BCC">
        <w:rPr>
          <w:color w:val="231F20"/>
          <w:w w:val="105"/>
          <w:lang w:val="fr-FR"/>
        </w:rPr>
        <w:t>«</w:t>
      </w:r>
      <w:r w:rsidRPr="00DC4BCC">
        <w:rPr>
          <w:color w:val="231F20"/>
          <w:spacing w:val="-9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Le</w:t>
      </w:r>
      <w:r w:rsidRPr="00DC4BCC">
        <w:rPr>
          <w:color w:val="231F20"/>
          <w:spacing w:val="-9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fait</w:t>
      </w:r>
      <w:r w:rsidRPr="00DC4BCC">
        <w:rPr>
          <w:color w:val="231F20"/>
          <w:spacing w:val="-9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de</w:t>
      </w:r>
      <w:r w:rsidRPr="00DC4BCC">
        <w:rPr>
          <w:color w:val="231F20"/>
          <w:spacing w:val="-9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se</w:t>
      </w:r>
      <w:r w:rsidRPr="00DC4BCC">
        <w:rPr>
          <w:color w:val="231F20"/>
          <w:spacing w:val="-9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faire</w:t>
      </w:r>
      <w:r w:rsidRPr="00DC4BCC">
        <w:rPr>
          <w:color w:val="231F20"/>
          <w:spacing w:val="-9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délivrer</w:t>
      </w:r>
      <w:r w:rsidRPr="00DC4BCC">
        <w:rPr>
          <w:color w:val="231F20"/>
          <w:spacing w:val="-9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indûment</w:t>
      </w:r>
      <w:r w:rsidRPr="00DC4BCC">
        <w:rPr>
          <w:color w:val="231F20"/>
          <w:spacing w:val="-9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par</w:t>
      </w:r>
      <w:r w:rsidRPr="00DC4BCC">
        <w:rPr>
          <w:color w:val="231F20"/>
          <w:spacing w:val="-9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une</w:t>
      </w:r>
      <w:r w:rsidRPr="00DC4BCC">
        <w:rPr>
          <w:color w:val="231F20"/>
          <w:spacing w:val="-9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administration</w:t>
      </w:r>
      <w:r w:rsidRPr="00DC4BCC">
        <w:rPr>
          <w:color w:val="231F20"/>
          <w:spacing w:val="-9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publique</w:t>
      </w:r>
      <w:r w:rsidRPr="00DC4BCC">
        <w:rPr>
          <w:color w:val="231F20"/>
          <w:spacing w:val="-9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ou</w:t>
      </w:r>
      <w:r w:rsidRPr="00DC4BCC">
        <w:rPr>
          <w:color w:val="231F20"/>
          <w:spacing w:val="-9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par</w:t>
      </w:r>
      <w:r w:rsidRPr="00DC4BCC">
        <w:rPr>
          <w:color w:val="231F20"/>
          <w:spacing w:val="-9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un</w:t>
      </w:r>
      <w:r w:rsidRPr="00DC4BCC">
        <w:rPr>
          <w:color w:val="231F20"/>
          <w:spacing w:val="-9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organisme</w:t>
      </w:r>
      <w:r w:rsidRPr="00DC4BCC">
        <w:rPr>
          <w:color w:val="231F20"/>
          <w:spacing w:val="-9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chargé d’une mission de service public, par quelque moyen frauduleux que ce soit, un document destiné à constater un droit, une identité ou une qualité ou à accorder une autorisation est puni de deux ans</w:t>
      </w:r>
      <w:r w:rsidRPr="00DC4BCC">
        <w:rPr>
          <w:color w:val="231F20"/>
          <w:spacing w:val="-3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d’emprisonnement</w:t>
      </w:r>
      <w:r w:rsidRPr="00DC4BCC">
        <w:rPr>
          <w:color w:val="231F20"/>
          <w:spacing w:val="-3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et</w:t>
      </w:r>
      <w:r w:rsidRPr="00DC4BCC">
        <w:rPr>
          <w:color w:val="231F20"/>
          <w:spacing w:val="-3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de</w:t>
      </w:r>
      <w:r w:rsidRPr="00DC4BCC">
        <w:rPr>
          <w:color w:val="231F20"/>
          <w:spacing w:val="-3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30</w:t>
      </w:r>
      <w:r w:rsidRPr="00DC4BCC">
        <w:rPr>
          <w:color w:val="231F20"/>
          <w:spacing w:val="-3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000</w:t>
      </w:r>
      <w:r w:rsidRPr="00DC4BCC">
        <w:rPr>
          <w:color w:val="231F20"/>
          <w:spacing w:val="-3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euros</w:t>
      </w:r>
      <w:r w:rsidRPr="00DC4BCC">
        <w:rPr>
          <w:color w:val="231F20"/>
          <w:spacing w:val="-3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d’amende</w:t>
      </w:r>
      <w:r w:rsidRPr="00DC4BCC">
        <w:rPr>
          <w:color w:val="231F20"/>
          <w:spacing w:val="-42"/>
          <w:w w:val="105"/>
          <w:lang w:val="fr-FR"/>
        </w:rPr>
        <w:t xml:space="preserve"> </w:t>
      </w:r>
      <w:r w:rsidRPr="00DC4BCC">
        <w:rPr>
          <w:color w:val="231F20"/>
          <w:w w:val="85"/>
          <w:lang w:val="fr-FR"/>
        </w:rPr>
        <w:t>.</w:t>
      </w:r>
      <w:r w:rsidRPr="00DC4BCC">
        <w:rPr>
          <w:color w:val="231F20"/>
          <w:spacing w:val="9"/>
          <w:w w:val="8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Est</w:t>
      </w:r>
      <w:r w:rsidRPr="00DC4BCC">
        <w:rPr>
          <w:color w:val="231F20"/>
          <w:spacing w:val="-3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puni</w:t>
      </w:r>
      <w:r w:rsidRPr="00DC4BCC">
        <w:rPr>
          <w:color w:val="231F20"/>
          <w:spacing w:val="-3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des</w:t>
      </w:r>
      <w:r w:rsidRPr="00DC4BCC">
        <w:rPr>
          <w:color w:val="231F20"/>
          <w:spacing w:val="-3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mêmes</w:t>
      </w:r>
      <w:r w:rsidRPr="00DC4BCC">
        <w:rPr>
          <w:color w:val="231F20"/>
          <w:spacing w:val="-3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peines</w:t>
      </w:r>
      <w:r w:rsidRPr="00DC4BCC">
        <w:rPr>
          <w:color w:val="231F20"/>
          <w:spacing w:val="-3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le</w:t>
      </w:r>
      <w:r w:rsidRPr="00DC4BCC">
        <w:rPr>
          <w:color w:val="231F20"/>
          <w:spacing w:val="-3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fait</w:t>
      </w:r>
      <w:r w:rsidRPr="00DC4BCC">
        <w:rPr>
          <w:color w:val="231F20"/>
          <w:spacing w:val="-3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de</w:t>
      </w:r>
      <w:r w:rsidRPr="00DC4BCC">
        <w:rPr>
          <w:color w:val="231F20"/>
          <w:spacing w:val="-3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 xml:space="preserve">fournir une déclaration mensongère en vue d’obtenir d’une administration publique ou d’un organisme chargé d’une mission de service public une allocation, un paiement ou un avantage indu </w:t>
      </w:r>
      <w:r w:rsidRPr="00DC4BCC">
        <w:rPr>
          <w:color w:val="231F20"/>
          <w:w w:val="85"/>
          <w:lang w:val="fr-FR"/>
        </w:rPr>
        <w:t xml:space="preserve">.»  </w:t>
      </w:r>
      <w:r w:rsidRPr="00DC4BCC">
        <w:rPr>
          <w:color w:val="231F20"/>
          <w:w w:val="105"/>
          <w:lang w:val="fr-FR"/>
        </w:rPr>
        <w:t>(Article</w:t>
      </w:r>
      <w:r w:rsidRPr="00DC4BCC">
        <w:rPr>
          <w:color w:val="231F20"/>
          <w:spacing w:val="-27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441</w:t>
      </w:r>
      <w:r w:rsidRPr="00DC4BCC">
        <w:rPr>
          <w:color w:val="231F20"/>
          <w:spacing w:val="-27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6</w:t>
      </w:r>
      <w:r w:rsidRPr="00DC4BCC">
        <w:rPr>
          <w:color w:val="231F20"/>
          <w:spacing w:val="-27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du</w:t>
      </w:r>
      <w:r w:rsidRPr="00DC4BCC">
        <w:rPr>
          <w:color w:val="231F20"/>
          <w:spacing w:val="-27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code</w:t>
      </w:r>
      <w:r w:rsidRPr="00DC4BCC">
        <w:rPr>
          <w:color w:val="231F20"/>
          <w:spacing w:val="-27"/>
          <w:w w:val="105"/>
          <w:lang w:val="fr-FR"/>
        </w:rPr>
        <w:t xml:space="preserve"> </w:t>
      </w:r>
      <w:r w:rsidRPr="00DC4BCC">
        <w:rPr>
          <w:color w:val="231F20"/>
          <w:w w:val="105"/>
          <w:lang w:val="fr-FR"/>
        </w:rPr>
        <w:t>pénal)</w:t>
      </w:r>
      <w:r w:rsidRPr="00DC4BCC">
        <w:rPr>
          <w:color w:val="231F20"/>
          <w:spacing w:val="-46"/>
          <w:w w:val="105"/>
          <w:lang w:val="fr-FR"/>
        </w:rPr>
        <w:t xml:space="preserve"> </w:t>
      </w:r>
      <w:r w:rsidRPr="00DC4BCC">
        <w:rPr>
          <w:color w:val="231F20"/>
          <w:w w:val="85"/>
          <w:lang w:val="fr-FR"/>
        </w:rPr>
        <w:t>.</w:t>
      </w: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spacing w:before="4"/>
        <w:rPr>
          <w:sz w:val="21"/>
          <w:lang w:val="fr-FR"/>
        </w:rPr>
      </w:pPr>
    </w:p>
    <w:p w:rsidR="008734ED" w:rsidRPr="00DC4BCC" w:rsidRDefault="004F47EE">
      <w:pPr>
        <w:tabs>
          <w:tab w:val="left" w:pos="8159"/>
        </w:tabs>
        <w:spacing w:line="220" w:lineRule="exact"/>
        <w:ind w:left="1837" w:right="1835"/>
        <w:jc w:val="both"/>
        <w:rPr>
          <w:rFonts w:ascii="Arial" w:hAnsi="Arial"/>
          <w:b/>
          <w:sz w:val="20"/>
          <w:lang w:val="fr-FR"/>
        </w:rPr>
      </w:pPr>
      <w:r w:rsidRPr="00DC4BCC">
        <w:rPr>
          <w:rFonts w:ascii="Arial" w:hAnsi="Arial"/>
          <w:b/>
          <w:color w:val="231F20"/>
          <w:sz w:val="20"/>
          <w:lang w:val="fr-FR"/>
        </w:rPr>
        <w:t>Date et signature</w:t>
      </w:r>
      <w:r w:rsidRPr="00DC4BCC">
        <w:rPr>
          <w:rFonts w:ascii="Arial" w:hAnsi="Arial"/>
          <w:b/>
          <w:color w:val="231F20"/>
          <w:spacing w:val="4"/>
          <w:sz w:val="20"/>
          <w:lang w:val="fr-FR"/>
        </w:rPr>
        <w:t xml:space="preserve"> </w:t>
      </w:r>
      <w:r w:rsidRPr="00DC4BCC">
        <w:rPr>
          <w:rFonts w:ascii="Arial" w:hAnsi="Arial"/>
          <w:b/>
          <w:color w:val="231F20"/>
          <w:sz w:val="20"/>
          <w:lang w:val="fr-FR"/>
        </w:rPr>
        <w:t>du</w:t>
      </w:r>
      <w:r w:rsidRPr="00DC4BCC">
        <w:rPr>
          <w:rFonts w:ascii="Arial" w:hAnsi="Arial"/>
          <w:b/>
          <w:color w:val="231F20"/>
          <w:spacing w:val="1"/>
          <w:sz w:val="20"/>
          <w:lang w:val="fr-FR"/>
        </w:rPr>
        <w:t xml:space="preserve"> </w:t>
      </w:r>
      <w:r w:rsidRPr="00DC4BCC">
        <w:rPr>
          <w:rFonts w:ascii="Arial" w:hAnsi="Arial"/>
          <w:b/>
          <w:color w:val="231F20"/>
          <w:sz w:val="20"/>
          <w:lang w:val="fr-FR"/>
        </w:rPr>
        <w:t>demandeur</w:t>
      </w:r>
      <w:r w:rsidRPr="00DC4BCC">
        <w:rPr>
          <w:rFonts w:ascii="Arial" w:hAnsi="Arial"/>
          <w:b/>
          <w:color w:val="231F20"/>
          <w:sz w:val="20"/>
          <w:lang w:val="fr-FR"/>
        </w:rPr>
        <w:tab/>
        <w:t>Date et signature</w:t>
      </w:r>
      <w:r w:rsidRPr="00DC4BCC">
        <w:rPr>
          <w:rFonts w:ascii="Arial" w:hAnsi="Arial"/>
          <w:b/>
          <w:color w:val="231F20"/>
          <w:spacing w:val="16"/>
          <w:sz w:val="20"/>
          <w:lang w:val="fr-FR"/>
        </w:rPr>
        <w:t xml:space="preserve"> </w:t>
      </w:r>
      <w:r w:rsidRPr="00DC4BCC">
        <w:rPr>
          <w:rFonts w:ascii="Arial" w:hAnsi="Arial"/>
          <w:b/>
          <w:color w:val="231F20"/>
          <w:sz w:val="20"/>
          <w:lang w:val="fr-FR"/>
        </w:rPr>
        <w:t>du</w:t>
      </w:r>
      <w:r w:rsidRPr="00DC4BCC">
        <w:rPr>
          <w:rFonts w:ascii="Arial" w:hAnsi="Arial"/>
          <w:b/>
          <w:color w:val="231F20"/>
          <w:spacing w:val="5"/>
          <w:sz w:val="20"/>
          <w:lang w:val="fr-FR"/>
        </w:rPr>
        <w:t xml:space="preserve"> </w:t>
      </w:r>
      <w:r w:rsidRPr="00DC4BCC">
        <w:rPr>
          <w:rFonts w:ascii="Arial" w:hAnsi="Arial"/>
          <w:b/>
          <w:color w:val="231F20"/>
          <w:sz w:val="20"/>
          <w:lang w:val="fr-FR"/>
        </w:rPr>
        <w:t>référent</w:t>
      </w:r>
      <w:r w:rsidRPr="00DC4BCC">
        <w:rPr>
          <w:rFonts w:ascii="Arial" w:hAnsi="Arial"/>
          <w:b/>
          <w:color w:val="231F20"/>
          <w:w w:val="102"/>
          <w:sz w:val="20"/>
          <w:lang w:val="fr-FR"/>
        </w:rPr>
        <w:t xml:space="preserve"> </w:t>
      </w:r>
      <w:r w:rsidRPr="00DC4BCC">
        <w:rPr>
          <w:rFonts w:ascii="Arial" w:hAnsi="Arial"/>
          <w:b/>
          <w:color w:val="231F20"/>
          <w:sz w:val="20"/>
          <w:lang w:val="fr-FR"/>
        </w:rPr>
        <w:t>ou de son représentant</w:t>
      </w:r>
      <w:r w:rsidRPr="00DC4BCC">
        <w:rPr>
          <w:rFonts w:ascii="Arial" w:hAnsi="Arial"/>
          <w:b/>
          <w:color w:val="231F20"/>
          <w:spacing w:val="-34"/>
          <w:sz w:val="20"/>
          <w:lang w:val="fr-FR"/>
        </w:rPr>
        <w:t xml:space="preserve"> </w:t>
      </w:r>
      <w:r w:rsidRPr="00DC4BCC">
        <w:rPr>
          <w:rFonts w:ascii="Arial" w:hAnsi="Arial"/>
          <w:b/>
          <w:color w:val="231F20"/>
          <w:sz w:val="20"/>
          <w:lang w:val="fr-FR"/>
        </w:rPr>
        <w:t>légal</w:t>
      </w:r>
    </w:p>
    <w:p w:rsidR="008734ED" w:rsidRPr="00DC4BCC" w:rsidRDefault="008734ED">
      <w:pPr>
        <w:spacing w:line="220" w:lineRule="exact"/>
        <w:jc w:val="both"/>
        <w:rPr>
          <w:rFonts w:ascii="Arial" w:hAnsi="Arial"/>
          <w:sz w:val="20"/>
          <w:lang w:val="fr-FR"/>
        </w:rPr>
        <w:sectPr w:rsidR="008734ED" w:rsidRPr="00DC4BCC" w:rsidSect="00026959">
          <w:footerReference w:type="default" r:id="rId12"/>
          <w:pgSz w:w="12750" w:h="17680"/>
          <w:pgMar w:top="420" w:right="0" w:bottom="420" w:left="0" w:header="0" w:footer="680" w:gutter="0"/>
          <w:cols w:space="720"/>
          <w:docGrid w:linePitch="299"/>
        </w:sectPr>
      </w:pPr>
    </w:p>
    <w:p w:rsidR="008734ED" w:rsidRPr="00DC4BCC" w:rsidRDefault="004F47EE">
      <w:pPr>
        <w:spacing w:line="251" w:lineRule="exact"/>
        <w:ind w:left="1837"/>
        <w:rPr>
          <w:sz w:val="24"/>
          <w:lang w:val="fr-FR"/>
        </w:rPr>
      </w:pPr>
      <w:r w:rsidRPr="00DC4BCC">
        <w:rPr>
          <w:color w:val="4BABC6"/>
          <w:w w:val="105"/>
          <w:sz w:val="24"/>
          <w:lang w:val="fr-FR"/>
        </w:rPr>
        <w:lastRenderedPageBreak/>
        <w:t>À compléter pour : opportunité emploi/formation</w:t>
      </w:r>
    </w:p>
    <w:p w:rsidR="008734ED" w:rsidRPr="00DC4BCC" w:rsidRDefault="004F47EE">
      <w:pPr>
        <w:spacing w:line="289" w:lineRule="exact"/>
        <w:ind w:left="1837"/>
        <w:rPr>
          <w:sz w:val="24"/>
          <w:lang w:val="fr-FR"/>
        </w:rPr>
      </w:pPr>
      <w:r w:rsidRPr="00DC4BCC">
        <w:rPr>
          <w:color w:val="4BABC6"/>
          <w:w w:val="105"/>
          <w:sz w:val="24"/>
          <w:lang w:val="fr-FR"/>
        </w:rPr>
        <w:t>dans le cadre du secours d’urgence ou FAJ ponctuel</w:t>
      </w:r>
    </w:p>
    <w:p w:rsidR="008734ED" w:rsidRPr="00DC4BCC" w:rsidRDefault="008734ED">
      <w:pPr>
        <w:pStyle w:val="Corpsdetexte"/>
        <w:spacing w:before="4"/>
        <w:rPr>
          <w:sz w:val="26"/>
          <w:lang w:val="fr-FR"/>
        </w:rPr>
      </w:pPr>
    </w:p>
    <w:p w:rsidR="008734ED" w:rsidRPr="00DC4BCC" w:rsidRDefault="004F47EE">
      <w:pPr>
        <w:pStyle w:val="Corpsdetexte"/>
        <w:ind w:left="1837"/>
        <w:rPr>
          <w:lang w:val="fr-FR"/>
        </w:rPr>
      </w:pPr>
      <w:r w:rsidRPr="00DC4BCC">
        <w:rPr>
          <w:color w:val="231F20"/>
          <w:w w:val="108"/>
          <w:sz w:val="20"/>
          <w:lang w:val="fr-FR"/>
        </w:rPr>
        <w:t>Nom</w:t>
      </w:r>
      <w:r w:rsidRPr="00DC4BCC">
        <w:rPr>
          <w:color w:val="231F20"/>
          <w:spacing w:val="-7"/>
          <w:sz w:val="20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spacing w:val="1"/>
          <w:w w:val="45"/>
          <w:lang w:val="fr-FR"/>
        </w:rPr>
        <w:t>.</w:t>
      </w:r>
      <w:r w:rsidRPr="00DC4BCC">
        <w:rPr>
          <w:color w:val="231F20"/>
          <w:w w:val="99"/>
          <w:sz w:val="20"/>
          <w:lang w:val="fr-FR"/>
        </w:rPr>
        <w:t>P</w:t>
      </w:r>
      <w:r w:rsidRPr="00DC4BCC">
        <w:rPr>
          <w:color w:val="231F20"/>
          <w:spacing w:val="-4"/>
          <w:w w:val="99"/>
          <w:sz w:val="20"/>
          <w:lang w:val="fr-FR"/>
        </w:rPr>
        <w:t>r</w:t>
      </w:r>
      <w:r w:rsidRPr="00DC4BCC">
        <w:rPr>
          <w:color w:val="231F20"/>
          <w:w w:val="103"/>
          <w:sz w:val="20"/>
          <w:lang w:val="fr-FR"/>
        </w:rPr>
        <w:t>éno</w:t>
      </w:r>
      <w:r w:rsidRPr="00DC4BCC">
        <w:rPr>
          <w:color w:val="231F20"/>
          <w:spacing w:val="8"/>
          <w:w w:val="103"/>
          <w:sz w:val="20"/>
          <w:lang w:val="fr-FR"/>
        </w:rPr>
        <w:t>m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</w:p>
    <w:p w:rsidR="008734ED" w:rsidRPr="00DC4BCC" w:rsidRDefault="008734ED">
      <w:pPr>
        <w:pStyle w:val="Corpsdetexte"/>
        <w:spacing w:before="5"/>
        <w:rPr>
          <w:sz w:val="27"/>
          <w:lang w:val="fr-FR"/>
        </w:rPr>
      </w:pPr>
    </w:p>
    <w:p w:rsidR="008734ED" w:rsidRPr="00DC4BCC" w:rsidRDefault="004F47EE">
      <w:pPr>
        <w:pStyle w:val="Titre3"/>
        <w:rPr>
          <w:lang w:val="fr-FR"/>
        </w:rPr>
      </w:pPr>
      <w:r w:rsidRPr="00DC4BCC">
        <w:rPr>
          <w:color w:val="231F20"/>
          <w:lang w:val="fr-FR"/>
        </w:rPr>
        <w:t>SITUATION DU JEUNE</w:t>
      </w:r>
    </w:p>
    <w:p w:rsidR="008734ED" w:rsidRPr="00DC4BCC" w:rsidRDefault="004F47EE">
      <w:pPr>
        <w:pStyle w:val="Titre4"/>
        <w:spacing w:before="37"/>
        <w:rPr>
          <w:lang w:val="fr-FR"/>
        </w:rPr>
      </w:pPr>
      <w:r w:rsidRPr="00DC4BCC">
        <w:rPr>
          <w:color w:val="231F20"/>
          <w:lang w:val="fr-FR"/>
        </w:rPr>
        <w:t>Parcours antérieur</w:t>
      </w:r>
    </w:p>
    <w:p w:rsidR="008734ED" w:rsidRPr="00DC4BCC" w:rsidRDefault="004F47EE">
      <w:pPr>
        <w:pStyle w:val="Corpsdetexte"/>
        <w:spacing w:before="118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spacing w:before="9"/>
        <w:rPr>
          <w:sz w:val="15"/>
          <w:lang w:val="fr-FR"/>
        </w:rPr>
      </w:pPr>
    </w:p>
    <w:p w:rsidR="008734ED" w:rsidRPr="00DC4BCC" w:rsidRDefault="004F47EE">
      <w:pPr>
        <w:pStyle w:val="Titre4"/>
        <w:rPr>
          <w:lang w:val="fr-FR"/>
        </w:rPr>
      </w:pPr>
      <w:r w:rsidRPr="00DC4BCC">
        <w:rPr>
          <w:color w:val="231F20"/>
          <w:lang w:val="fr-FR"/>
        </w:rPr>
        <w:t>Situation actuelle</w:t>
      </w:r>
    </w:p>
    <w:p w:rsidR="008734ED" w:rsidRPr="00DC4BCC" w:rsidRDefault="004F47EE">
      <w:pPr>
        <w:pStyle w:val="Corpsdetexte"/>
        <w:spacing w:before="118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spacing w:before="9"/>
        <w:rPr>
          <w:sz w:val="16"/>
          <w:lang w:val="fr-FR"/>
        </w:rPr>
      </w:pPr>
    </w:p>
    <w:p w:rsidR="008734ED" w:rsidRPr="00DC4BCC" w:rsidRDefault="00DC4BCC">
      <w:pPr>
        <w:pStyle w:val="Titre3"/>
        <w:spacing w:before="1"/>
        <w:rPr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51646976" behindDoc="0" locked="0" layoutInCell="1" allowOverlap="1">
                <wp:simplePos x="0" y="0"/>
                <wp:positionH relativeFrom="page">
                  <wp:posOffset>1166495</wp:posOffset>
                </wp:positionH>
                <wp:positionV relativeFrom="paragraph">
                  <wp:posOffset>185420</wp:posOffset>
                </wp:positionV>
                <wp:extent cx="150495" cy="328295"/>
                <wp:effectExtent l="4445" t="8890" r="6985" b="5715"/>
                <wp:wrapTopAndBottom/>
                <wp:docPr id="109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495" cy="328295"/>
                          <a:chOff x="1837" y="292"/>
                          <a:chExt cx="237" cy="517"/>
                        </a:xfrm>
                      </wpg:grpSpPr>
                      <wps:wsp>
                        <wps:cNvPr id="11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842" y="297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842" y="577"/>
                            <a:ext cx="227" cy="2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D7FAF" id="Group 68" o:spid="_x0000_s1026" style="position:absolute;margin-left:91.85pt;margin-top:14.6pt;width:11.85pt;height:25.85pt;z-index:251646976;mso-wrap-distance-left:0;mso-wrap-distance-right:0;mso-position-horizontal-relative:page" coordorigin="1837,292" coordsize="237,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">
                <v:rect id="Rectangle 70" o:spid="_x0000_s1027" style="position:absolute;left:1842;top:297;width:22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bzNcYA&#10;AADcAAAADwAAAGRycy9kb3ducmV2LnhtbESPT2sCQQzF74V+hyEFbzqrVLFbRxGh4KEV/0HpLd2J&#10;u0t3MsvMqOu3Nweht4T38t4vs0XnGnWhEGvPBoaDDBRx4W3NpYHj4aM/BRUTssXGMxm4UYTF/Plp&#10;hrn1V97RZZ9KJSEcczRQpdTmWseiIodx4Fti0U4+OEyyhlLbgFcJd40eZdlEO6xZGipsaVVR8bc/&#10;OwP29fPg/fZrE38mJzte3n6/12/BmN5Lt3wHlahL/+bH9doK/lDw5RmZQM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bzNcYAAADcAAAADwAAAAAAAAAAAAAAAACYAgAAZHJz&#10;L2Rvd25yZXYueG1sUEsFBgAAAAAEAAQA9QAAAIsDAAAAAA==&#10;" filled="f" strokecolor="#231f20" strokeweight=".5pt"/>
                <v:rect id="Rectangle 69" o:spid="_x0000_s1028" style="position:absolute;left:1842;top:577;width:22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pWrsQA&#10;AADcAAAADwAAAGRycy9kb3ducmV2LnhtbERPTWvCQBC9F/oflin0VjeRVjS6SigIObRFoyDexuyY&#10;hGZnw+5W47/vCoXe5vE+Z7EaTCcu5HxrWUE6SkAQV1a3XCvY79YvUxA+IGvsLJOCG3lYLR8fFphp&#10;e+UtXcpQixjCPkMFTQh9JqWvGjLoR7YnjtzZOoMhQldL7fAaw00nx0kykQZbjg0N9vTeUPVd/hgF&#10;+vVjZ+3m88sfJ2f9lt9Oh2LmlHp+GvI5iEBD+Bf/uQsd56cp3J+JF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qVq7EAAAA3AAAAA8AAAAAAAAAAAAAAAAAmAIAAGRycy9k&#10;b3ducmV2LnhtbFBLBQYAAAAABAAEAPUAAACJAwAAAAA=&#10;" filled="f" strokecolor="#231f20" strokeweight=".5pt"/>
                <w10:wrap type="topAndBottom" anchorx="page"/>
              </v:group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0" distR="0" simplePos="0" relativeHeight="251635712" behindDoc="0" locked="0" layoutInCell="1" allowOverlap="1">
                <wp:simplePos x="0" y="0"/>
                <wp:positionH relativeFrom="page">
                  <wp:posOffset>1330325</wp:posOffset>
                </wp:positionH>
                <wp:positionV relativeFrom="paragraph">
                  <wp:posOffset>169545</wp:posOffset>
                </wp:positionV>
                <wp:extent cx="5039360" cy="407670"/>
                <wp:effectExtent l="0" t="2540" r="2540" b="0"/>
                <wp:wrapTopAndBottom/>
                <wp:docPr id="108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9360" cy="407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144"/>
                              <w:gridCol w:w="3424"/>
                              <w:gridCol w:w="2368"/>
                            </w:tblGrid>
                            <w:tr w:rsidR="00241645">
                              <w:trPr>
                                <w:trHeight w:hRule="exact" w:val="295"/>
                              </w:trPr>
                              <w:tc>
                                <w:tcPr>
                                  <w:tcW w:w="2144" w:type="dxa"/>
                                </w:tcPr>
                                <w:p w:rsidR="00241645" w:rsidRDefault="00241645">
                                  <w:pPr>
                                    <w:pStyle w:val="TableParagraph"/>
                                    <w:spacing w:before="1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Formation</w:t>
                                  </w:r>
                                </w:p>
                              </w:tc>
                              <w:tc>
                                <w:tcPr>
                                  <w:tcW w:w="3424" w:type="dxa"/>
                                </w:tcPr>
                                <w:p w:rsidR="00241645" w:rsidRDefault="00241645">
                                  <w:pPr>
                                    <w:pStyle w:val="TableParagraph"/>
                                    <w:spacing w:before="1"/>
                                    <w:ind w:left="1190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Emploi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368" w:type="dxa"/>
                                </w:tcPr>
                                <w:p w:rsidR="00241645" w:rsidRDefault="00241645">
                                  <w:pPr>
                                    <w:pStyle w:val="TableParagraph"/>
                                    <w:spacing w:before="1"/>
                                    <w:ind w:left="607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Logement</w:t>
                                  </w:r>
                                  <w:proofErr w:type="spellEnd"/>
                                </w:p>
                              </w:tc>
                            </w:tr>
                            <w:tr w:rsidR="00241645">
                              <w:trPr>
                                <w:trHeight w:hRule="exact" w:val="346"/>
                              </w:trPr>
                              <w:tc>
                                <w:tcPr>
                                  <w:tcW w:w="2144" w:type="dxa"/>
                                </w:tcPr>
                                <w:p w:rsidR="00241645" w:rsidRDefault="00241645">
                                  <w:pPr>
                                    <w:pStyle w:val="TableParagraph"/>
                                    <w:spacing w:line="228" w:lineRule="exact"/>
                                    <w:ind w:left="3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Santé</w:t>
                                  </w:r>
                                </w:p>
                              </w:tc>
                              <w:tc>
                                <w:tcPr>
                                  <w:tcW w:w="3424" w:type="dxa"/>
                                </w:tcPr>
                                <w:p w:rsidR="00241645" w:rsidRDefault="00241645">
                                  <w:pPr>
                                    <w:pStyle w:val="TableParagraph"/>
                                    <w:spacing w:line="228" w:lineRule="exact"/>
                                    <w:ind w:left="1190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Maintien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 xml:space="preserve"> de droits</w:t>
                                  </w:r>
                                </w:p>
                              </w:tc>
                              <w:tc>
                                <w:tcPr>
                                  <w:tcW w:w="2368" w:type="dxa"/>
                                </w:tcPr>
                                <w:p w:rsidR="00241645" w:rsidRDefault="00241645">
                                  <w:pPr>
                                    <w:pStyle w:val="TableParagraph"/>
                                    <w:spacing w:line="228" w:lineRule="exact"/>
                                    <w:ind w:left="607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Permis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 xml:space="preserve"> de</w:t>
                                  </w:r>
                                  <w:r>
                                    <w:rPr>
                                      <w:color w:val="231F20"/>
                                      <w:spacing w:val="-49"/>
                                      <w:w w:val="105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conduire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241645" w:rsidRDefault="00241645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31" type="#_x0000_t202" style="position:absolute;left:0;text-align:left;margin-left:104.75pt;margin-top:13.35pt;width:396.8pt;height:32.1pt;z-index:25163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nil"/>
                          <w:insideV w:val="nil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144"/>
                        <w:gridCol w:w="3424"/>
                        <w:gridCol w:w="2368"/>
                      </w:tblGrid>
                      <w:tr w:rsidR="00241645">
                        <w:trPr>
                          <w:trHeight w:hRule="exact" w:val="295"/>
                        </w:trPr>
                        <w:tc>
                          <w:tcPr>
                            <w:tcW w:w="2144" w:type="dxa"/>
                          </w:tcPr>
                          <w:p w:rsidR="00241645" w:rsidRDefault="00241645">
                            <w:pPr>
                              <w:pStyle w:val="TableParagraph"/>
                              <w:spacing w:before="1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Formation</w:t>
                            </w:r>
                          </w:p>
                        </w:tc>
                        <w:tc>
                          <w:tcPr>
                            <w:tcW w:w="3424" w:type="dxa"/>
                          </w:tcPr>
                          <w:p w:rsidR="00241645" w:rsidRDefault="00241645">
                            <w:pPr>
                              <w:pStyle w:val="TableParagraph"/>
                              <w:spacing w:before="1"/>
                              <w:ind w:left="1190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Emploi</w:t>
                            </w:r>
                            <w:proofErr w:type="spellEnd"/>
                          </w:p>
                        </w:tc>
                        <w:tc>
                          <w:tcPr>
                            <w:tcW w:w="2368" w:type="dxa"/>
                          </w:tcPr>
                          <w:p w:rsidR="00241645" w:rsidRDefault="00241645">
                            <w:pPr>
                              <w:pStyle w:val="TableParagraph"/>
                              <w:spacing w:before="1"/>
                              <w:ind w:left="607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Logement</w:t>
                            </w:r>
                            <w:proofErr w:type="spellEnd"/>
                          </w:p>
                        </w:tc>
                      </w:tr>
                      <w:tr w:rsidR="00241645">
                        <w:trPr>
                          <w:trHeight w:hRule="exact" w:val="346"/>
                        </w:trPr>
                        <w:tc>
                          <w:tcPr>
                            <w:tcW w:w="2144" w:type="dxa"/>
                          </w:tcPr>
                          <w:p w:rsidR="00241645" w:rsidRDefault="00241645">
                            <w:pPr>
                              <w:pStyle w:val="TableParagraph"/>
                              <w:spacing w:line="228" w:lineRule="exact"/>
                              <w:ind w:left="35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Santé</w:t>
                            </w:r>
                          </w:p>
                        </w:tc>
                        <w:tc>
                          <w:tcPr>
                            <w:tcW w:w="3424" w:type="dxa"/>
                          </w:tcPr>
                          <w:p w:rsidR="00241645" w:rsidRDefault="00241645">
                            <w:pPr>
                              <w:pStyle w:val="TableParagraph"/>
                              <w:spacing w:line="228" w:lineRule="exact"/>
                              <w:ind w:left="1190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Maintien</w:t>
                            </w:r>
                            <w:proofErr w:type="spellEnd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 xml:space="preserve"> de droits</w:t>
                            </w:r>
                          </w:p>
                        </w:tc>
                        <w:tc>
                          <w:tcPr>
                            <w:tcW w:w="2368" w:type="dxa"/>
                          </w:tcPr>
                          <w:p w:rsidR="00241645" w:rsidRDefault="00241645">
                            <w:pPr>
                              <w:pStyle w:val="TableParagraph"/>
                              <w:spacing w:line="228" w:lineRule="exact"/>
                              <w:ind w:left="607"/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Permis</w:t>
                            </w:r>
                            <w:proofErr w:type="spellEnd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 xml:space="preserve"> de</w:t>
                            </w:r>
                            <w:r>
                              <w:rPr>
                                <w:color w:val="231F20"/>
                                <w:spacing w:val="-49"/>
                                <w:w w:val="10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conduire</w:t>
                            </w:r>
                            <w:proofErr w:type="spellEnd"/>
                          </w:p>
                        </w:tc>
                      </w:tr>
                    </w:tbl>
                    <w:p w:rsidR="00241645" w:rsidRDefault="00241645">
                      <w:pPr>
                        <w:pStyle w:val="Corpsdetex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page">
                  <wp:posOffset>3265170</wp:posOffset>
                </wp:positionH>
                <wp:positionV relativeFrom="paragraph">
                  <wp:posOffset>188595</wp:posOffset>
                </wp:positionV>
                <wp:extent cx="144145" cy="321945"/>
                <wp:effectExtent l="7620" t="12065" r="10160" b="8890"/>
                <wp:wrapNone/>
                <wp:docPr id="107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321945"/>
                        </a:xfrm>
                        <a:custGeom>
                          <a:avLst/>
                          <a:gdLst>
                            <a:gd name="T0" fmla="+- 0 5142 5142"/>
                            <a:gd name="T1" fmla="*/ T0 w 227"/>
                            <a:gd name="T2" fmla="+- 0 524 297"/>
                            <a:gd name="T3" fmla="*/ 524 h 507"/>
                            <a:gd name="T4" fmla="+- 0 5369 5142"/>
                            <a:gd name="T5" fmla="*/ T4 w 227"/>
                            <a:gd name="T6" fmla="+- 0 524 297"/>
                            <a:gd name="T7" fmla="*/ 524 h 507"/>
                            <a:gd name="T8" fmla="+- 0 5369 5142"/>
                            <a:gd name="T9" fmla="*/ T8 w 227"/>
                            <a:gd name="T10" fmla="+- 0 297 297"/>
                            <a:gd name="T11" fmla="*/ 297 h 507"/>
                            <a:gd name="T12" fmla="+- 0 5142 5142"/>
                            <a:gd name="T13" fmla="*/ T12 w 227"/>
                            <a:gd name="T14" fmla="+- 0 297 297"/>
                            <a:gd name="T15" fmla="*/ 297 h 507"/>
                            <a:gd name="T16" fmla="+- 0 5142 5142"/>
                            <a:gd name="T17" fmla="*/ T16 w 227"/>
                            <a:gd name="T18" fmla="+- 0 524 297"/>
                            <a:gd name="T19" fmla="*/ 524 h 507"/>
                            <a:gd name="T20" fmla="+- 0 5142 5142"/>
                            <a:gd name="T21" fmla="*/ T20 w 227"/>
                            <a:gd name="T22" fmla="+- 0 804 297"/>
                            <a:gd name="T23" fmla="*/ 804 h 507"/>
                            <a:gd name="T24" fmla="+- 0 5369 5142"/>
                            <a:gd name="T25" fmla="*/ T24 w 227"/>
                            <a:gd name="T26" fmla="+- 0 804 297"/>
                            <a:gd name="T27" fmla="*/ 804 h 507"/>
                            <a:gd name="T28" fmla="+- 0 5369 5142"/>
                            <a:gd name="T29" fmla="*/ T28 w 227"/>
                            <a:gd name="T30" fmla="+- 0 577 297"/>
                            <a:gd name="T31" fmla="*/ 577 h 507"/>
                            <a:gd name="T32" fmla="+- 0 5142 5142"/>
                            <a:gd name="T33" fmla="*/ T32 w 227"/>
                            <a:gd name="T34" fmla="+- 0 577 297"/>
                            <a:gd name="T35" fmla="*/ 577 h 507"/>
                            <a:gd name="T36" fmla="+- 0 5142 5142"/>
                            <a:gd name="T37" fmla="*/ T36 w 227"/>
                            <a:gd name="T38" fmla="+- 0 804 297"/>
                            <a:gd name="T39" fmla="*/ 804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7" h="507">
                              <a:moveTo>
                                <a:pt x="0" y="227"/>
                              </a:moveTo>
                              <a:lnTo>
                                <a:pt x="227" y="227"/>
                              </a:lnTo>
                              <a:lnTo>
                                <a:pt x="227" y="0"/>
                              </a:lnTo>
                              <a:lnTo>
                                <a:pt x="0" y="0"/>
                              </a:lnTo>
                              <a:lnTo>
                                <a:pt x="0" y="227"/>
                              </a:lnTo>
                              <a:close/>
                              <a:moveTo>
                                <a:pt x="0" y="507"/>
                              </a:moveTo>
                              <a:lnTo>
                                <a:pt x="227" y="507"/>
                              </a:lnTo>
                              <a:lnTo>
                                <a:pt x="227" y="280"/>
                              </a:lnTo>
                              <a:lnTo>
                                <a:pt x="0" y="280"/>
                              </a:lnTo>
                              <a:lnTo>
                                <a:pt x="0" y="50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8BB99" id="AutoShape 66" o:spid="_x0000_s1026" style="position:absolute;margin-left:257.1pt;margin-top:14.85pt;width:11.35pt;height:25.3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7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" path="m,227r227,l227,,,,,227xm,507r227,l227,280,,280,,507xe" filled="f" strokecolor="#231f20" strokeweight=".5pt">
                <v:path arrowok="t" o:connecttype="custom" o:connectlocs="0,332740;144145,332740;144145,188595;0,188595;0,332740;0,510540;144145,510540;144145,366395;0,366395;0,510540" o:connectangles="0,0,0,0,0,0,0,0,0,0"/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5068570</wp:posOffset>
                </wp:positionH>
                <wp:positionV relativeFrom="paragraph">
                  <wp:posOffset>188595</wp:posOffset>
                </wp:positionV>
                <wp:extent cx="144145" cy="321945"/>
                <wp:effectExtent l="10795" t="12065" r="6985" b="8890"/>
                <wp:wrapNone/>
                <wp:docPr id="106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321945"/>
                        </a:xfrm>
                        <a:custGeom>
                          <a:avLst/>
                          <a:gdLst>
                            <a:gd name="T0" fmla="+- 0 7982 7982"/>
                            <a:gd name="T1" fmla="*/ T0 w 227"/>
                            <a:gd name="T2" fmla="+- 0 524 297"/>
                            <a:gd name="T3" fmla="*/ 524 h 507"/>
                            <a:gd name="T4" fmla="+- 0 8209 7982"/>
                            <a:gd name="T5" fmla="*/ T4 w 227"/>
                            <a:gd name="T6" fmla="+- 0 524 297"/>
                            <a:gd name="T7" fmla="*/ 524 h 507"/>
                            <a:gd name="T8" fmla="+- 0 8209 7982"/>
                            <a:gd name="T9" fmla="*/ T8 w 227"/>
                            <a:gd name="T10" fmla="+- 0 297 297"/>
                            <a:gd name="T11" fmla="*/ 297 h 507"/>
                            <a:gd name="T12" fmla="+- 0 7982 7982"/>
                            <a:gd name="T13" fmla="*/ T12 w 227"/>
                            <a:gd name="T14" fmla="+- 0 297 297"/>
                            <a:gd name="T15" fmla="*/ 297 h 507"/>
                            <a:gd name="T16" fmla="+- 0 7982 7982"/>
                            <a:gd name="T17" fmla="*/ T16 w 227"/>
                            <a:gd name="T18" fmla="+- 0 524 297"/>
                            <a:gd name="T19" fmla="*/ 524 h 507"/>
                            <a:gd name="T20" fmla="+- 0 7982 7982"/>
                            <a:gd name="T21" fmla="*/ T20 w 227"/>
                            <a:gd name="T22" fmla="+- 0 804 297"/>
                            <a:gd name="T23" fmla="*/ 804 h 507"/>
                            <a:gd name="T24" fmla="+- 0 8209 7982"/>
                            <a:gd name="T25" fmla="*/ T24 w 227"/>
                            <a:gd name="T26" fmla="+- 0 804 297"/>
                            <a:gd name="T27" fmla="*/ 804 h 507"/>
                            <a:gd name="T28" fmla="+- 0 8209 7982"/>
                            <a:gd name="T29" fmla="*/ T28 w 227"/>
                            <a:gd name="T30" fmla="+- 0 577 297"/>
                            <a:gd name="T31" fmla="*/ 577 h 507"/>
                            <a:gd name="T32" fmla="+- 0 7982 7982"/>
                            <a:gd name="T33" fmla="*/ T32 w 227"/>
                            <a:gd name="T34" fmla="+- 0 577 297"/>
                            <a:gd name="T35" fmla="*/ 577 h 507"/>
                            <a:gd name="T36" fmla="+- 0 7982 7982"/>
                            <a:gd name="T37" fmla="*/ T36 w 227"/>
                            <a:gd name="T38" fmla="+- 0 804 297"/>
                            <a:gd name="T39" fmla="*/ 804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7" h="507">
                              <a:moveTo>
                                <a:pt x="0" y="227"/>
                              </a:moveTo>
                              <a:lnTo>
                                <a:pt x="227" y="227"/>
                              </a:lnTo>
                              <a:lnTo>
                                <a:pt x="227" y="0"/>
                              </a:lnTo>
                              <a:lnTo>
                                <a:pt x="0" y="0"/>
                              </a:lnTo>
                              <a:lnTo>
                                <a:pt x="0" y="227"/>
                              </a:lnTo>
                              <a:close/>
                              <a:moveTo>
                                <a:pt x="0" y="507"/>
                              </a:moveTo>
                              <a:lnTo>
                                <a:pt x="227" y="507"/>
                              </a:lnTo>
                              <a:lnTo>
                                <a:pt x="227" y="280"/>
                              </a:lnTo>
                              <a:lnTo>
                                <a:pt x="0" y="280"/>
                              </a:lnTo>
                              <a:lnTo>
                                <a:pt x="0" y="50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6B29B" id="AutoShape 65" o:spid="_x0000_s1026" style="position:absolute;margin-left:399.1pt;margin-top:14.85pt;width:11.35pt;height:25.3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7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" path="m,227r227,l227,,,,,227xm,507r227,l227,280,,280,,507xe" filled="f" strokecolor="#231f20" strokeweight=".5pt">
                <v:path arrowok="t" o:connecttype="custom" o:connectlocs="0,332740;144145,332740;144145,188595;0,188595;0,332740;0,510540;144145,510540;144145,366395;0,366395;0,510540" o:connectangles="0,0,0,0,0,0,0,0,0,0"/>
                <w10:wrap anchorx="page"/>
              </v:shape>
            </w:pict>
          </mc:Fallback>
        </mc:AlternateContent>
      </w:r>
      <w:r w:rsidR="004F47EE" w:rsidRPr="00DC4BCC">
        <w:rPr>
          <w:color w:val="231F20"/>
          <w:lang w:val="fr-FR"/>
        </w:rPr>
        <w:t>PROJET</w:t>
      </w:r>
    </w:p>
    <w:p w:rsidR="008734ED" w:rsidRPr="00DC4BCC" w:rsidRDefault="008734ED">
      <w:pPr>
        <w:pStyle w:val="Corpsdetexte"/>
        <w:spacing w:before="9"/>
        <w:rPr>
          <w:rFonts w:ascii="Arial"/>
          <w:b/>
          <w:sz w:val="10"/>
          <w:lang w:val="fr-FR"/>
        </w:rPr>
      </w:pPr>
    </w:p>
    <w:p w:rsidR="008734ED" w:rsidRPr="00DC4BCC" w:rsidRDefault="004F47EE">
      <w:pPr>
        <w:pStyle w:val="Titre4"/>
        <w:spacing w:before="47"/>
        <w:jc w:val="both"/>
        <w:rPr>
          <w:lang w:val="fr-FR"/>
        </w:rPr>
      </w:pPr>
      <w:r w:rsidRPr="00DC4BCC">
        <w:rPr>
          <w:color w:val="231F20"/>
          <w:lang w:val="fr-FR"/>
        </w:rPr>
        <w:t>Descriptif (présentation, durée, lieu, coût)</w:t>
      </w:r>
    </w:p>
    <w:p w:rsidR="008734ED" w:rsidRPr="00DC4BCC" w:rsidRDefault="004F47EE">
      <w:pPr>
        <w:pStyle w:val="Corpsdetexte"/>
        <w:spacing w:before="118"/>
        <w:ind w:left="1870"/>
        <w:jc w:val="both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jc w:val="both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jc w:val="both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jc w:val="both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jc w:val="both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jc w:val="both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jc w:val="both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jc w:val="both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4F47EE">
      <w:pPr>
        <w:pStyle w:val="Titre3"/>
        <w:tabs>
          <w:tab w:val="left" w:pos="8159"/>
        </w:tabs>
        <w:spacing w:line="220" w:lineRule="exact"/>
        <w:ind w:right="1835"/>
        <w:rPr>
          <w:lang w:val="fr-FR"/>
        </w:rPr>
      </w:pPr>
      <w:r w:rsidRPr="00DC4BCC">
        <w:rPr>
          <w:color w:val="231F20"/>
          <w:lang w:val="fr-FR"/>
        </w:rPr>
        <w:t>Date et signature</w:t>
      </w:r>
      <w:r w:rsidRPr="00DC4BCC">
        <w:rPr>
          <w:color w:val="231F20"/>
          <w:spacing w:val="4"/>
          <w:lang w:val="fr-FR"/>
        </w:rPr>
        <w:t xml:space="preserve"> </w:t>
      </w:r>
      <w:r w:rsidRPr="00DC4BCC">
        <w:rPr>
          <w:color w:val="231F20"/>
          <w:lang w:val="fr-FR"/>
        </w:rPr>
        <w:t>du</w:t>
      </w:r>
      <w:r w:rsidRPr="00DC4BCC">
        <w:rPr>
          <w:color w:val="231F20"/>
          <w:spacing w:val="1"/>
          <w:lang w:val="fr-FR"/>
        </w:rPr>
        <w:t xml:space="preserve"> </w:t>
      </w:r>
      <w:r w:rsidRPr="00DC4BCC">
        <w:rPr>
          <w:color w:val="231F20"/>
          <w:lang w:val="fr-FR"/>
        </w:rPr>
        <w:t>demandeur</w:t>
      </w:r>
      <w:r w:rsidRPr="00DC4BCC">
        <w:rPr>
          <w:color w:val="231F20"/>
          <w:lang w:val="fr-FR"/>
        </w:rPr>
        <w:tab/>
        <w:t>Date et signature</w:t>
      </w:r>
      <w:r w:rsidRPr="00DC4BCC">
        <w:rPr>
          <w:color w:val="231F20"/>
          <w:spacing w:val="16"/>
          <w:lang w:val="fr-FR"/>
        </w:rPr>
        <w:t xml:space="preserve"> </w:t>
      </w:r>
      <w:r w:rsidRPr="00DC4BCC">
        <w:rPr>
          <w:color w:val="231F20"/>
          <w:lang w:val="fr-FR"/>
        </w:rPr>
        <w:t>du</w:t>
      </w:r>
      <w:r w:rsidRPr="00DC4BCC">
        <w:rPr>
          <w:color w:val="231F20"/>
          <w:spacing w:val="5"/>
          <w:lang w:val="fr-FR"/>
        </w:rPr>
        <w:t xml:space="preserve"> </w:t>
      </w:r>
      <w:r w:rsidRPr="00DC4BCC">
        <w:rPr>
          <w:color w:val="231F20"/>
          <w:lang w:val="fr-FR"/>
        </w:rPr>
        <w:t>référent</w:t>
      </w:r>
      <w:r w:rsidRPr="00DC4BCC">
        <w:rPr>
          <w:color w:val="231F20"/>
          <w:w w:val="102"/>
          <w:lang w:val="fr-FR"/>
        </w:rPr>
        <w:t xml:space="preserve"> </w:t>
      </w:r>
      <w:r w:rsidRPr="00DC4BCC">
        <w:rPr>
          <w:color w:val="231F20"/>
          <w:lang w:val="fr-FR"/>
        </w:rPr>
        <w:t>ou de son représentant</w:t>
      </w:r>
      <w:r w:rsidRPr="00DC4BCC">
        <w:rPr>
          <w:color w:val="231F20"/>
          <w:spacing w:val="-34"/>
          <w:lang w:val="fr-FR"/>
        </w:rPr>
        <w:t xml:space="preserve"> </w:t>
      </w:r>
      <w:r w:rsidRPr="00DC4BCC">
        <w:rPr>
          <w:color w:val="231F20"/>
          <w:lang w:val="fr-FR"/>
        </w:rPr>
        <w:t>légal</w:t>
      </w:r>
    </w:p>
    <w:p w:rsidR="008734ED" w:rsidRPr="00DC4BCC" w:rsidRDefault="008734ED">
      <w:pPr>
        <w:pStyle w:val="Corpsdetexte"/>
        <w:rPr>
          <w:rFonts w:ascii="Arial"/>
          <w:b/>
          <w:sz w:val="20"/>
          <w:lang w:val="fr-FR"/>
        </w:rPr>
      </w:pPr>
    </w:p>
    <w:p w:rsidR="008734ED" w:rsidRPr="00DC4BCC" w:rsidRDefault="008734ED">
      <w:pPr>
        <w:pStyle w:val="Corpsdetexte"/>
        <w:rPr>
          <w:rFonts w:ascii="Arial"/>
          <w:b/>
          <w:sz w:val="20"/>
          <w:lang w:val="fr-FR"/>
        </w:rPr>
      </w:pPr>
    </w:p>
    <w:p w:rsidR="008734ED" w:rsidRPr="00DC4BCC" w:rsidRDefault="008734ED">
      <w:pPr>
        <w:pStyle w:val="Corpsdetexte"/>
        <w:rPr>
          <w:rFonts w:ascii="Arial"/>
          <w:b/>
          <w:sz w:val="20"/>
          <w:lang w:val="fr-FR"/>
        </w:rPr>
      </w:pPr>
    </w:p>
    <w:p w:rsidR="008734ED" w:rsidRPr="00DC4BCC" w:rsidRDefault="00DC4BCC">
      <w:pPr>
        <w:pStyle w:val="Corpsdetexte"/>
        <w:spacing w:before="9"/>
        <w:rPr>
          <w:rFonts w:ascii="Arial"/>
          <w:b/>
          <w:sz w:val="16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51648000" behindDoc="0" locked="0" layoutInCell="1" allowOverlap="1">
                <wp:simplePos x="0" y="0"/>
                <wp:positionH relativeFrom="page">
                  <wp:posOffset>1166495</wp:posOffset>
                </wp:positionH>
                <wp:positionV relativeFrom="paragraph">
                  <wp:posOffset>147955</wp:posOffset>
                </wp:positionV>
                <wp:extent cx="5760085" cy="6350"/>
                <wp:effectExtent l="4445" t="4445" r="7620" b="8255"/>
                <wp:wrapTopAndBottom/>
                <wp:docPr id="10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6350"/>
                          <a:chOff x="1837" y="233"/>
                          <a:chExt cx="9071" cy="10"/>
                        </a:xfrm>
                      </wpg:grpSpPr>
                      <wps:wsp>
                        <wps:cNvPr id="103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862" y="238"/>
                            <a:ext cx="90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842" y="2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0903" y="2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4FC1F" id="Group 61" o:spid="_x0000_s1026" style="position:absolute;margin-left:91.85pt;margin-top:11.65pt;width:453.55pt;height:.5pt;z-index:251648000;mso-wrap-distance-left:0;mso-wrap-distance-right:0;mso-position-horizontal-relative:page" coordorigin="1837,233" coordsize="907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">
                <v:line id="Line 64" o:spid="_x0000_s1027" style="position:absolute;visibility:visible;mso-wrap-style:square" from="1862,238" to="10893,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niYcMAAADcAAAADwAAAGRycy9kb3ducmV2LnhtbERPzWrCQBC+C32HZQredGMsIqmrSFSw&#10;Qg9GH2DITrOh2dk0u2rq03eFgrf5+H5nseptI67U+dqxgsk4AUFcOl1zpeB82o3mIHxA1tg4JgW/&#10;5GG1fBksMNPuxke6FqESMYR9hgpMCG0mpS8NWfRj1xJH7st1FkOEXSV1h7cYbhuZJslMWqw5Nhhs&#10;KTdUfhcXq2CTz6eXz8N9P1mHczq7bx3+fLwpNXzt1+8gAvXhKf5373Wcn0zh8Uy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J4mHDAAAA3AAAAA8AAAAAAAAAAAAA&#10;AAAAoQIAAGRycy9kb3ducmV2LnhtbFBLBQYAAAAABAAEAPkAAACRAwAAAAA=&#10;" strokecolor="#231f20" strokeweight=".5pt">
                  <v:stroke dashstyle="dash"/>
                </v:line>
                <v:line id="Line 63" o:spid="_x0000_s1028" style="position:absolute;visibility:visible;mso-wrap-style:square" from="1842,238" to="1842,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9PdsMAAADcAAAADwAAAGRycy9kb3ducmV2LnhtbERP22rCQBB9F/oPyxR8kbrxgpTUVUpB&#10;EB+8pR8wZqdJ6O5szK4m7de7guDbHM515svOGnGlxleOFYyGCQji3OmKCwXf2ertHYQPyBqNY1Lw&#10;Rx6Wi5feHFPtWj7Q9RgKEUPYp6igDKFOpfR5SRb90NXEkftxjcUQYVNI3WAbw62R4ySZSYsVx4YS&#10;a/oqKf89XqyC7DwIZr/bmDbbnSbydN5O/i9bpfqv3ecHiEBdeIof7rWO85Mp3J+JF8j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/T3bDAAAA3AAAAA8AAAAAAAAAAAAA&#10;AAAAoQIAAGRycy9kb3ducmV2LnhtbFBLBQYAAAAABAAEAPkAAACRAwAAAAA=&#10;" strokecolor="#231f20" strokeweight=".5pt"/>
                <v:line id="Line 62" o:spid="_x0000_s1029" style="position:absolute;visibility:visible;mso-wrap-style:square" from="10903,238" to="10903,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Pq7cMAAADcAAAADwAAAGRycy9kb3ducmV2LnhtbERP22rCQBB9F/oPyxR8kbpRUUrqKqUg&#10;iA/e0g8Ys9MkdHc2ZleT9utdQfBtDuc682VnjbhS4yvHCkbDBARx7nTFhYLvbPX2DsIHZI3GMSn4&#10;Iw/LxUtvjql2LR/oegyFiCHsU1RQhlCnUvq8JIt+6GriyP24xmKIsCmkbrCN4dbIcZLMpMWKY0OJ&#10;NX2VlP8eL1ZBdh4Es99tTJvtThN5Om8n/5etUv3X7vMDRKAuPMUP91rH+ckU7s/EC+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z6u3DAAAA3AAAAA8AAAAAAAAAAAAA&#10;AAAAoQIAAGRycy9kb3ducmV2LnhtbFBLBQYAAAAABAAEAPkAAACRAwAAAAA=&#10;" strokecolor="#231f20" strokeweight=".5pt"/>
                <w10:wrap type="topAndBottom" anchorx="page"/>
              </v:group>
            </w:pict>
          </mc:Fallback>
        </mc:AlternateContent>
      </w:r>
    </w:p>
    <w:p w:rsidR="008734ED" w:rsidRPr="00DC4BCC" w:rsidRDefault="004F47EE">
      <w:pPr>
        <w:spacing w:after="65" w:line="160" w:lineRule="exact"/>
        <w:ind w:left="1837" w:right="1834"/>
        <w:jc w:val="both"/>
        <w:rPr>
          <w:sz w:val="14"/>
          <w:lang w:val="fr-FR"/>
        </w:rPr>
      </w:pPr>
      <w:r w:rsidRPr="00DC4BCC">
        <w:rPr>
          <w:color w:val="231F20"/>
          <w:w w:val="105"/>
          <w:sz w:val="14"/>
          <w:lang w:val="fr-FR"/>
        </w:rPr>
        <w:t>En</w:t>
      </w:r>
      <w:r w:rsidRPr="00DC4BCC">
        <w:rPr>
          <w:color w:val="231F20"/>
          <w:spacing w:val="-20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fonction</w:t>
      </w:r>
      <w:r w:rsidRPr="00DC4BCC">
        <w:rPr>
          <w:color w:val="231F20"/>
          <w:spacing w:val="-21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des</w:t>
      </w:r>
      <w:r w:rsidRPr="00DC4BCC">
        <w:rPr>
          <w:color w:val="231F20"/>
          <w:spacing w:val="-21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caractéristiques</w:t>
      </w:r>
      <w:r w:rsidRPr="00DC4BCC">
        <w:rPr>
          <w:color w:val="231F20"/>
          <w:spacing w:val="5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de</w:t>
      </w:r>
      <w:r w:rsidRPr="00DC4BCC">
        <w:rPr>
          <w:color w:val="231F20"/>
          <w:spacing w:val="-21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la</w:t>
      </w:r>
      <w:r w:rsidRPr="00DC4BCC">
        <w:rPr>
          <w:color w:val="231F20"/>
          <w:spacing w:val="-20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demande</w:t>
      </w:r>
      <w:r w:rsidRPr="00DC4BCC">
        <w:rPr>
          <w:color w:val="231F20"/>
          <w:spacing w:val="-20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d’aide</w:t>
      </w:r>
      <w:r w:rsidRPr="00DC4BCC">
        <w:rPr>
          <w:color w:val="231F20"/>
          <w:spacing w:val="-21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ponctuelle</w:t>
      </w:r>
      <w:r w:rsidRPr="00DC4BCC">
        <w:rPr>
          <w:color w:val="231F20"/>
          <w:spacing w:val="-21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au</w:t>
      </w:r>
      <w:r w:rsidRPr="00DC4BCC">
        <w:rPr>
          <w:color w:val="231F20"/>
          <w:spacing w:val="-20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titre</w:t>
      </w:r>
      <w:r w:rsidRPr="00DC4BCC">
        <w:rPr>
          <w:color w:val="231F20"/>
          <w:spacing w:val="-21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du</w:t>
      </w:r>
      <w:r w:rsidRPr="00DC4BCC">
        <w:rPr>
          <w:color w:val="231F20"/>
          <w:spacing w:val="-20"/>
          <w:w w:val="105"/>
          <w:sz w:val="14"/>
          <w:lang w:val="fr-FR"/>
        </w:rPr>
        <w:t xml:space="preserve"> </w:t>
      </w:r>
      <w:r w:rsidRPr="00DC4BCC">
        <w:rPr>
          <w:color w:val="231F20"/>
          <w:spacing w:val="-3"/>
          <w:w w:val="105"/>
          <w:sz w:val="14"/>
          <w:lang w:val="fr-FR"/>
        </w:rPr>
        <w:t>FAJ</w:t>
      </w:r>
      <w:r w:rsidRPr="00DC4BCC">
        <w:rPr>
          <w:color w:val="231F20"/>
          <w:spacing w:val="-20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ou</w:t>
      </w:r>
      <w:r w:rsidRPr="00DC4BCC">
        <w:rPr>
          <w:color w:val="231F20"/>
          <w:spacing w:val="-21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en</w:t>
      </w:r>
      <w:r w:rsidRPr="00DC4BCC">
        <w:rPr>
          <w:color w:val="231F20"/>
          <w:spacing w:val="-20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cas</w:t>
      </w:r>
      <w:r w:rsidRPr="00DC4BCC">
        <w:rPr>
          <w:color w:val="231F20"/>
          <w:spacing w:val="-20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d’accompagnement</w:t>
      </w:r>
      <w:r w:rsidRPr="00DC4BCC">
        <w:rPr>
          <w:color w:val="231F20"/>
          <w:spacing w:val="-20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par</w:t>
      </w:r>
      <w:r w:rsidRPr="00DC4BCC">
        <w:rPr>
          <w:color w:val="231F20"/>
          <w:spacing w:val="-20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plusieurs</w:t>
      </w:r>
      <w:r w:rsidRPr="00DC4BCC">
        <w:rPr>
          <w:color w:val="231F20"/>
          <w:spacing w:val="-21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référents,</w:t>
      </w:r>
      <w:r w:rsidRPr="00DC4BCC">
        <w:rPr>
          <w:color w:val="231F20"/>
          <w:spacing w:val="-20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la</w:t>
      </w:r>
      <w:r w:rsidRPr="00DC4BCC">
        <w:rPr>
          <w:color w:val="231F20"/>
          <w:spacing w:val="-20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situation pourra</w:t>
      </w:r>
      <w:r w:rsidRPr="00DC4BCC">
        <w:rPr>
          <w:color w:val="231F20"/>
          <w:spacing w:val="-20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être</w:t>
      </w:r>
      <w:r w:rsidRPr="00DC4BCC">
        <w:rPr>
          <w:color w:val="231F20"/>
          <w:spacing w:val="-20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étudiée</w:t>
      </w:r>
      <w:r w:rsidRPr="00DC4BCC">
        <w:rPr>
          <w:color w:val="231F20"/>
          <w:spacing w:val="-20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en</w:t>
      </w:r>
      <w:r w:rsidRPr="00DC4BCC">
        <w:rPr>
          <w:color w:val="231F20"/>
          <w:spacing w:val="-20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Commission</w:t>
      </w:r>
      <w:r w:rsidRPr="00DC4BCC">
        <w:rPr>
          <w:color w:val="231F20"/>
          <w:spacing w:val="-20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technique,</w:t>
      </w:r>
      <w:r w:rsidRPr="00DC4BCC">
        <w:rPr>
          <w:color w:val="231F20"/>
          <w:spacing w:val="-20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instance</w:t>
      </w:r>
      <w:r w:rsidRPr="00DC4BCC">
        <w:rPr>
          <w:color w:val="231F20"/>
          <w:spacing w:val="-20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partenariale</w:t>
      </w:r>
      <w:r w:rsidRPr="00DC4BCC">
        <w:rPr>
          <w:color w:val="231F20"/>
          <w:spacing w:val="-20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compétente</w:t>
      </w:r>
      <w:r w:rsidRPr="00DC4BCC">
        <w:rPr>
          <w:color w:val="231F20"/>
          <w:spacing w:val="-20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pour</w:t>
      </w:r>
      <w:r w:rsidRPr="00DC4BCC">
        <w:rPr>
          <w:color w:val="231F20"/>
          <w:spacing w:val="-20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émettre</w:t>
      </w:r>
      <w:r w:rsidRPr="00DC4BCC">
        <w:rPr>
          <w:color w:val="231F20"/>
          <w:spacing w:val="-20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un</w:t>
      </w:r>
      <w:r w:rsidRPr="00DC4BCC">
        <w:rPr>
          <w:color w:val="231F20"/>
          <w:spacing w:val="-20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avis</w:t>
      </w:r>
      <w:r w:rsidRPr="00DC4BCC">
        <w:rPr>
          <w:color w:val="231F20"/>
          <w:spacing w:val="-20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technique</w:t>
      </w:r>
      <w:r w:rsidRPr="00DC4BCC">
        <w:rPr>
          <w:color w:val="231F20"/>
          <w:spacing w:val="-20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consultatif</w:t>
      </w:r>
      <w:r w:rsidRPr="00DC4BCC">
        <w:rPr>
          <w:color w:val="231F20"/>
          <w:spacing w:val="-20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en</w:t>
      </w:r>
      <w:r w:rsidRPr="00DC4BCC">
        <w:rPr>
          <w:color w:val="231F20"/>
          <w:spacing w:val="-20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vue</w:t>
      </w:r>
      <w:r w:rsidRPr="00DC4BCC">
        <w:rPr>
          <w:color w:val="231F20"/>
          <w:spacing w:val="-20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d’apporter</w:t>
      </w:r>
      <w:r w:rsidRPr="00DC4BCC">
        <w:rPr>
          <w:color w:val="231F20"/>
          <w:spacing w:val="-20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les réponses</w:t>
      </w:r>
      <w:r w:rsidRPr="00DC4BCC">
        <w:rPr>
          <w:color w:val="231F20"/>
          <w:spacing w:val="-23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les</w:t>
      </w:r>
      <w:r w:rsidRPr="00DC4BCC">
        <w:rPr>
          <w:color w:val="231F20"/>
          <w:spacing w:val="-23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mieux</w:t>
      </w:r>
      <w:r w:rsidRPr="00DC4BCC">
        <w:rPr>
          <w:color w:val="231F20"/>
          <w:spacing w:val="-23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adaptées</w:t>
      </w:r>
      <w:r w:rsidRPr="00DC4BCC">
        <w:rPr>
          <w:color w:val="231F20"/>
          <w:spacing w:val="-23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aux</w:t>
      </w:r>
      <w:r w:rsidRPr="00DC4BCC">
        <w:rPr>
          <w:color w:val="231F20"/>
          <w:spacing w:val="-23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situations,</w:t>
      </w:r>
      <w:r w:rsidRPr="00DC4BCC">
        <w:rPr>
          <w:color w:val="231F20"/>
          <w:spacing w:val="-23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conformément</w:t>
      </w:r>
      <w:r w:rsidRPr="00DC4BCC">
        <w:rPr>
          <w:color w:val="231F20"/>
          <w:spacing w:val="-23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au</w:t>
      </w:r>
      <w:r w:rsidRPr="00DC4BCC">
        <w:rPr>
          <w:color w:val="231F20"/>
          <w:spacing w:val="-23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Règlement</w:t>
      </w:r>
      <w:r w:rsidRPr="00DC4BCC">
        <w:rPr>
          <w:color w:val="231F20"/>
          <w:spacing w:val="-23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Intérieur</w:t>
      </w:r>
      <w:r w:rsidRPr="00DC4BCC">
        <w:rPr>
          <w:color w:val="231F20"/>
          <w:spacing w:val="-23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du</w:t>
      </w:r>
      <w:r w:rsidRPr="00DC4BCC">
        <w:rPr>
          <w:color w:val="231F20"/>
          <w:spacing w:val="-23"/>
          <w:w w:val="105"/>
          <w:sz w:val="14"/>
          <w:lang w:val="fr-FR"/>
        </w:rPr>
        <w:t xml:space="preserve"> </w:t>
      </w:r>
      <w:r w:rsidRPr="00DC4BCC">
        <w:rPr>
          <w:color w:val="231F20"/>
          <w:spacing w:val="-3"/>
          <w:w w:val="105"/>
          <w:sz w:val="14"/>
          <w:lang w:val="fr-FR"/>
        </w:rPr>
        <w:t>FAJ</w:t>
      </w:r>
      <w:r w:rsidRPr="00DC4BCC">
        <w:rPr>
          <w:color w:val="231F20"/>
          <w:spacing w:val="-34"/>
          <w:w w:val="105"/>
          <w:sz w:val="14"/>
          <w:lang w:val="fr-FR"/>
        </w:rPr>
        <w:t xml:space="preserve"> </w:t>
      </w:r>
      <w:r w:rsidRPr="00DC4BCC">
        <w:rPr>
          <w:color w:val="231F20"/>
          <w:w w:val="85"/>
          <w:sz w:val="14"/>
          <w:lang w:val="fr-FR"/>
        </w:rPr>
        <w:t>.</w:t>
      </w:r>
    </w:p>
    <w:p w:rsidR="008734ED" w:rsidRDefault="00DC4BCC">
      <w:pPr>
        <w:pStyle w:val="Corpsdetexte"/>
        <w:spacing w:line="20" w:lineRule="exact"/>
        <w:ind w:left="1837"/>
        <w:rPr>
          <w:sz w:val="2"/>
        </w:rPr>
      </w:pPr>
      <w:r>
        <w:rPr>
          <w:noProof/>
          <w:sz w:val="2"/>
          <w:lang w:val="fr-FR" w:eastAsia="fr-FR"/>
        </w:rPr>
        <mc:AlternateContent>
          <mc:Choice Requires="wpg">
            <w:drawing>
              <wp:inline distT="0" distB="0" distL="0" distR="0">
                <wp:extent cx="5760085" cy="6350"/>
                <wp:effectExtent l="4445" t="3175" r="7620" b="9525"/>
                <wp:docPr id="9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6350"/>
                          <a:chOff x="0" y="0"/>
                          <a:chExt cx="9071" cy="10"/>
                        </a:xfrm>
                      </wpg:grpSpPr>
                      <wps:wsp>
                        <wps:cNvPr id="99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25" y="5"/>
                            <a:ext cx="90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9066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E0DE75" id="Group 57" o:spid="_x0000_s1026" style="width:453.55pt;height:.5pt;mso-position-horizontal-relative:char;mso-position-vertical-relative:line" coordsize="907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">
                <v:line id="Line 60" o:spid="_x0000_s1027" style="position:absolute;visibility:visible;mso-wrap-style:square" from="25,5" to="9056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GS5MYAAADbAAAADwAAAGRycy9kb3ducmV2LnhtbESP0WrCQBRE3wv+w3KFvjUbbRETXUW0&#10;hVToQ2M+4JK9TUKzd2N2Nalf3xUKfRxm5gyz3o6mFVfqXWNZwSyKQRCXVjdcKShOb09LEM4ja2wt&#10;k4IfcrDdTB7WmGo78Cddc1+JAGGXooLa+y6V0pU1GXSR7YiD92V7gz7IvpK6xyHATSvncbyQBhsO&#10;CzV2tK+p/M4vRsFhv3y+fBxv2Wzni/ni9mrx/P6i1ON03K1AeBr9f/ivnWkFSQL3L+EH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RkuTGAAAA2wAAAA8AAAAAAAAA&#10;AAAAAAAAoQIAAGRycy9kb3ducmV2LnhtbFBLBQYAAAAABAAEAPkAAACUAwAAAAA=&#10;" strokecolor="#231f20" strokeweight=".5pt">
                  <v:stroke dashstyle="dash"/>
                </v:line>
                <v:line id="Line 59" o:spid="_x0000_s1028" style="position:absolute;visibility:visible;mso-wrap-style:square" from="5,5" to="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RJdcYAAADcAAAADwAAAGRycy9kb3ducmV2LnhtbESPQWvCQBCF74X+h2UKvZS6sUIpqauU&#10;glB6UGv6A8bsmAR3Z2N2NdFf7xwEbzO8N+99M50P3qkTdbEJbGA8ykARl8E2XBn4LxavH6BiQrbo&#10;ApOBM0WYzx4fppjb0PMfnTapUhLCMUcDdUptrnUsa/IYR6ElFm0XOo9J1q7StsNewr3Tb1n2rj02&#10;LA01tvRdU7nfHL2B4vCS3Hr16/pitZ3o7WE5uRyXxjw/DV+foBIN6W6+Xf9Ywc8EX56RCfTs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ESXXGAAAA3AAAAA8AAAAAAAAA&#10;AAAAAAAAoQIAAGRycy9kb3ducmV2LnhtbFBLBQYAAAAABAAEAPkAAACUAwAAAAA=&#10;" strokecolor="#231f20" strokeweight=".5pt"/>
                <v:line id="Line 58" o:spid="_x0000_s1029" style="position:absolute;visibility:visible;mso-wrap-style:square" from="9066,5" to="9066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js7sQAAADcAAAADwAAAGRycy9kb3ducmV2LnhtbERPzWrCQBC+F/oOyxS8lLpRoUjqJpRC&#10;QTyoNX2ASXaahO7Oxuxqok/vFgre5uP7nVU+WiPO1PvWsYLZNAFBXDndcq3gu/h8WYLwAVmjcUwK&#10;LuQhzx4fVphqN/AXnQ+hFjGEfYoKmhC6VEpfNWTRT11HHLkf11sMEfa11D0OMdwaOU+SV2mx5djQ&#10;YEcfDVW/h5NVUByfg9nvNmYoduVClsft4nraKjV5Gt/fQAQaw138717rOD+Zwd8z8QKZ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yOzuxAAAANwAAAAPAAAAAAAAAAAA&#10;AAAAAKECAABkcnMvZG93bnJldi54bWxQSwUGAAAAAAQABAD5AAAAkgMAAAAA&#10;" strokecolor="#231f20" strokeweight=".5pt"/>
                <w10:anchorlock/>
              </v:group>
            </w:pict>
          </mc:Fallback>
        </mc:AlternateContent>
      </w:r>
    </w:p>
    <w:p w:rsidR="008734ED" w:rsidRDefault="008734ED">
      <w:pPr>
        <w:spacing w:line="20" w:lineRule="exact"/>
        <w:rPr>
          <w:sz w:val="2"/>
        </w:rPr>
        <w:sectPr w:rsidR="008734ED" w:rsidSect="00026959">
          <w:headerReference w:type="default" r:id="rId13"/>
          <w:pgSz w:w="12750" w:h="17680"/>
          <w:pgMar w:top="2680" w:right="0" w:bottom="420" w:left="0" w:header="0" w:footer="680" w:gutter="0"/>
          <w:pgNumType w:start="1"/>
          <w:cols w:space="720"/>
          <w:docGrid w:linePitch="299"/>
        </w:sectPr>
      </w:pPr>
    </w:p>
    <w:p w:rsidR="008734ED" w:rsidRPr="00DC4BCC" w:rsidRDefault="004F47EE">
      <w:pPr>
        <w:spacing w:line="252" w:lineRule="exact"/>
        <w:ind w:left="1837"/>
        <w:rPr>
          <w:sz w:val="24"/>
          <w:lang w:val="fr-FR"/>
        </w:rPr>
      </w:pPr>
      <w:r w:rsidRPr="00DC4BCC">
        <w:rPr>
          <w:color w:val="4BABC6"/>
          <w:sz w:val="24"/>
          <w:lang w:val="fr-FR"/>
        </w:rPr>
        <w:lastRenderedPageBreak/>
        <w:t>À compléter pour : FAJ  renforcé</w:t>
      </w:r>
    </w:p>
    <w:p w:rsidR="008734ED" w:rsidRPr="00DC4BCC" w:rsidRDefault="008734ED">
      <w:pPr>
        <w:pStyle w:val="Corpsdetexte"/>
        <w:rPr>
          <w:sz w:val="24"/>
          <w:lang w:val="fr-FR"/>
        </w:rPr>
      </w:pPr>
    </w:p>
    <w:p w:rsidR="008734ED" w:rsidRPr="00DC4BCC" w:rsidRDefault="008734ED">
      <w:pPr>
        <w:pStyle w:val="Corpsdetexte"/>
        <w:spacing w:before="2"/>
        <w:rPr>
          <w:sz w:val="26"/>
          <w:lang w:val="fr-FR"/>
        </w:rPr>
      </w:pPr>
    </w:p>
    <w:p w:rsidR="008734ED" w:rsidRPr="00DC4BCC" w:rsidRDefault="004F47EE">
      <w:pPr>
        <w:pStyle w:val="Corpsdetexte"/>
        <w:spacing w:before="1"/>
        <w:ind w:left="1837"/>
        <w:rPr>
          <w:lang w:val="fr-FR"/>
        </w:rPr>
      </w:pPr>
      <w:r w:rsidRPr="00DC4BCC">
        <w:rPr>
          <w:color w:val="231F20"/>
          <w:w w:val="108"/>
          <w:sz w:val="20"/>
          <w:lang w:val="fr-FR"/>
        </w:rPr>
        <w:t>Nom</w:t>
      </w:r>
      <w:r w:rsidRPr="00DC4BCC">
        <w:rPr>
          <w:color w:val="231F20"/>
          <w:spacing w:val="-7"/>
          <w:sz w:val="20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spacing w:val="1"/>
          <w:w w:val="45"/>
          <w:lang w:val="fr-FR"/>
        </w:rPr>
        <w:t>.</w:t>
      </w:r>
      <w:r w:rsidRPr="00DC4BCC">
        <w:rPr>
          <w:color w:val="231F20"/>
          <w:w w:val="99"/>
          <w:sz w:val="20"/>
          <w:lang w:val="fr-FR"/>
        </w:rPr>
        <w:t>P</w:t>
      </w:r>
      <w:r w:rsidRPr="00DC4BCC">
        <w:rPr>
          <w:color w:val="231F20"/>
          <w:spacing w:val="-4"/>
          <w:w w:val="99"/>
          <w:sz w:val="20"/>
          <w:lang w:val="fr-FR"/>
        </w:rPr>
        <w:t>r</w:t>
      </w:r>
      <w:r w:rsidRPr="00DC4BCC">
        <w:rPr>
          <w:color w:val="231F20"/>
          <w:w w:val="103"/>
          <w:sz w:val="20"/>
          <w:lang w:val="fr-FR"/>
        </w:rPr>
        <w:t>éno</w:t>
      </w:r>
      <w:r w:rsidRPr="00DC4BCC">
        <w:rPr>
          <w:color w:val="231F20"/>
          <w:spacing w:val="8"/>
          <w:w w:val="103"/>
          <w:sz w:val="20"/>
          <w:lang w:val="fr-FR"/>
        </w:rPr>
        <w:t>m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  <w:r w:rsidRPr="00DC4BCC">
        <w:rPr>
          <w:color w:val="231F20"/>
          <w:spacing w:val="16"/>
          <w:w w:val="45"/>
          <w:lang w:val="fr-FR"/>
        </w:rPr>
        <w:t xml:space="preserve"> </w:t>
      </w:r>
      <w:r w:rsidRPr="00DC4BCC">
        <w:rPr>
          <w:color w:val="231F20"/>
          <w:w w:val="4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</w:p>
    <w:p w:rsidR="008734ED" w:rsidRPr="00DC4BCC" w:rsidRDefault="008734ED">
      <w:pPr>
        <w:pStyle w:val="Corpsdetexte"/>
        <w:spacing w:before="5"/>
        <w:rPr>
          <w:sz w:val="27"/>
          <w:lang w:val="fr-FR"/>
        </w:rPr>
      </w:pPr>
    </w:p>
    <w:p w:rsidR="008734ED" w:rsidRPr="00DC4BCC" w:rsidRDefault="004F47EE">
      <w:pPr>
        <w:pStyle w:val="Titre3"/>
        <w:rPr>
          <w:lang w:val="fr-FR"/>
        </w:rPr>
      </w:pPr>
      <w:r w:rsidRPr="00DC4BCC">
        <w:rPr>
          <w:color w:val="231F20"/>
          <w:lang w:val="fr-FR"/>
        </w:rPr>
        <w:t>SITUATION DU JEUNE</w:t>
      </w:r>
    </w:p>
    <w:p w:rsidR="008734ED" w:rsidRPr="00DC4BCC" w:rsidRDefault="004F47EE">
      <w:pPr>
        <w:pStyle w:val="Titre4"/>
        <w:spacing w:before="37"/>
        <w:rPr>
          <w:lang w:val="fr-FR"/>
        </w:rPr>
      </w:pPr>
      <w:r w:rsidRPr="00DC4BCC">
        <w:rPr>
          <w:color w:val="231F20"/>
          <w:lang w:val="fr-FR"/>
        </w:rPr>
        <w:t>Parcours antérieur</w:t>
      </w:r>
    </w:p>
    <w:p w:rsidR="008734ED" w:rsidRPr="00DC4BCC" w:rsidRDefault="004F47EE">
      <w:pPr>
        <w:pStyle w:val="Corpsdetexte"/>
        <w:spacing w:before="118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spacing w:before="9"/>
        <w:rPr>
          <w:sz w:val="15"/>
          <w:lang w:val="fr-FR"/>
        </w:rPr>
      </w:pPr>
    </w:p>
    <w:p w:rsidR="008734ED" w:rsidRPr="00DC4BCC" w:rsidRDefault="004F47EE">
      <w:pPr>
        <w:pStyle w:val="Titre4"/>
        <w:rPr>
          <w:lang w:val="fr-FR"/>
        </w:rPr>
      </w:pPr>
      <w:r w:rsidRPr="00DC4BCC">
        <w:rPr>
          <w:color w:val="231F20"/>
          <w:w w:val="105"/>
          <w:lang w:val="fr-FR"/>
        </w:rPr>
        <w:t>En cas de renouvellement de contrat, indiquer les principaux éléments de bilan</w:t>
      </w:r>
    </w:p>
    <w:p w:rsidR="008734ED" w:rsidRPr="00DC4BCC" w:rsidRDefault="004F47EE">
      <w:pPr>
        <w:pStyle w:val="Corpsdetexte"/>
        <w:spacing w:before="118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spacing w:before="9"/>
        <w:rPr>
          <w:sz w:val="15"/>
          <w:lang w:val="fr-FR"/>
        </w:rPr>
      </w:pPr>
    </w:p>
    <w:p w:rsidR="008734ED" w:rsidRPr="00DC4BCC" w:rsidRDefault="004F47EE">
      <w:pPr>
        <w:pStyle w:val="Titre4"/>
        <w:rPr>
          <w:lang w:val="fr-FR"/>
        </w:rPr>
      </w:pPr>
      <w:r w:rsidRPr="00DC4BCC">
        <w:rPr>
          <w:color w:val="231F20"/>
          <w:lang w:val="fr-FR"/>
        </w:rPr>
        <w:t>Situation actuelle</w:t>
      </w:r>
    </w:p>
    <w:p w:rsidR="008734ED" w:rsidRPr="00DC4BCC" w:rsidRDefault="004F47EE">
      <w:pPr>
        <w:pStyle w:val="Corpsdetexte"/>
        <w:spacing w:before="118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spacing w:before="9"/>
        <w:rPr>
          <w:sz w:val="16"/>
          <w:lang w:val="fr-FR"/>
        </w:rPr>
      </w:pPr>
    </w:p>
    <w:p w:rsidR="008734ED" w:rsidRPr="00DC4BCC" w:rsidRDefault="004F47EE">
      <w:pPr>
        <w:pStyle w:val="Titre4"/>
        <w:spacing w:before="1"/>
        <w:rPr>
          <w:rFonts w:ascii="Arial" w:hAnsi="Arial"/>
          <w:lang w:val="fr-FR"/>
        </w:rPr>
      </w:pPr>
      <w:r w:rsidRPr="00DC4BCC">
        <w:rPr>
          <w:rFonts w:ascii="Arial" w:hAnsi="Arial"/>
          <w:color w:val="231F20"/>
          <w:lang w:val="fr-FR"/>
        </w:rPr>
        <w:t>Identification des atouts et des freins à l’insertion sociale et/ou  professionnelle</w:t>
      </w:r>
    </w:p>
    <w:p w:rsidR="008734ED" w:rsidRPr="00DC4BCC" w:rsidRDefault="004F47EE">
      <w:pPr>
        <w:pStyle w:val="Corpsdetexte"/>
        <w:spacing w:before="117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rPr>
          <w:lang w:val="fr-FR"/>
        </w:rPr>
        <w:sectPr w:rsidR="008734ED" w:rsidRPr="00DC4BCC">
          <w:pgSz w:w="12750" w:h="17680"/>
          <w:pgMar w:top="2680" w:right="0" w:bottom="420" w:left="0" w:header="0" w:footer="223" w:gutter="0"/>
          <w:cols w:space="720"/>
        </w:sect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spacing w:before="11"/>
        <w:rPr>
          <w:sz w:val="17"/>
          <w:lang w:val="fr-FR"/>
        </w:rPr>
      </w:pPr>
    </w:p>
    <w:p w:rsidR="008734ED" w:rsidRPr="00DC4BCC" w:rsidRDefault="004F47EE">
      <w:pPr>
        <w:pStyle w:val="Titre3"/>
        <w:spacing w:before="59"/>
        <w:rPr>
          <w:lang w:val="fr-FR"/>
        </w:rPr>
      </w:pPr>
      <w:r w:rsidRPr="00DC4BCC">
        <w:rPr>
          <w:color w:val="231F20"/>
          <w:lang w:val="fr-FR"/>
        </w:rPr>
        <w:t>PROJET</w:t>
      </w:r>
    </w:p>
    <w:p w:rsidR="008734ED" w:rsidRPr="00DC4BCC" w:rsidRDefault="00DC4BCC">
      <w:pPr>
        <w:pStyle w:val="Titre4"/>
        <w:tabs>
          <w:tab w:val="left" w:pos="5429"/>
          <w:tab w:val="left" w:pos="8269"/>
        </w:tabs>
        <w:spacing w:before="37"/>
        <w:ind w:left="2129"/>
        <w:rPr>
          <w:lang w:val="fr-FR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1169670</wp:posOffset>
                </wp:positionH>
                <wp:positionV relativeFrom="paragraph">
                  <wp:posOffset>41275</wp:posOffset>
                </wp:positionV>
                <wp:extent cx="144145" cy="321945"/>
                <wp:effectExtent l="7620" t="13970" r="10160" b="6985"/>
                <wp:wrapNone/>
                <wp:docPr id="97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321945"/>
                        </a:xfrm>
                        <a:custGeom>
                          <a:avLst/>
                          <a:gdLst>
                            <a:gd name="T0" fmla="+- 0 1842 1842"/>
                            <a:gd name="T1" fmla="*/ T0 w 227"/>
                            <a:gd name="T2" fmla="+- 0 292 65"/>
                            <a:gd name="T3" fmla="*/ 292 h 507"/>
                            <a:gd name="T4" fmla="+- 0 2069 1842"/>
                            <a:gd name="T5" fmla="*/ T4 w 227"/>
                            <a:gd name="T6" fmla="+- 0 292 65"/>
                            <a:gd name="T7" fmla="*/ 292 h 507"/>
                            <a:gd name="T8" fmla="+- 0 2069 1842"/>
                            <a:gd name="T9" fmla="*/ T8 w 227"/>
                            <a:gd name="T10" fmla="+- 0 65 65"/>
                            <a:gd name="T11" fmla="*/ 65 h 507"/>
                            <a:gd name="T12" fmla="+- 0 1842 1842"/>
                            <a:gd name="T13" fmla="*/ T12 w 227"/>
                            <a:gd name="T14" fmla="+- 0 65 65"/>
                            <a:gd name="T15" fmla="*/ 65 h 507"/>
                            <a:gd name="T16" fmla="+- 0 1842 1842"/>
                            <a:gd name="T17" fmla="*/ T16 w 227"/>
                            <a:gd name="T18" fmla="+- 0 292 65"/>
                            <a:gd name="T19" fmla="*/ 292 h 507"/>
                            <a:gd name="T20" fmla="+- 0 1842 1842"/>
                            <a:gd name="T21" fmla="*/ T20 w 227"/>
                            <a:gd name="T22" fmla="+- 0 572 65"/>
                            <a:gd name="T23" fmla="*/ 572 h 507"/>
                            <a:gd name="T24" fmla="+- 0 2069 1842"/>
                            <a:gd name="T25" fmla="*/ T24 w 227"/>
                            <a:gd name="T26" fmla="+- 0 572 65"/>
                            <a:gd name="T27" fmla="*/ 572 h 507"/>
                            <a:gd name="T28" fmla="+- 0 2069 1842"/>
                            <a:gd name="T29" fmla="*/ T28 w 227"/>
                            <a:gd name="T30" fmla="+- 0 345 65"/>
                            <a:gd name="T31" fmla="*/ 345 h 507"/>
                            <a:gd name="T32" fmla="+- 0 1842 1842"/>
                            <a:gd name="T33" fmla="*/ T32 w 227"/>
                            <a:gd name="T34" fmla="+- 0 345 65"/>
                            <a:gd name="T35" fmla="*/ 345 h 507"/>
                            <a:gd name="T36" fmla="+- 0 1842 1842"/>
                            <a:gd name="T37" fmla="*/ T36 w 227"/>
                            <a:gd name="T38" fmla="+- 0 572 65"/>
                            <a:gd name="T39" fmla="*/ 572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7" h="507">
                              <a:moveTo>
                                <a:pt x="0" y="227"/>
                              </a:moveTo>
                              <a:lnTo>
                                <a:pt x="227" y="227"/>
                              </a:lnTo>
                              <a:lnTo>
                                <a:pt x="227" y="0"/>
                              </a:lnTo>
                              <a:lnTo>
                                <a:pt x="0" y="0"/>
                              </a:lnTo>
                              <a:lnTo>
                                <a:pt x="0" y="227"/>
                              </a:lnTo>
                              <a:close/>
                              <a:moveTo>
                                <a:pt x="0" y="507"/>
                              </a:moveTo>
                              <a:lnTo>
                                <a:pt x="227" y="507"/>
                              </a:lnTo>
                              <a:lnTo>
                                <a:pt x="227" y="280"/>
                              </a:lnTo>
                              <a:lnTo>
                                <a:pt x="0" y="280"/>
                              </a:lnTo>
                              <a:lnTo>
                                <a:pt x="0" y="50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59E0C" id="AutoShape 56" o:spid="_x0000_s1026" style="position:absolute;margin-left:92.1pt;margin-top:3.25pt;width:11.35pt;height:25.3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7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" path="m,227r227,l227,,,,,227xm,507r227,l227,280,,280,,507xe" filled="f" strokecolor="#231f20" strokeweight=".5pt">
                <v:path arrowok="t" o:connecttype="custom" o:connectlocs="0,185420;144145,185420;144145,41275;0,41275;0,185420;0,363220;144145,363220;144145,219075;0,219075;0,363220" o:connectangles="0,0,0,0,0,0,0,0,0,0"/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3265170</wp:posOffset>
                </wp:positionH>
                <wp:positionV relativeFrom="paragraph">
                  <wp:posOffset>41275</wp:posOffset>
                </wp:positionV>
                <wp:extent cx="144145" cy="321945"/>
                <wp:effectExtent l="7620" t="13970" r="10160" b="6985"/>
                <wp:wrapNone/>
                <wp:docPr id="9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4145" cy="321945"/>
                        </a:xfrm>
                        <a:custGeom>
                          <a:avLst/>
                          <a:gdLst>
                            <a:gd name="T0" fmla="+- 0 5142 5142"/>
                            <a:gd name="T1" fmla="*/ T0 w 227"/>
                            <a:gd name="T2" fmla="+- 0 292 65"/>
                            <a:gd name="T3" fmla="*/ 292 h 507"/>
                            <a:gd name="T4" fmla="+- 0 5369 5142"/>
                            <a:gd name="T5" fmla="*/ T4 w 227"/>
                            <a:gd name="T6" fmla="+- 0 292 65"/>
                            <a:gd name="T7" fmla="*/ 292 h 507"/>
                            <a:gd name="T8" fmla="+- 0 5369 5142"/>
                            <a:gd name="T9" fmla="*/ T8 w 227"/>
                            <a:gd name="T10" fmla="+- 0 65 65"/>
                            <a:gd name="T11" fmla="*/ 65 h 507"/>
                            <a:gd name="T12" fmla="+- 0 5142 5142"/>
                            <a:gd name="T13" fmla="*/ T12 w 227"/>
                            <a:gd name="T14" fmla="+- 0 65 65"/>
                            <a:gd name="T15" fmla="*/ 65 h 507"/>
                            <a:gd name="T16" fmla="+- 0 5142 5142"/>
                            <a:gd name="T17" fmla="*/ T16 w 227"/>
                            <a:gd name="T18" fmla="+- 0 292 65"/>
                            <a:gd name="T19" fmla="*/ 292 h 507"/>
                            <a:gd name="T20" fmla="+- 0 5142 5142"/>
                            <a:gd name="T21" fmla="*/ T20 w 227"/>
                            <a:gd name="T22" fmla="+- 0 572 65"/>
                            <a:gd name="T23" fmla="*/ 572 h 507"/>
                            <a:gd name="T24" fmla="+- 0 5369 5142"/>
                            <a:gd name="T25" fmla="*/ T24 w 227"/>
                            <a:gd name="T26" fmla="+- 0 572 65"/>
                            <a:gd name="T27" fmla="*/ 572 h 507"/>
                            <a:gd name="T28" fmla="+- 0 5369 5142"/>
                            <a:gd name="T29" fmla="*/ T28 w 227"/>
                            <a:gd name="T30" fmla="+- 0 345 65"/>
                            <a:gd name="T31" fmla="*/ 345 h 507"/>
                            <a:gd name="T32" fmla="+- 0 5142 5142"/>
                            <a:gd name="T33" fmla="*/ T32 w 227"/>
                            <a:gd name="T34" fmla="+- 0 345 65"/>
                            <a:gd name="T35" fmla="*/ 345 h 507"/>
                            <a:gd name="T36" fmla="+- 0 5142 5142"/>
                            <a:gd name="T37" fmla="*/ T36 w 227"/>
                            <a:gd name="T38" fmla="+- 0 572 65"/>
                            <a:gd name="T39" fmla="*/ 572 h 50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7" h="507">
                              <a:moveTo>
                                <a:pt x="0" y="227"/>
                              </a:moveTo>
                              <a:lnTo>
                                <a:pt x="227" y="227"/>
                              </a:lnTo>
                              <a:lnTo>
                                <a:pt x="227" y="0"/>
                              </a:lnTo>
                              <a:lnTo>
                                <a:pt x="0" y="0"/>
                              </a:lnTo>
                              <a:lnTo>
                                <a:pt x="0" y="227"/>
                              </a:lnTo>
                              <a:close/>
                              <a:moveTo>
                                <a:pt x="0" y="507"/>
                              </a:moveTo>
                              <a:lnTo>
                                <a:pt x="227" y="507"/>
                              </a:lnTo>
                              <a:lnTo>
                                <a:pt x="227" y="280"/>
                              </a:lnTo>
                              <a:lnTo>
                                <a:pt x="0" y="280"/>
                              </a:lnTo>
                              <a:lnTo>
                                <a:pt x="0" y="507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28D40" id="AutoShape 55" o:spid="_x0000_s1026" style="position:absolute;margin-left:257.1pt;margin-top:3.25pt;width:11.35pt;height:25.3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7,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" path="m,227r227,l227,,,,,227xm,507r227,l227,280,,280,,507xe" filled="f" strokecolor="#231f20" strokeweight=".5pt">
                <v:path arrowok="t" o:connecttype="custom" o:connectlocs="0,185420;144145,185420;144145,41275;0,41275;0,185420;0,363220;144145,363220;144145,219075;0,219075;0,363220" o:connectangles="0,0,0,0,0,0,0,0,0,0"/>
                <w10:wrap anchorx="page"/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5068570</wp:posOffset>
                </wp:positionH>
                <wp:positionV relativeFrom="paragraph">
                  <wp:posOffset>41275</wp:posOffset>
                </wp:positionV>
                <wp:extent cx="144145" cy="144145"/>
                <wp:effectExtent l="10795" t="13970" r="6985" b="13335"/>
                <wp:wrapNone/>
                <wp:docPr id="9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488CFA" id="Rectangle 54" o:spid="_x0000_s1026" style="position:absolute;margin-left:399.1pt;margin-top:3.25pt;width:11.35pt;height:11.3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" filled="f" strokecolor="#231f20" strokeweight=".5pt">
                <w10:wrap anchorx="page"/>
              </v:rect>
            </w:pict>
          </mc:Fallback>
        </mc:AlternateContent>
      </w:r>
      <w:r w:rsidR="004F47EE" w:rsidRPr="00DC4BCC">
        <w:rPr>
          <w:color w:val="231F20"/>
          <w:lang w:val="fr-FR"/>
        </w:rPr>
        <w:t>Insertion</w:t>
      </w:r>
      <w:r w:rsidR="004F47EE" w:rsidRPr="00DC4BCC">
        <w:rPr>
          <w:color w:val="231F20"/>
          <w:spacing w:val="-6"/>
          <w:lang w:val="fr-FR"/>
        </w:rPr>
        <w:t xml:space="preserve"> </w:t>
      </w:r>
      <w:r w:rsidR="004F47EE" w:rsidRPr="00DC4BCC">
        <w:rPr>
          <w:color w:val="231F20"/>
          <w:lang w:val="fr-FR"/>
        </w:rPr>
        <w:t>sociale</w:t>
      </w:r>
      <w:r w:rsidR="004F47EE" w:rsidRPr="00DC4BCC">
        <w:rPr>
          <w:color w:val="231F20"/>
          <w:lang w:val="fr-FR"/>
        </w:rPr>
        <w:tab/>
        <w:t>Insertion</w:t>
      </w:r>
      <w:r w:rsidR="004F47EE" w:rsidRPr="00DC4BCC">
        <w:rPr>
          <w:color w:val="231F20"/>
          <w:spacing w:val="1"/>
          <w:lang w:val="fr-FR"/>
        </w:rPr>
        <w:t xml:space="preserve"> </w:t>
      </w:r>
      <w:r w:rsidR="004F47EE" w:rsidRPr="00DC4BCC">
        <w:rPr>
          <w:color w:val="231F20"/>
          <w:lang w:val="fr-FR"/>
        </w:rPr>
        <w:t>préprofessionnelle</w:t>
      </w:r>
      <w:r w:rsidR="004F47EE" w:rsidRPr="00DC4BCC">
        <w:rPr>
          <w:color w:val="231F20"/>
          <w:lang w:val="fr-FR"/>
        </w:rPr>
        <w:tab/>
        <w:t>Logement</w:t>
      </w:r>
    </w:p>
    <w:p w:rsidR="008734ED" w:rsidRPr="00DC4BCC" w:rsidRDefault="004F47EE">
      <w:pPr>
        <w:tabs>
          <w:tab w:val="left" w:pos="5429"/>
        </w:tabs>
        <w:spacing w:before="38"/>
        <w:ind w:left="2129"/>
        <w:rPr>
          <w:sz w:val="20"/>
          <w:lang w:val="fr-FR"/>
        </w:rPr>
      </w:pPr>
      <w:r w:rsidRPr="00DC4BCC">
        <w:rPr>
          <w:color w:val="231F20"/>
          <w:sz w:val="20"/>
          <w:lang w:val="fr-FR"/>
        </w:rPr>
        <w:t>Insertion</w:t>
      </w:r>
      <w:r w:rsidRPr="00DC4BCC">
        <w:rPr>
          <w:color w:val="231F20"/>
          <w:spacing w:val="-1"/>
          <w:sz w:val="20"/>
          <w:lang w:val="fr-FR"/>
        </w:rPr>
        <w:t xml:space="preserve"> </w:t>
      </w:r>
      <w:r w:rsidRPr="00DC4BCC">
        <w:rPr>
          <w:color w:val="231F20"/>
          <w:sz w:val="20"/>
          <w:lang w:val="fr-FR"/>
        </w:rPr>
        <w:t>professionnelle</w:t>
      </w:r>
      <w:r w:rsidRPr="00DC4BCC">
        <w:rPr>
          <w:color w:val="231F20"/>
          <w:sz w:val="20"/>
          <w:lang w:val="fr-FR"/>
        </w:rPr>
        <w:tab/>
        <w:t>Santé</w:t>
      </w:r>
    </w:p>
    <w:p w:rsidR="008734ED" w:rsidRPr="00DC4BCC" w:rsidRDefault="008734ED">
      <w:pPr>
        <w:pStyle w:val="Corpsdetexte"/>
        <w:spacing w:before="4"/>
        <w:rPr>
          <w:sz w:val="26"/>
          <w:lang w:val="fr-FR"/>
        </w:rPr>
      </w:pPr>
    </w:p>
    <w:p w:rsidR="008734ED" w:rsidRPr="00DC4BCC" w:rsidRDefault="004F47EE">
      <w:pPr>
        <w:ind w:left="1837"/>
        <w:rPr>
          <w:sz w:val="20"/>
          <w:lang w:val="fr-FR"/>
        </w:rPr>
      </w:pPr>
      <w:r w:rsidRPr="00DC4BCC">
        <w:rPr>
          <w:color w:val="231F20"/>
          <w:w w:val="105"/>
          <w:sz w:val="20"/>
          <w:lang w:val="fr-FR"/>
        </w:rPr>
        <w:t>Descriptif</w:t>
      </w:r>
    </w:p>
    <w:p w:rsidR="008734ED" w:rsidRPr="00DC4BCC" w:rsidRDefault="004F47EE">
      <w:pPr>
        <w:pStyle w:val="Corpsdetexte"/>
        <w:spacing w:before="118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spacing w:before="9"/>
        <w:rPr>
          <w:sz w:val="16"/>
          <w:lang w:val="fr-FR"/>
        </w:rPr>
      </w:pPr>
    </w:p>
    <w:p w:rsidR="008734ED" w:rsidRPr="00DC4BCC" w:rsidRDefault="004F47EE">
      <w:pPr>
        <w:pStyle w:val="Titre3"/>
        <w:spacing w:before="1"/>
        <w:rPr>
          <w:lang w:val="fr-FR"/>
        </w:rPr>
      </w:pPr>
      <w:r w:rsidRPr="00DC4BCC">
        <w:rPr>
          <w:color w:val="231F20"/>
          <w:lang w:val="fr-FR"/>
        </w:rPr>
        <w:t>Objectifs de l’accompagnement renforcé</w:t>
      </w:r>
    </w:p>
    <w:p w:rsidR="008734ED" w:rsidRPr="00DC4BCC" w:rsidRDefault="004F47EE">
      <w:pPr>
        <w:pStyle w:val="Titre4"/>
        <w:spacing w:before="37"/>
        <w:rPr>
          <w:lang w:val="fr-FR"/>
        </w:rPr>
      </w:pPr>
      <w:r w:rsidRPr="00DC4BCC">
        <w:rPr>
          <w:color w:val="231F20"/>
          <w:lang w:val="fr-FR"/>
        </w:rPr>
        <w:t>Insertion sociale</w:t>
      </w:r>
    </w:p>
    <w:p w:rsidR="008734ED" w:rsidRPr="00DC4BCC" w:rsidRDefault="004F47EE">
      <w:pPr>
        <w:pStyle w:val="Corpsdetexte"/>
        <w:spacing w:before="118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10"/>
        <w:rPr>
          <w:sz w:val="17"/>
          <w:lang w:val="fr-FR"/>
        </w:rPr>
      </w:pPr>
    </w:p>
    <w:p w:rsidR="008734ED" w:rsidRPr="00DC4BCC" w:rsidRDefault="004F47EE">
      <w:pPr>
        <w:pStyle w:val="Titre4"/>
        <w:rPr>
          <w:lang w:val="fr-FR"/>
        </w:rPr>
      </w:pPr>
      <w:r w:rsidRPr="00DC4BCC">
        <w:rPr>
          <w:color w:val="231F20"/>
          <w:lang w:val="fr-FR"/>
        </w:rPr>
        <w:t>Insertion professionnelle</w:t>
      </w:r>
    </w:p>
    <w:p w:rsidR="008734ED" w:rsidRPr="00DC4BCC" w:rsidRDefault="004F47EE">
      <w:pPr>
        <w:pStyle w:val="Corpsdetexte"/>
        <w:spacing w:before="118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spacing w:before="9"/>
        <w:rPr>
          <w:sz w:val="15"/>
          <w:lang w:val="fr-FR"/>
        </w:rPr>
      </w:pPr>
    </w:p>
    <w:p w:rsidR="008734ED" w:rsidRPr="00DC4BCC" w:rsidRDefault="004F47EE">
      <w:pPr>
        <w:pStyle w:val="Titre4"/>
        <w:rPr>
          <w:lang w:val="fr-FR"/>
        </w:rPr>
      </w:pPr>
      <w:r w:rsidRPr="00DC4BCC">
        <w:rPr>
          <w:color w:val="231F20"/>
          <w:lang w:val="fr-FR"/>
        </w:rPr>
        <w:t>Santé</w:t>
      </w:r>
    </w:p>
    <w:p w:rsidR="008734ED" w:rsidRPr="00DC4BCC" w:rsidRDefault="004F47EE">
      <w:pPr>
        <w:pStyle w:val="Corpsdetexte"/>
        <w:spacing w:before="118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rPr>
          <w:lang w:val="fr-FR"/>
        </w:rPr>
        <w:sectPr w:rsidR="008734ED" w:rsidRPr="00DC4BCC">
          <w:headerReference w:type="default" r:id="rId14"/>
          <w:pgSz w:w="12750" w:h="17680"/>
          <w:pgMar w:top="420" w:right="0" w:bottom="420" w:left="0" w:header="0" w:footer="223" w:gutter="0"/>
          <w:cols w:space="720"/>
        </w:sect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rPr>
          <w:sz w:val="20"/>
          <w:lang w:val="fr-FR"/>
        </w:rPr>
      </w:pPr>
    </w:p>
    <w:p w:rsidR="008734ED" w:rsidRPr="00DC4BCC" w:rsidRDefault="008734ED">
      <w:pPr>
        <w:pStyle w:val="Corpsdetexte"/>
        <w:spacing w:before="11"/>
        <w:rPr>
          <w:sz w:val="17"/>
          <w:lang w:val="fr-FR"/>
        </w:rPr>
      </w:pPr>
    </w:p>
    <w:p w:rsidR="008734ED" w:rsidRPr="00DC4BCC" w:rsidRDefault="004F47EE">
      <w:pPr>
        <w:pStyle w:val="Titre4"/>
        <w:spacing w:before="46"/>
        <w:rPr>
          <w:lang w:val="fr-FR"/>
        </w:rPr>
      </w:pPr>
      <w:r w:rsidRPr="00DC4BCC">
        <w:rPr>
          <w:color w:val="231F20"/>
          <w:w w:val="105"/>
          <w:lang w:val="fr-FR"/>
        </w:rPr>
        <w:t>Logement</w:t>
      </w:r>
    </w:p>
    <w:p w:rsidR="008734ED" w:rsidRPr="00DC4BCC" w:rsidRDefault="004F47EE">
      <w:pPr>
        <w:pStyle w:val="Corpsdetexte"/>
        <w:spacing w:before="118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4F47EE">
      <w:pPr>
        <w:pStyle w:val="Titre3"/>
        <w:spacing w:before="73"/>
        <w:rPr>
          <w:lang w:val="fr-FR"/>
        </w:rPr>
      </w:pPr>
      <w:r w:rsidRPr="00DC4BCC">
        <w:rPr>
          <w:color w:val="231F20"/>
          <w:lang w:val="fr-FR"/>
        </w:rPr>
        <w:t>Modalités de l’accompagnement renforcé (fréquence des entretiens, durée de l’accompagnement)</w:t>
      </w:r>
    </w:p>
    <w:p w:rsidR="008734ED" w:rsidRPr="00DC4BCC" w:rsidRDefault="004F47EE">
      <w:pPr>
        <w:pStyle w:val="Corpsdetexte"/>
        <w:spacing w:before="117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  .</w:t>
      </w:r>
    </w:p>
    <w:p w:rsidR="008734ED" w:rsidRPr="00DC4BCC" w:rsidRDefault="008734ED">
      <w:pPr>
        <w:pStyle w:val="Corpsdetexte"/>
        <w:spacing w:before="10"/>
        <w:rPr>
          <w:sz w:val="17"/>
          <w:lang w:val="fr-FR"/>
        </w:rPr>
      </w:pPr>
    </w:p>
    <w:p w:rsidR="008734ED" w:rsidRPr="00DC4BCC" w:rsidRDefault="004F47EE">
      <w:pPr>
        <w:pStyle w:val="Titre4"/>
        <w:rPr>
          <w:lang w:val="fr-FR"/>
        </w:rPr>
      </w:pPr>
      <w:r w:rsidRPr="00DC4BCC">
        <w:rPr>
          <w:color w:val="231F20"/>
          <w:w w:val="105"/>
          <w:lang w:val="fr-FR"/>
        </w:rPr>
        <w:t>Engagements</w:t>
      </w:r>
    </w:p>
    <w:p w:rsidR="008734ED" w:rsidRPr="00DC4BCC" w:rsidRDefault="004F47EE">
      <w:pPr>
        <w:tabs>
          <w:tab w:val="left" w:pos="6457"/>
        </w:tabs>
        <w:spacing w:before="38"/>
        <w:ind w:left="1837"/>
        <w:rPr>
          <w:sz w:val="20"/>
          <w:lang w:val="fr-FR"/>
        </w:rPr>
      </w:pPr>
      <w:r w:rsidRPr="00DC4BCC">
        <w:rPr>
          <w:color w:val="231F20"/>
          <w:w w:val="105"/>
          <w:sz w:val="20"/>
          <w:lang w:val="fr-FR"/>
        </w:rPr>
        <w:t>Du</w:t>
      </w:r>
      <w:r w:rsidRPr="00DC4BCC">
        <w:rPr>
          <w:color w:val="231F20"/>
          <w:spacing w:val="-24"/>
          <w:w w:val="105"/>
          <w:sz w:val="20"/>
          <w:lang w:val="fr-FR"/>
        </w:rPr>
        <w:t xml:space="preserve"> </w:t>
      </w:r>
      <w:r w:rsidRPr="00DC4BCC">
        <w:rPr>
          <w:color w:val="231F20"/>
          <w:w w:val="105"/>
          <w:sz w:val="20"/>
          <w:lang w:val="fr-FR"/>
        </w:rPr>
        <w:t>référent</w:t>
      </w:r>
      <w:r w:rsidRPr="00DC4BCC">
        <w:rPr>
          <w:color w:val="231F20"/>
          <w:w w:val="105"/>
          <w:sz w:val="20"/>
          <w:lang w:val="fr-FR"/>
        </w:rPr>
        <w:tab/>
        <w:t>Du</w:t>
      </w:r>
      <w:r w:rsidRPr="00DC4BCC">
        <w:rPr>
          <w:color w:val="231F20"/>
          <w:spacing w:val="-31"/>
          <w:w w:val="105"/>
          <w:sz w:val="20"/>
          <w:lang w:val="fr-FR"/>
        </w:rPr>
        <w:t xml:space="preserve"> </w:t>
      </w:r>
      <w:r w:rsidRPr="00DC4BCC">
        <w:rPr>
          <w:color w:val="231F20"/>
          <w:w w:val="105"/>
          <w:sz w:val="20"/>
          <w:lang w:val="fr-FR"/>
        </w:rPr>
        <w:t>demandeur</w:t>
      </w:r>
    </w:p>
    <w:p w:rsidR="008734ED" w:rsidRPr="00DC4BCC" w:rsidRDefault="004F47EE">
      <w:pPr>
        <w:pStyle w:val="Corpsdetexte"/>
        <w:tabs>
          <w:tab w:val="left" w:pos="6474"/>
        </w:tabs>
        <w:spacing w:before="118"/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</w:t>
      </w:r>
      <w:r w:rsidRPr="00DC4BCC">
        <w:rPr>
          <w:color w:val="231F20"/>
          <w:w w:val="55"/>
          <w:lang w:val="fr-FR"/>
        </w:rPr>
        <w:tab/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tabs>
          <w:tab w:val="left" w:pos="6474"/>
        </w:tabs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</w:t>
      </w:r>
      <w:r w:rsidRPr="00DC4BCC">
        <w:rPr>
          <w:color w:val="231F20"/>
          <w:w w:val="55"/>
          <w:lang w:val="fr-FR"/>
        </w:rPr>
        <w:tab/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tabs>
          <w:tab w:val="left" w:pos="6474"/>
        </w:tabs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</w:t>
      </w:r>
      <w:r w:rsidRPr="00DC4BCC">
        <w:rPr>
          <w:color w:val="231F20"/>
          <w:w w:val="55"/>
          <w:lang w:val="fr-FR"/>
        </w:rPr>
        <w:tab/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tabs>
          <w:tab w:val="left" w:pos="6474"/>
        </w:tabs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</w:t>
      </w:r>
      <w:r w:rsidRPr="00DC4BCC">
        <w:rPr>
          <w:color w:val="231F20"/>
          <w:w w:val="55"/>
          <w:lang w:val="fr-FR"/>
        </w:rPr>
        <w:tab/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tabs>
          <w:tab w:val="left" w:pos="6474"/>
        </w:tabs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</w:t>
      </w:r>
      <w:r w:rsidRPr="00DC4BCC">
        <w:rPr>
          <w:color w:val="231F20"/>
          <w:w w:val="55"/>
          <w:lang w:val="fr-FR"/>
        </w:rPr>
        <w:tab/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tabs>
          <w:tab w:val="left" w:pos="6474"/>
        </w:tabs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</w:t>
      </w:r>
      <w:r w:rsidRPr="00DC4BCC">
        <w:rPr>
          <w:color w:val="231F20"/>
          <w:w w:val="55"/>
          <w:lang w:val="fr-FR"/>
        </w:rPr>
        <w:tab/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tabs>
          <w:tab w:val="left" w:pos="6474"/>
        </w:tabs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</w:t>
      </w:r>
      <w:r w:rsidRPr="00DC4BCC">
        <w:rPr>
          <w:color w:val="231F20"/>
          <w:w w:val="55"/>
          <w:lang w:val="fr-FR"/>
        </w:rPr>
        <w:tab/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tabs>
          <w:tab w:val="left" w:pos="6474"/>
        </w:tabs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</w:t>
      </w:r>
      <w:r w:rsidRPr="00DC4BCC">
        <w:rPr>
          <w:color w:val="231F20"/>
          <w:w w:val="55"/>
          <w:lang w:val="fr-FR"/>
        </w:rPr>
        <w:tab/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</w:p>
    <w:p w:rsidR="008734ED" w:rsidRPr="00DC4BCC" w:rsidRDefault="008734ED">
      <w:pPr>
        <w:pStyle w:val="Corpsdetexte"/>
        <w:spacing w:before="2"/>
        <w:rPr>
          <w:sz w:val="11"/>
          <w:lang w:val="fr-FR"/>
        </w:rPr>
      </w:pPr>
    </w:p>
    <w:p w:rsidR="008734ED" w:rsidRPr="00DC4BCC" w:rsidRDefault="004F47EE">
      <w:pPr>
        <w:pStyle w:val="Corpsdetexte"/>
        <w:tabs>
          <w:tab w:val="left" w:pos="6474"/>
        </w:tabs>
        <w:ind w:left="1870"/>
        <w:rPr>
          <w:lang w:val="fr-FR"/>
        </w:rPr>
      </w:pPr>
      <w:r w:rsidRPr="00DC4BCC">
        <w:rPr>
          <w:color w:val="231F20"/>
          <w:w w:val="4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</w:t>
      </w:r>
      <w:r w:rsidRPr="00DC4BCC">
        <w:rPr>
          <w:color w:val="231F20"/>
          <w:w w:val="55"/>
          <w:lang w:val="fr-FR"/>
        </w:rPr>
        <w:tab/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 xml:space="preserve">. </w:t>
      </w:r>
      <w:r w:rsidRPr="00DC4BCC">
        <w:rPr>
          <w:color w:val="231F20"/>
          <w:spacing w:val="4"/>
          <w:w w:val="55"/>
          <w:lang w:val="fr-FR"/>
        </w:rPr>
        <w:t xml:space="preserve"> </w:t>
      </w:r>
      <w:r w:rsidRPr="00DC4BCC">
        <w:rPr>
          <w:color w:val="231F20"/>
          <w:w w:val="55"/>
          <w:lang w:val="fr-FR"/>
        </w:rPr>
        <w:t>.</w:t>
      </w:r>
      <w:r w:rsidRPr="00DC4BCC">
        <w:rPr>
          <w:color w:val="231F20"/>
          <w:spacing w:val="-21"/>
          <w:lang w:val="fr-FR"/>
        </w:rPr>
        <w:t xml:space="preserve"> </w:t>
      </w: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rPr>
          <w:lang w:val="fr-FR"/>
        </w:rPr>
      </w:pPr>
    </w:p>
    <w:p w:rsidR="008734ED" w:rsidRPr="00DC4BCC" w:rsidRDefault="008734ED">
      <w:pPr>
        <w:pStyle w:val="Corpsdetexte"/>
        <w:spacing w:before="11"/>
        <w:rPr>
          <w:sz w:val="13"/>
          <w:lang w:val="fr-FR"/>
        </w:rPr>
      </w:pPr>
    </w:p>
    <w:p w:rsidR="008734ED" w:rsidRPr="00DC4BCC" w:rsidRDefault="004F47EE">
      <w:pPr>
        <w:pStyle w:val="Titre3"/>
        <w:tabs>
          <w:tab w:val="left" w:pos="8159"/>
        </w:tabs>
        <w:spacing w:line="220" w:lineRule="exact"/>
        <w:ind w:right="1835"/>
        <w:rPr>
          <w:lang w:val="fr-FR"/>
        </w:rPr>
      </w:pPr>
      <w:r w:rsidRPr="00DC4BCC">
        <w:rPr>
          <w:color w:val="231F20"/>
          <w:lang w:val="fr-FR"/>
        </w:rPr>
        <w:t>Date et signature</w:t>
      </w:r>
      <w:r w:rsidRPr="00DC4BCC">
        <w:rPr>
          <w:color w:val="231F20"/>
          <w:spacing w:val="4"/>
          <w:lang w:val="fr-FR"/>
        </w:rPr>
        <w:t xml:space="preserve"> </w:t>
      </w:r>
      <w:r w:rsidRPr="00DC4BCC">
        <w:rPr>
          <w:color w:val="231F20"/>
          <w:lang w:val="fr-FR"/>
        </w:rPr>
        <w:t>du</w:t>
      </w:r>
      <w:r w:rsidRPr="00DC4BCC">
        <w:rPr>
          <w:color w:val="231F20"/>
          <w:spacing w:val="1"/>
          <w:lang w:val="fr-FR"/>
        </w:rPr>
        <w:t xml:space="preserve"> </w:t>
      </w:r>
      <w:r w:rsidRPr="00DC4BCC">
        <w:rPr>
          <w:color w:val="231F20"/>
          <w:lang w:val="fr-FR"/>
        </w:rPr>
        <w:t>demandeur</w:t>
      </w:r>
      <w:r w:rsidRPr="00DC4BCC">
        <w:rPr>
          <w:color w:val="231F20"/>
          <w:lang w:val="fr-FR"/>
        </w:rPr>
        <w:tab/>
        <w:t>Date et signature</w:t>
      </w:r>
      <w:r w:rsidRPr="00DC4BCC">
        <w:rPr>
          <w:color w:val="231F20"/>
          <w:spacing w:val="16"/>
          <w:lang w:val="fr-FR"/>
        </w:rPr>
        <w:t xml:space="preserve"> </w:t>
      </w:r>
      <w:r w:rsidRPr="00DC4BCC">
        <w:rPr>
          <w:color w:val="231F20"/>
          <w:lang w:val="fr-FR"/>
        </w:rPr>
        <w:t>du</w:t>
      </w:r>
      <w:r w:rsidRPr="00DC4BCC">
        <w:rPr>
          <w:color w:val="231F20"/>
          <w:spacing w:val="5"/>
          <w:lang w:val="fr-FR"/>
        </w:rPr>
        <w:t xml:space="preserve"> </w:t>
      </w:r>
      <w:r w:rsidRPr="00DC4BCC">
        <w:rPr>
          <w:color w:val="231F20"/>
          <w:lang w:val="fr-FR"/>
        </w:rPr>
        <w:t>référent</w:t>
      </w:r>
      <w:r w:rsidRPr="00DC4BCC">
        <w:rPr>
          <w:color w:val="231F20"/>
          <w:w w:val="102"/>
          <w:lang w:val="fr-FR"/>
        </w:rPr>
        <w:t xml:space="preserve"> </w:t>
      </w:r>
      <w:r w:rsidRPr="00DC4BCC">
        <w:rPr>
          <w:color w:val="231F20"/>
          <w:lang w:val="fr-FR"/>
        </w:rPr>
        <w:t>ou de son représentant</w:t>
      </w:r>
      <w:r w:rsidRPr="00DC4BCC">
        <w:rPr>
          <w:color w:val="231F20"/>
          <w:spacing w:val="-34"/>
          <w:lang w:val="fr-FR"/>
        </w:rPr>
        <w:t xml:space="preserve"> </w:t>
      </w:r>
      <w:r w:rsidRPr="00DC4BCC">
        <w:rPr>
          <w:color w:val="231F20"/>
          <w:lang w:val="fr-FR"/>
        </w:rPr>
        <w:t>légal</w:t>
      </w:r>
    </w:p>
    <w:p w:rsidR="008734ED" w:rsidRPr="00DC4BCC" w:rsidRDefault="008734ED">
      <w:pPr>
        <w:pStyle w:val="Corpsdetexte"/>
        <w:rPr>
          <w:rFonts w:ascii="Arial"/>
          <w:b/>
          <w:sz w:val="20"/>
          <w:lang w:val="fr-FR"/>
        </w:rPr>
      </w:pPr>
    </w:p>
    <w:p w:rsidR="008734ED" w:rsidRPr="00DC4BCC" w:rsidRDefault="008734ED">
      <w:pPr>
        <w:pStyle w:val="Corpsdetexte"/>
        <w:rPr>
          <w:rFonts w:ascii="Arial"/>
          <w:b/>
          <w:sz w:val="20"/>
          <w:lang w:val="fr-FR"/>
        </w:rPr>
      </w:pPr>
    </w:p>
    <w:p w:rsidR="008734ED" w:rsidRPr="00DC4BCC" w:rsidRDefault="008734ED">
      <w:pPr>
        <w:pStyle w:val="Corpsdetexte"/>
        <w:rPr>
          <w:rFonts w:ascii="Arial"/>
          <w:b/>
          <w:sz w:val="20"/>
          <w:lang w:val="fr-FR"/>
        </w:rPr>
      </w:pPr>
    </w:p>
    <w:p w:rsidR="008734ED" w:rsidRPr="00DC4BCC" w:rsidRDefault="008734ED">
      <w:pPr>
        <w:pStyle w:val="Corpsdetexte"/>
        <w:rPr>
          <w:rFonts w:ascii="Arial"/>
          <w:b/>
          <w:sz w:val="20"/>
          <w:lang w:val="fr-FR"/>
        </w:rPr>
      </w:pPr>
    </w:p>
    <w:p w:rsidR="008734ED" w:rsidRPr="00DC4BCC" w:rsidRDefault="008734ED">
      <w:pPr>
        <w:pStyle w:val="Corpsdetexte"/>
        <w:rPr>
          <w:rFonts w:ascii="Arial"/>
          <w:b/>
          <w:sz w:val="20"/>
          <w:lang w:val="fr-FR"/>
        </w:rPr>
      </w:pPr>
    </w:p>
    <w:p w:rsidR="008734ED" w:rsidRPr="00DC4BCC" w:rsidRDefault="008734ED">
      <w:pPr>
        <w:pStyle w:val="Corpsdetexte"/>
        <w:rPr>
          <w:rFonts w:ascii="Arial"/>
          <w:b/>
          <w:sz w:val="20"/>
          <w:lang w:val="fr-FR"/>
        </w:rPr>
      </w:pPr>
    </w:p>
    <w:p w:rsidR="008734ED" w:rsidRPr="00DC4BCC" w:rsidRDefault="008734ED">
      <w:pPr>
        <w:pStyle w:val="Corpsdetexte"/>
        <w:rPr>
          <w:rFonts w:ascii="Arial"/>
          <w:b/>
          <w:sz w:val="20"/>
          <w:lang w:val="fr-FR"/>
        </w:rPr>
      </w:pPr>
    </w:p>
    <w:p w:rsidR="008734ED" w:rsidRPr="00DC4BCC" w:rsidRDefault="00DC4BCC">
      <w:pPr>
        <w:pStyle w:val="Corpsdetexte"/>
        <w:spacing w:before="5"/>
        <w:rPr>
          <w:rFonts w:ascii="Arial"/>
          <w:b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0" distR="0" simplePos="0" relativeHeight="251649024" behindDoc="0" locked="0" layoutInCell="1" allowOverlap="1">
                <wp:simplePos x="0" y="0"/>
                <wp:positionH relativeFrom="page">
                  <wp:posOffset>1166495</wp:posOffset>
                </wp:positionH>
                <wp:positionV relativeFrom="paragraph">
                  <wp:posOffset>116205</wp:posOffset>
                </wp:positionV>
                <wp:extent cx="5760085" cy="6350"/>
                <wp:effectExtent l="4445" t="9525" r="7620" b="3175"/>
                <wp:wrapTopAndBottom/>
                <wp:docPr id="9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6350"/>
                          <a:chOff x="1837" y="183"/>
                          <a:chExt cx="9071" cy="10"/>
                        </a:xfrm>
                      </wpg:grpSpPr>
                      <wps:wsp>
                        <wps:cNvPr id="92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862" y="188"/>
                            <a:ext cx="90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842" y="1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10903" y="18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C0635" id="Group 50" o:spid="_x0000_s1026" style="position:absolute;margin-left:91.85pt;margin-top:9.15pt;width:453.55pt;height:.5pt;z-index:251649024;mso-wrap-distance-left:0;mso-wrap-distance-right:0;mso-position-horizontal-relative:page" coordorigin="1837,183" coordsize="907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">
                <v:line id="Line 53" o:spid="_x0000_s1027" style="position:absolute;visibility:visible;mso-wrap-style:square" from="1862,188" to="10893,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UAlcQAAADbAAAADwAAAGRycy9kb3ducmV2LnhtbESP3YrCMBSE7xd8h3CEvVtTq4hWo4i6&#10;oIIX/jzAoTm2xeakNlGrT2+Ehb0cZuYbZjJrTCnuVLvCsoJuJwJBnFpdcKbgdPz9GYJwHlljaZkU&#10;PMnBbNr6mmCi7YP3dD/4TAQIuwQV5N5XiZQuzcmg69iKOHhnWxv0QdaZ1DU+AtyUMo6igTRYcFjI&#10;saJFTunlcDMKloth77bbvtbduT/Fg9fK4nXTV+q73czHIDw1/j/8115rBaMYPl/CD5DT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dQCVxAAAANsAAAAPAAAAAAAAAAAA&#10;AAAAAKECAABkcnMvZG93bnJldi54bWxQSwUGAAAAAAQABAD5AAAAkgMAAAAA&#10;" strokecolor="#231f20" strokeweight=".5pt">
                  <v:stroke dashstyle="dash"/>
                </v:line>
                <v:line id="Line 52" o:spid="_x0000_s1028" style="position:absolute;visibility:visible;mso-wrap-style:square" from="1842,188" to="1842,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jWPcUAAADbAAAADwAAAGRycy9kb3ducmV2LnhtbESP3WrCQBSE7wt9h+UUelN0owGx0VVE&#10;EKQX/qUPcMyeJqG7Z2N2NWmf3hUKvRxm5htmvuytETdqfe1YwWiYgCAunK65VPCZbwZTED4gazSO&#10;ScEPeVgunp/mmGnX8ZFup1CKCGGfoYIqhCaT0hcVWfRD1xBH78u1FkOUbSl1i12EWyPHSTKRFmuO&#10;CxU2tK6o+D5drYL88hbMYf9hunx/TuX5skt/rzulXl/61QxEoD78h//aW63gPYXHl/gD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SjWPcUAAADbAAAADwAAAAAAAAAA&#10;AAAAAAChAgAAZHJzL2Rvd25yZXYueG1sUEsFBgAAAAAEAAQA+QAAAJMDAAAAAA==&#10;" strokecolor="#231f20" strokeweight=".5pt"/>
                <v:line id="Line 51" o:spid="_x0000_s1029" style="position:absolute;visibility:visible;mso-wrap-style:square" from="10903,188" to="10903,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FOScYAAADbAAAADwAAAGRycy9kb3ducmV2LnhtbESP3WrCQBSE7wu+w3KE3hTdVItodBUp&#10;CKUX/sUHOGaPSXD3bMyuJu3TdwuFXg4z8w2zWHXWiAc1vnKs4HWYgCDOna64UHDKNoMpCB+QNRrH&#10;pOCLPKyWvacFptq1fKDHMRQiQtinqKAMoU6l9HlJFv3Q1cTRu7jGYoiyKaRusI1wa+QoSSbSYsVx&#10;ocSa3kvKr8e7VZDdXoLZ7z5Nm+3OY3m+bcff961Sz/1uPQcRqAv/4b/2h1Ywe4PfL/EH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BTknGAAAA2wAAAA8AAAAAAAAA&#10;AAAAAAAAoQIAAGRycy9kb3ducmV2LnhtbFBLBQYAAAAABAAEAPkAAACUAwAAAAA=&#10;" strokecolor="#231f20" strokeweight=".5pt"/>
                <w10:wrap type="topAndBottom" anchorx="page"/>
              </v:group>
            </w:pict>
          </mc:Fallback>
        </mc:AlternateContent>
      </w:r>
    </w:p>
    <w:p w:rsidR="008734ED" w:rsidRPr="00DC4BCC" w:rsidRDefault="004F47EE">
      <w:pPr>
        <w:spacing w:after="65" w:line="160" w:lineRule="exact"/>
        <w:ind w:left="1837" w:right="1832"/>
        <w:rPr>
          <w:sz w:val="14"/>
          <w:lang w:val="fr-FR"/>
        </w:rPr>
      </w:pPr>
      <w:r w:rsidRPr="00DC4BCC">
        <w:rPr>
          <w:color w:val="231F20"/>
          <w:w w:val="105"/>
          <w:sz w:val="14"/>
          <w:lang w:val="fr-FR"/>
        </w:rPr>
        <w:t>La</w:t>
      </w:r>
      <w:r w:rsidRPr="00DC4BCC">
        <w:rPr>
          <w:color w:val="231F20"/>
          <w:spacing w:val="-18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demande</w:t>
      </w:r>
      <w:r w:rsidRPr="00DC4BCC">
        <w:rPr>
          <w:color w:val="231F20"/>
          <w:spacing w:val="-18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d’accompagnement</w:t>
      </w:r>
      <w:r w:rsidRPr="00DC4BCC">
        <w:rPr>
          <w:color w:val="231F20"/>
          <w:spacing w:val="-18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renforcé</w:t>
      </w:r>
      <w:r w:rsidRPr="00DC4BCC">
        <w:rPr>
          <w:color w:val="231F20"/>
          <w:spacing w:val="-18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au</w:t>
      </w:r>
      <w:r w:rsidRPr="00DC4BCC">
        <w:rPr>
          <w:color w:val="231F20"/>
          <w:spacing w:val="-18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titre</w:t>
      </w:r>
      <w:r w:rsidRPr="00DC4BCC">
        <w:rPr>
          <w:color w:val="231F20"/>
          <w:spacing w:val="-18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du</w:t>
      </w:r>
      <w:r w:rsidRPr="00DC4BCC">
        <w:rPr>
          <w:color w:val="231F20"/>
          <w:spacing w:val="-18"/>
          <w:w w:val="105"/>
          <w:sz w:val="14"/>
          <w:lang w:val="fr-FR"/>
        </w:rPr>
        <w:t xml:space="preserve"> </w:t>
      </w:r>
      <w:r w:rsidRPr="00DC4BCC">
        <w:rPr>
          <w:color w:val="231F20"/>
          <w:spacing w:val="-3"/>
          <w:w w:val="105"/>
          <w:sz w:val="14"/>
          <w:lang w:val="fr-FR"/>
        </w:rPr>
        <w:t>FAJ</w:t>
      </w:r>
      <w:r w:rsidRPr="00DC4BCC">
        <w:rPr>
          <w:color w:val="231F20"/>
          <w:spacing w:val="-18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sera</w:t>
      </w:r>
      <w:r w:rsidRPr="00DC4BCC">
        <w:rPr>
          <w:color w:val="231F20"/>
          <w:spacing w:val="-18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étudiée</w:t>
      </w:r>
      <w:r w:rsidRPr="00DC4BCC">
        <w:rPr>
          <w:color w:val="231F20"/>
          <w:spacing w:val="-18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en</w:t>
      </w:r>
      <w:r w:rsidRPr="00DC4BCC">
        <w:rPr>
          <w:color w:val="231F20"/>
          <w:spacing w:val="-18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Commission</w:t>
      </w:r>
      <w:r w:rsidRPr="00DC4BCC">
        <w:rPr>
          <w:color w:val="231F20"/>
          <w:spacing w:val="-18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technique,</w:t>
      </w:r>
      <w:r w:rsidRPr="00DC4BCC">
        <w:rPr>
          <w:color w:val="231F20"/>
          <w:spacing w:val="-18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instance</w:t>
      </w:r>
      <w:r w:rsidRPr="00DC4BCC">
        <w:rPr>
          <w:color w:val="231F20"/>
          <w:spacing w:val="-18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partenariale</w:t>
      </w:r>
      <w:r w:rsidRPr="00DC4BCC">
        <w:rPr>
          <w:color w:val="231F20"/>
          <w:spacing w:val="-18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compétente</w:t>
      </w:r>
      <w:r w:rsidRPr="00DC4BCC">
        <w:rPr>
          <w:color w:val="231F20"/>
          <w:spacing w:val="-18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pour</w:t>
      </w:r>
      <w:r w:rsidRPr="00DC4BCC">
        <w:rPr>
          <w:color w:val="231F20"/>
          <w:spacing w:val="-18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émettre un</w:t>
      </w:r>
      <w:r w:rsidRPr="00DC4BCC">
        <w:rPr>
          <w:color w:val="231F20"/>
          <w:spacing w:val="-21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avis</w:t>
      </w:r>
      <w:r w:rsidRPr="00DC4BCC">
        <w:rPr>
          <w:color w:val="231F20"/>
          <w:spacing w:val="-21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technique</w:t>
      </w:r>
      <w:r w:rsidRPr="00DC4BCC">
        <w:rPr>
          <w:color w:val="231F20"/>
          <w:spacing w:val="-21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consultatif</w:t>
      </w:r>
      <w:r w:rsidRPr="00DC4BCC">
        <w:rPr>
          <w:color w:val="231F20"/>
          <w:spacing w:val="-21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en</w:t>
      </w:r>
      <w:r w:rsidRPr="00DC4BCC">
        <w:rPr>
          <w:color w:val="231F20"/>
          <w:spacing w:val="-21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vue</w:t>
      </w:r>
      <w:r w:rsidRPr="00DC4BCC">
        <w:rPr>
          <w:color w:val="231F20"/>
          <w:spacing w:val="-21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d’apporter</w:t>
      </w:r>
      <w:r w:rsidRPr="00DC4BCC">
        <w:rPr>
          <w:color w:val="231F20"/>
          <w:spacing w:val="-21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les</w:t>
      </w:r>
      <w:r w:rsidRPr="00DC4BCC">
        <w:rPr>
          <w:color w:val="231F20"/>
          <w:spacing w:val="-21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réponses</w:t>
      </w:r>
      <w:r w:rsidRPr="00DC4BCC">
        <w:rPr>
          <w:color w:val="231F20"/>
          <w:spacing w:val="-21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les</w:t>
      </w:r>
      <w:r w:rsidRPr="00DC4BCC">
        <w:rPr>
          <w:color w:val="231F20"/>
          <w:spacing w:val="-21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mieux</w:t>
      </w:r>
      <w:r w:rsidRPr="00DC4BCC">
        <w:rPr>
          <w:color w:val="231F20"/>
          <w:spacing w:val="-21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adaptées</w:t>
      </w:r>
      <w:r w:rsidRPr="00DC4BCC">
        <w:rPr>
          <w:color w:val="231F20"/>
          <w:spacing w:val="-21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aux</w:t>
      </w:r>
      <w:r w:rsidRPr="00DC4BCC">
        <w:rPr>
          <w:color w:val="231F20"/>
          <w:spacing w:val="-21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situations,</w:t>
      </w:r>
      <w:r w:rsidRPr="00DC4BCC">
        <w:rPr>
          <w:color w:val="231F20"/>
          <w:spacing w:val="-21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conformément</w:t>
      </w:r>
      <w:r w:rsidRPr="00DC4BCC">
        <w:rPr>
          <w:color w:val="231F20"/>
          <w:spacing w:val="-21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au</w:t>
      </w:r>
      <w:r w:rsidRPr="00DC4BCC">
        <w:rPr>
          <w:color w:val="231F20"/>
          <w:spacing w:val="-21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Règlement</w:t>
      </w:r>
      <w:r w:rsidRPr="00DC4BCC">
        <w:rPr>
          <w:color w:val="231F20"/>
          <w:spacing w:val="-21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Intérieur</w:t>
      </w:r>
      <w:r w:rsidRPr="00DC4BCC">
        <w:rPr>
          <w:color w:val="231F20"/>
          <w:spacing w:val="-21"/>
          <w:w w:val="105"/>
          <w:sz w:val="14"/>
          <w:lang w:val="fr-FR"/>
        </w:rPr>
        <w:t xml:space="preserve"> </w:t>
      </w:r>
      <w:r w:rsidRPr="00DC4BCC">
        <w:rPr>
          <w:color w:val="231F20"/>
          <w:w w:val="105"/>
          <w:sz w:val="14"/>
          <w:lang w:val="fr-FR"/>
        </w:rPr>
        <w:t>du</w:t>
      </w:r>
      <w:r w:rsidRPr="00DC4BCC">
        <w:rPr>
          <w:color w:val="231F20"/>
          <w:spacing w:val="-21"/>
          <w:w w:val="105"/>
          <w:sz w:val="14"/>
          <w:lang w:val="fr-FR"/>
        </w:rPr>
        <w:t xml:space="preserve"> </w:t>
      </w:r>
      <w:r w:rsidRPr="00DC4BCC">
        <w:rPr>
          <w:color w:val="231F20"/>
          <w:spacing w:val="-3"/>
          <w:w w:val="105"/>
          <w:sz w:val="14"/>
          <w:lang w:val="fr-FR"/>
        </w:rPr>
        <w:t>FAJ</w:t>
      </w:r>
      <w:r w:rsidRPr="00DC4BCC">
        <w:rPr>
          <w:color w:val="231F20"/>
          <w:spacing w:val="-33"/>
          <w:w w:val="105"/>
          <w:sz w:val="14"/>
          <w:lang w:val="fr-FR"/>
        </w:rPr>
        <w:t xml:space="preserve"> </w:t>
      </w:r>
      <w:r w:rsidRPr="00DC4BCC">
        <w:rPr>
          <w:color w:val="231F20"/>
          <w:w w:val="85"/>
          <w:sz w:val="14"/>
          <w:lang w:val="fr-FR"/>
        </w:rPr>
        <w:t>.</w:t>
      </w:r>
    </w:p>
    <w:p w:rsidR="008734ED" w:rsidRDefault="00DC4BCC">
      <w:pPr>
        <w:pStyle w:val="Corpsdetexte"/>
        <w:spacing w:line="20" w:lineRule="exact"/>
        <w:ind w:left="1837"/>
        <w:rPr>
          <w:sz w:val="2"/>
        </w:rPr>
      </w:pPr>
      <w:r>
        <w:rPr>
          <w:noProof/>
          <w:sz w:val="2"/>
          <w:lang w:val="fr-FR" w:eastAsia="fr-FR"/>
        </w:rPr>
        <mc:AlternateContent>
          <mc:Choice Requires="wpg">
            <w:drawing>
              <wp:inline distT="0" distB="0" distL="0" distR="0">
                <wp:extent cx="5760085" cy="6350"/>
                <wp:effectExtent l="4445" t="5080" r="7620" b="7620"/>
                <wp:docPr id="8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6350"/>
                          <a:chOff x="0" y="0"/>
                          <a:chExt cx="9071" cy="10"/>
                        </a:xfrm>
                      </wpg:grpSpPr>
                      <wps:wsp>
                        <wps:cNvPr id="88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25" y="5"/>
                            <a:ext cx="903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5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9066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EA4B74" id="Group 46" o:spid="_x0000_s1026" style="width:453.55pt;height:.5pt;mso-position-horizontal-relative:char;mso-position-vertical-relative:line" coordsize="907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">
                <v:line id="Line 49" o:spid="_x0000_s1027" style="position:absolute;visibility:visible;mso-wrap-style:square" from="25,5" to="9056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ShosEAAADbAAAADwAAAGRycy9kb3ducmV2LnhtbERPy4rCMBTdD/gP4QruxtQHUmpTEZ0B&#10;HZiF1Q+4NNe22NzUJmr1681iYJaH805XvWnEnTpXW1YwGUcgiAuray4VnI7fnzEI55E1NpZJwZMc&#10;rLLBR4qJtg8+0D33pQgh7BJUUHnfJlK6oiKDbmxb4sCdbWfQB9iVUnf4COGmkdMoWkiDNYeGClva&#10;VFRc8ptRsN3Es9vvz2s3WfvTdPH6snjdz5UaDfv1EoSn3v+L/9w7rSAOY8OX8ANk9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RKGiwQAAANsAAAAPAAAAAAAAAAAAAAAA&#10;AKECAABkcnMvZG93bnJldi54bWxQSwUGAAAAAAQABAD5AAAAjwMAAAAA&#10;" strokecolor="#231f20" strokeweight=".5pt">
                  <v:stroke dashstyle="dash"/>
                </v:line>
                <v:line id="Line 48" o:spid="_x0000_s1028" style="position:absolute;visibility:visible;mso-wrap-style:square" from="5,5" to="5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l3CsUAAADbAAAADwAAAGRycy9kb3ducmV2LnhtbESP0WrCQBRE3wX/YbkFX6RuqiA2uooU&#10;CsUHtaYfcM1ek9DduzG7mtiv7wqCj8PMnGEWq84acaXGV44VvI0SEMS50xUXCn6yz9cZCB+QNRrH&#10;pOBGHlbLfm+BqXYtf9P1EAoRIexTVFCGUKdS+rwki37kauLonVxjMUTZFFI32Ea4NXKcJFNpseK4&#10;UGJNHyXlv4eLVZCdh8HsdxvTZrvjRB7P28nfZavU4KVbz0EE6sIz/Gh/aQWzd7h/iT9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Rl3CsUAAADbAAAADwAAAAAAAAAA&#10;AAAAAAChAgAAZHJzL2Rvd25yZXYueG1sUEsFBgAAAAAEAAQA+QAAAJMDAAAAAA==&#10;" strokecolor="#231f20" strokeweight=".5pt"/>
                <v:line id="Line 47" o:spid="_x0000_s1029" style="position:absolute;visibility:visible;mso-wrap-style:square" from="9066,5" to="9066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pISsIAAADbAAAADwAAAGRycy9kb3ducmV2LnhtbERP3WrCMBS+H+wdwhl4M2aqwnCdUYYg&#10;iBf+tD7AsTlry5KT2kRbfXpzIezy4/ufLXprxJVaXztWMBomIIgLp2suFRzz1ccUhA/IGo1jUnAj&#10;D4v568sMU+06PtA1C6WIIexTVFCF0KRS+qIii37oGuLI/brWYoiwLaVusYvh1shxknxKizXHhgob&#10;WlZU/GUXqyA/vwez321Ml+9OE3k6byf3y1apwVv/8w0iUB/+xU/3Wiv4iuvjl/gD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fpISsIAAADbAAAADwAAAAAAAAAAAAAA&#10;AAChAgAAZHJzL2Rvd25yZXYueG1sUEsFBgAAAAAEAAQA+QAAAJADAAAAAA==&#10;" strokecolor="#231f20" strokeweight=".5pt"/>
                <w10:anchorlock/>
              </v:group>
            </w:pict>
          </mc:Fallback>
        </mc:AlternateContent>
      </w:r>
    </w:p>
    <w:p w:rsidR="008734ED" w:rsidRDefault="008734ED">
      <w:pPr>
        <w:spacing w:line="20" w:lineRule="exact"/>
        <w:rPr>
          <w:sz w:val="2"/>
        </w:rPr>
        <w:sectPr w:rsidR="008734ED">
          <w:pgSz w:w="12750" w:h="17680"/>
          <w:pgMar w:top="420" w:right="0" w:bottom="420" w:left="0" w:header="0" w:footer="223" w:gutter="0"/>
          <w:cols w:space="720"/>
        </w:sectPr>
      </w:pPr>
    </w:p>
    <w:p w:rsidR="008734ED" w:rsidRDefault="008734ED">
      <w:pPr>
        <w:pStyle w:val="Corpsdetexte"/>
        <w:rPr>
          <w:sz w:val="20"/>
        </w:rPr>
      </w:pPr>
    </w:p>
    <w:p w:rsidR="008734ED" w:rsidRDefault="008734ED">
      <w:pPr>
        <w:pStyle w:val="Corpsdetexte"/>
        <w:rPr>
          <w:sz w:val="20"/>
        </w:rPr>
      </w:pPr>
    </w:p>
    <w:p w:rsidR="008734ED" w:rsidRDefault="008734ED">
      <w:pPr>
        <w:pStyle w:val="Corpsdetexte"/>
        <w:rPr>
          <w:sz w:val="20"/>
        </w:rPr>
      </w:pPr>
    </w:p>
    <w:p w:rsidR="008734ED" w:rsidRDefault="008734ED">
      <w:pPr>
        <w:pStyle w:val="Corpsdetexte"/>
        <w:spacing w:before="6"/>
        <w:rPr>
          <w:sz w:val="16"/>
        </w:rPr>
      </w:pPr>
    </w:p>
    <w:p w:rsidR="008734ED" w:rsidRDefault="00DC4BCC">
      <w:pPr>
        <w:pStyle w:val="Corpsdetexte"/>
        <w:spacing w:line="100" w:lineRule="exact"/>
        <w:ind w:left="1787"/>
        <w:rPr>
          <w:sz w:val="10"/>
        </w:rPr>
      </w:pPr>
      <w:r>
        <w:rPr>
          <w:noProof/>
          <w:position w:val="-1"/>
          <w:sz w:val="10"/>
          <w:lang w:val="fr-FR" w:eastAsia="fr-FR"/>
        </w:rPr>
        <mc:AlternateContent>
          <mc:Choice Requires="wpg">
            <w:drawing>
              <wp:inline distT="0" distB="0" distL="0" distR="0">
                <wp:extent cx="5823585" cy="63500"/>
                <wp:effectExtent l="1270" t="6985" r="4445" b="5715"/>
                <wp:docPr id="8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3585" cy="63500"/>
                          <a:chOff x="0" y="0"/>
                          <a:chExt cx="9171" cy="100"/>
                        </a:xfrm>
                      </wpg:grpSpPr>
                      <wps:wsp>
                        <wps:cNvPr id="86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50" y="50"/>
                            <a:ext cx="9071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4BAB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791EE3" id="Group 44" o:spid="_x0000_s1026" style="width:458.55pt;height:5pt;mso-position-horizontal-relative:char;mso-position-vertical-relative:line" coordsize="9171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">
                <v:line id="Line 45" o:spid="_x0000_s1027" style="position:absolute;visibility:visible;mso-wrap-style:square" from="50,50" to="9121,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/CFsMAAADbAAAADwAAAGRycy9kb3ducmV2LnhtbESPwU7DMBBE70j8g7VI3KgDhyqkdSuE&#10;BIITNAXOW3sbp8TrYJsk/fu6EhLH0cy80SzXk+vEQCG2nhXczgoQxNqblhsFH9unmxJETMgGO8+k&#10;4EgR1qvLiyVWxo+8oaFOjcgQjhUqsCn1lZRRW3IYZ74nzt7eB4cpy9BIE3DMcNfJu6KYS4ct5wWL&#10;PT1a0t/1r1OgD6HePRe6tJ/v49cgt/L1/udNqeur6WEBItGU/sN/7RejoJzD+Uv+AXJ1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PwhbDAAAA2wAAAA8AAAAAAAAAAAAA&#10;AAAAoQIAAGRycy9kb3ducmV2LnhtbFBLBQYAAAAABAAEAPkAAACRAwAAAAA=&#10;" strokecolor="#4babc6" strokeweight="5pt"/>
                <w10:anchorlock/>
              </v:group>
            </w:pict>
          </mc:Fallback>
        </mc:AlternateContent>
      </w:r>
    </w:p>
    <w:p w:rsidR="008734ED" w:rsidRPr="00DC4BCC" w:rsidRDefault="004F47EE">
      <w:pPr>
        <w:spacing w:line="357" w:lineRule="exact"/>
        <w:ind w:left="1837"/>
        <w:rPr>
          <w:rFonts w:ascii="Gill Sans MT"/>
          <w:b/>
          <w:sz w:val="32"/>
          <w:lang w:val="fr-FR"/>
        </w:rPr>
      </w:pPr>
      <w:r w:rsidRPr="00DC4BCC">
        <w:rPr>
          <w:rFonts w:ascii="Gill Sans MT"/>
          <w:b/>
          <w:color w:val="4BABC6"/>
          <w:sz w:val="32"/>
          <w:lang w:val="fr-FR"/>
        </w:rPr>
        <w:t>ANNEXE 3</w:t>
      </w:r>
    </w:p>
    <w:p w:rsidR="008734ED" w:rsidRPr="00DC4BCC" w:rsidRDefault="004F47EE">
      <w:pPr>
        <w:spacing w:before="13"/>
        <w:ind w:left="1837"/>
        <w:rPr>
          <w:rFonts w:ascii="Gill Sans MT" w:hAnsi="Gill Sans MT"/>
          <w:b/>
          <w:sz w:val="32"/>
          <w:lang w:val="fr-FR"/>
        </w:rPr>
      </w:pPr>
      <w:r w:rsidRPr="00DC4BCC">
        <w:rPr>
          <w:rFonts w:ascii="Gill Sans MT" w:hAnsi="Gill Sans MT"/>
          <w:b/>
          <w:color w:val="4BABC6"/>
          <w:sz w:val="32"/>
          <w:lang w:val="fr-FR"/>
        </w:rPr>
        <w:t>Pièces justificatives à joindre à la  demande</w:t>
      </w:r>
    </w:p>
    <w:p w:rsidR="008734ED" w:rsidRPr="00DC4BCC" w:rsidRDefault="008734ED">
      <w:pPr>
        <w:pStyle w:val="Corpsdetexte"/>
        <w:rPr>
          <w:rFonts w:ascii="Gill Sans MT"/>
          <w:b/>
          <w:sz w:val="20"/>
          <w:lang w:val="fr-FR"/>
        </w:rPr>
      </w:pPr>
    </w:p>
    <w:p w:rsidR="008734ED" w:rsidRPr="00DC4BCC" w:rsidRDefault="008734ED">
      <w:pPr>
        <w:pStyle w:val="Corpsdetexte"/>
        <w:rPr>
          <w:rFonts w:ascii="Gill Sans MT"/>
          <w:b/>
          <w:sz w:val="20"/>
          <w:lang w:val="fr-FR"/>
        </w:rPr>
      </w:pPr>
    </w:p>
    <w:p w:rsidR="008734ED" w:rsidRPr="00DC4BCC" w:rsidRDefault="008734ED">
      <w:pPr>
        <w:pStyle w:val="Corpsdetexte"/>
        <w:rPr>
          <w:rFonts w:ascii="Gill Sans MT"/>
          <w:b/>
          <w:sz w:val="20"/>
          <w:lang w:val="fr-FR"/>
        </w:rPr>
      </w:pPr>
    </w:p>
    <w:p w:rsidR="008734ED" w:rsidRPr="00DC4BCC" w:rsidRDefault="008734ED">
      <w:pPr>
        <w:pStyle w:val="Corpsdetexte"/>
        <w:spacing w:before="4"/>
        <w:rPr>
          <w:rFonts w:ascii="Gill Sans MT"/>
          <w:b/>
          <w:sz w:val="14"/>
          <w:lang w:val="fr-FR"/>
        </w:rPr>
      </w:pPr>
    </w:p>
    <w:tbl>
      <w:tblPr>
        <w:tblStyle w:val="TableNormal"/>
        <w:tblW w:w="0" w:type="auto"/>
        <w:tblInd w:w="18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535"/>
        <w:gridCol w:w="4535"/>
      </w:tblGrid>
      <w:tr w:rsidR="008734ED">
        <w:trPr>
          <w:trHeight w:hRule="exact" w:val="360"/>
        </w:trPr>
        <w:tc>
          <w:tcPr>
            <w:tcW w:w="4535" w:type="dxa"/>
            <w:shd w:val="clear" w:color="auto" w:fill="4BABC6"/>
          </w:tcPr>
          <w:p w:rsidR="008734ED" w:rsidRDefault="004F47EE">
            <w:pPr>
              <w:pStyle w:val="TableParagraph"/>
              <w:spacing w:before="87"/>
              <w:ind w:left="1675" w:right="16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Situation</w:t>
            </w:r>
          </w:p>
        </w:tc>
        <w:tc>
          <w:tcPr>
            <w:tcW w:w="4535" w:type="dxa"/>
            <w:shd w:val="clear" w:color="auto" w:fill="4BABC6"/>
          </w:tcPr>
          <w:p w:rsidR="008734ED" w:rsidRDefault="004F47EE">
            <w:pPr>
              <w:pStyle w:val="TableParagraph"/>
              <w:spacing w:before="87"/>
              <w:ind w:left="1182"/>
              <w:rPr>
                <w:rFonts w:ascii="Trebuchet MS" w:hAnsi="Trebuchet MS"/>
                <w:b/>
                <w:sz w:val="20"/>
              </w:rPr>
            </w:pPr>
            <w:proofErr w:type="spellStart"/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>Justificatifs</w:t>
            </w:r>
            <w:proofErr w:type="spellEnd"/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color w:val="FFFFFF"/>
                <w:w w:val="95"/>
                <w:sz w:val="20"/>
              </w:rPr>
              <w:t>nécessaires</w:t>
            </w:r>
            <w:proofErr w:type="spellEnd"/>
          </w:p>
        </w:tc>
      </w:tr>
      <w:tr w:rsidR="008734ED">
        <w:trPr>
          <w:trHeight w:hRule="exact" w:val="1080"/>
        </w:trPr>
        <w:tc>
          <w:tcPr>
            <w:tcW w:w="4535" w:type="dxa"/>
          </w:tcPr>
          <w:p w:rsidR="008734ED" w:rsidRDefault="008734ED">
            <w:pPr>
              <w:pStyle w:val="TableParagraph"/>
              <w:ind w:left="0"/>
              <w:rPr>
                <w:rFonts w:ascii="Gill Sans MT"/>
                <w:b/>
                <w:sz w:val="20"/>
              </w:rPr>
            </w:pPr>
          </w:p>
          <w:p w:rsidR="008734ED" w:rsidRDefault="008734ED">
            <w:pPr>
              <w:pStyle w:val="TableParagraph"/>
              <w:spacing w:before="5"/>
              <w:ind w:left="0"/>
              <w:rPr>
                <w:rFonts w:ascii="Gill Sans MT"/>
                <w:b/>
                <w:sz w:val="17"/>
              </w:rPr>
            </w:pPr>
          </w:p>
          <w:p w:rsidR="008734ED" w:rsidRDefault="004F47EE">
            <w:pPr>
              <w:pStyle w:val="TableParagraph"/>
              <w:spacing w:before="1"/>
              <w:ind w:left="74" w:right="616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Quelque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soit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la </w:t>
            </w:r>
            <w:proofErr w:type="spellStart"/>
            <w:r>
              <w:rPr>
                <w:color w:val="231F20"/>
                <w:w w:val="105"/>
                <w:sz w:val="20"/>
              </w:rPr>
              <w:t>demande</w:t>
            </w:r>
            <w:proofErr w:type="spellEnd"/>
          </w:p>
        </w:tc>
        <w:tc>
          <w:tcPr>
            <w:tcW w:w="4535" w:type="dxa"/>
          </w:tcPr>
          <w:p w:rsidR="008734ED" w:rsidRPr="00DC4BCC" w:rsidRDefault="004F47EE">
            <w:pPr>
              <w:pStyle w:val="TableParagraph"/>
              <w:numPr>
                <w:ilvl w:val="0"/>
                <w:numId w:val="3"/>
              </w:numPr>
              <w:tabs>
                <w:tab w:val="left" w:pos="198"/>
              </w:tabs>
              <w:spacing w:before="75"/>
              <w:ind w:right="174"/>
              <w:rPr>
                <w:sz w:val="20"/>
                <w:lang w:val="fr-FR"/>
              </w:rPr>
            </w:pPr>
            <w:r w:rsidRPr="00DC4BCC">
              <w:rPr>
                <w:color w:val="231F20"/>
                <w:w w:val="105"/>
                <w:sz w:val="20"/>
                <w:lang w:val="fr-FR"/>
              </w:rPr>
              <w:t>Pièce</w:t>
            </w:r>
            <w:r w:rsidRPr="00DC4BCC">
              <w:rPr>
                <w:color w:val="231F20"/>
                <w:spacing w:val="-19"/>
                <w:w w:val="105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w w:val="105"/>
                <w:sz w:val="20"/>
                <w:lang w:val="fr-FR"/>
              </w:rPr>
              <w:t>d’identité</w:t>
            </w:r>
            <w:r w:rsidRPr="00DC4BCC">
              <w:rPr>
                <w:color w:val="231F20"/>
                <w:spacing w:val="-19"/>
                <w:w w:val="105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w w:val="105"/>
                <w:sz w:val="20"/>
                <w:lang w:val="fr-FR"/>
              </w:rPr>
              <w:t>ou</w:t>
            </w:r>
            <w:r w:rsidRPr="00DC4BCC">
              <w:rPr>
                <w:color w:val="231F20"/>
                <w:spacing w:val="-19"/>
                <w:w w:val="105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w w:val="105"/>
                <w:sz w:val="20"/>
                <w:lang w:val="fr-FR"/>
              </w:rPr>
              <w:t>titre</w:t>
            </w:r>
            <w:r w:rsidRPr="00DC4BCC">
              <w:rPr>
                <w:color w:val="231F20"/>
                <w:spacing w:val="-19"/>
                <w:w w:val="105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w w:val="105"/>
                <w:sz w:val="20"/>
                <w:lang w:val="fr-FR"/>
              </w:rPr>
              <w:t>de</w:t>
            </w:r>
            <w:r w:rsidRPr="00DC4BCC">
              <w:rPr>
                <w:color w:val="231F20"/>
                <w:spacing w:val="-19"/>
                <w:w w:val="105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w w:val="105"/>
                <w:sz w:val="20"/>
                <w:lang w:val="fr-FR"/>
              </w:rPr>
              <w:t>séjour</w:t>
            </w:r>
            <w:r w:rsidRPr="00DC4BCC">
              <w:rPr>
                <w:color w:val="231F20"/>
                <w:spacing w:val="-19"/>
                <w:w w:val="105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w w:val="105"/>
                <w:sz w:val="20"/>
                <w:lang w:val="fr-FR"/>
              </w:rPr>
              <w:t>ou</w:t>
            </w:r>
            <w:r w:rsidRPr="00DC4BCC">
              <w:rPr>
                <w:color w:val="231F20"/>
                <w:spacing w:val="-19"/>
                <w:w w:val="105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w w:val="105"/>
                <w:sz w:val="20"/>
                <w:lang w:val="fr-FR"/>
              </w:rPr>
              <w:t>récépissé de</w:t>
            </w:r>
            <w:r w:rsidRPr="00DC4BCC">
              <w:rPr>
                <w:color w:val="231F20"/>
                <w:spacing w:val="-23"/>
                <w:w w:val="105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w w:val="105"/>
                <w:sz w:val="20"/>
                <w:lang w:val="fr-FR"/>
              </w:rPr>
              <w:t>titre</w:t>
            </w:r>
            <w:r w:rsidRPr="00DC4BCC">
              <w:rPr>
                <w:color w:val="231F20"/>
                <w:spacing w:val="-23"/>
                <w:w w:val="105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w w:val="105"/>
                <w:sz w:val="20"/>
                <w:lang w:val="fr-FR"/>
              </w:rPr>
              <w:t>de</w:t>
            </w:r>
            <w:r w:rsidRPr="00DC4BCC">
              <w:rPr>
                <w:color w:val="231F20"/>
                <w:spacing w:val="-23"/>
                <w:w w:val="105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w w:val="105"/>
                <w:sz w:val="20"/>
                <w:lang w:val="fr-FR"/>
              </w:rPr>
              <w:t>séjour</w:t>
            </w:r>
          </w:p>
          <w:p w:rsidR="008734ED" w:rsidRDefault="004F47EE">
            <w:pPr>
              <w:pStyle w:val="TableParagraph"/>
              <w:numPr>
                <w:ilvl w:val="0"/>
                <w:numId w:val="3"/>
              </w:numPr>
              <w:tabs>
                <w:tab w:val="left" w:pos="198"/>
              </w:tabs>
              <w:spacing w:line="239" w:lineRule="exact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Attestation</w:t>
            </w:r>
            <w:r>
              <w:rPr>
                <w:color w:val="231F20"/>
                <w:spacing w:val="-1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de</w:t>
            </w:r>
            <w:r>
              <w:rPr>
                <w:color w:val="231F20"/>
                <w:spacing w:val="-1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domicile/</w:t>
            </w:r>
            <w:r>
              <w:rPr>
                <w:color w:val="231F20"/>
                <w:spacing w:val="-18"/>
                <w:w w:val="105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domiciliation</w:t>
            </w:r>
          </w:p>
          <w:p w:rsidR="008734ED" w:rsidRDefault="004F47EE">
            <w:pPr>
              <w:pStyle w:val="TableParagraph"/>
              <w:numPr>
                <w:ilvl w:val="0"/>
                <w:numId w:val="3"/>
              </w:numPr>
              <w:tabs>
                <w:tab w:val="left" w:pos="198"/>
              </w:tabs>
              <w:spacing w:line="241" w:lineRule="exact"/>
              <w:rPr>
                <w:sz w:val="20"/>
              </w:rPr>
            </w:pPr>
            <w:r>
              <w:rPr>
                <w:color w:val="231F20"/>
                <w:sz w:val="20"/>
              </w:rPr>
              <w:t>RIB</w:t>
            </w:r>
          </w:p>
        </w:tc>
      </w:tr>
      <w:tr w:rsidR="008734ED" w:rsidRPr="00241645">
        <w:trPr>
          <w:trHeight w:hRule="exact" w:val="1560"/>
        </w:trPr>
        <w:tc>
          <w:tcPr>
            <w:tcW w:w="4535" w:type="dxa"/>
          </w:tcPr>
          <w:p w:rsidR="008734ED" w:rsidRDefault="008734ED">
            <w:pPr>
              <w:pStyle w:val="TableParagraph"/>
              <w:ind w:left="0"/>
              <w:rPr>
                <w:rFonts w:ascii="Gill Sans MT"/>
                <w:b/>
                <w:sz w:val="20"/>
              </w:rPr>
            </w:pPr>
          </w:p>
          <w:p w:rsidR="008734ED" w:rsidRDefault="008734ED">
            <w:pPr>
              <w:pStyle w:val="TableParagraph"/>
              <w:spacing w:before="9"/>
              <w:ind w:left="0"/>
              <w:rPr>
                <w:rFonts w:ascii="Gill Sans MT"/>
                <w:b/>
                <w:sz w:val="27"/>
              </w:rPr>
            </w:pPr>
          </w:p>
          <w:p w:rsidR="008734ED" w:rsidRDefault="004F47EE">
            <w:pPr>
              <w:pStyle w:val="TableParagraph"/>
              <w:spacing w:before="1" w:line="241" w:lineRule="exact"/>
              <w:ind w:left="74" w:right="616"/>
              <w:rPr>
                <w:sz w:val="20"/>
              </w:rPr>
            </w:pPr>
            <w:proofErr w:type="spellStart"/>
            <w:r>
              <w:rPr>
                <w:color w:val="231F20"/>
                <w:w w:val="105"/>
                <w:sz w:val="20"/>
              </w:rPr>
              <w:t>Quelque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</w:t>
            </w:r>
            <w:proofErr w:type="spellStart"/>
            <w:r>
              <w:rPr>
                <w:color w:val="231F20"/>
                <w:w w:val="105"/>
                <w:sz w:val="20"/>
              </w:rPr>
              <w:t>soit</w:t>
            </w:r>
            <w:proofErr w:type="spellEnd"/>
            <w:r>
              <w:rPr>
                <w:color w:val="231F20"/>
                <w:w w:val="105"/>
                <w:sz w:val="20"/>
              </w:rPr>
              <w:t xml:space="preserve"> la </w:t>
            </w:r>
            <w:proofErr w:type="spellStart"/>
            <w:r>
              <w:rPr>
                <w:color w:val="231F20"/>
                <w:w w:val="105"/>
                <w:sz w:val="20"/>
              </w:rPr>
              <w:t>demande</w:t>
            </w:r>
            <w:proofErr w:type="spellEnd"/>
          </w:p>
          <w:p w:rsidR="008734ED" w:rsidRPr="00DC4BCC" w:rsidRDefault="004F47EE">
            <w:pPr>
              <w:pStyle w:val="TableParagraph"/>
              <w:spacing w:line="241" w:lineRule="exact"/>
              <w:ind w:left="74" w:right="616"/>
              <w:rPr>
                <w:sz w:val="20"/>
                <w:lang w:val="fr-FR"/>
              </w:rPr>
            </w:pPr>
            <w:r w:rsidRPr="00DC4BCC">
              <w:rPr>
                <w:color w:val="231F20"/>
                <w:w w:val="105"/>
                <w:sz w:val="20"/>
                <w:lang w:val="fr-FR"/>
              </w:rPr>
              <w:t>sauf première demande de FAJ urgence</w:t>
            </w:r>
          </w:p>
        </w:tc>
        <w:tc>
          <w:tcPr>
            <w:tcW w:w="4535" w:type="dxa"/>
          </w:tcPr>
          <w:p w:rsidR="008734ED" w:rsidRPr="00DC4BCC" w:rsidRDefault="004F47EE">
            <w:pPr>
              <w:pStyle w:val="TableParagraph"/>
              <w:numPr>
                <w:ilvl w:val="0"/>
                <w:numId w:val="2"/>
              </w:numPr>
              <w:tabs>
                <w:tab w:val="left" w:pos="198"/>
              </w:tabs>
              <w:spacing w:before="75"/>
              <w:ind w:right="644"/>
              <w:rPr>
                <w:sz w:val="20"/>
                <w:lang w:val="fr-FR"/>
              </w:rPr>
            </w:pPr>
            <w:r w:rsidRPr="00DC4BCC">
              <w:rPr>
                <w:color w:val="231F20"/>
                <w:w w:val="105"/>
                <w:sz w:val="20"/>
                <w:lang w:val="fr-FR"/>
              </w:rPr>
              <w:t>État</w:t>
            </w:r>
            <w:r w:rsidRPr="00DC4BCC">
              <w:rPr>
                <w:color w:val="231F20"/>
                <w:spacing w:val="-25"/>
                <w:w w:val="105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w w:val="105"/>
                <w:sz w:val="20"/>
                <w:lang w:val="fr-FR"/>
              </w:rPr>
              <w:t>des</w:t>
            </w:r>
            <w:r w:rsidRPr="00DC4BCC">
              <w:rPr>
                <w:color w:val="231F20"/>
                <w:spacing w:val="-25"/>
                <w:w w:val="105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w w:val="105"/>
                <w:sz w:val="20"/>
                <w:lang w:val="fr-FR"/>
              </w:rPr>
              <w:t>lieux</w:t>
            </w:r>
            <w:r w:rsidRPr="00DC4BCC">
              <w:rPr>
                <w:color w:val="231F20"/>
                <w:spacing w:val="-25"/>
                <w:w w:val="105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w w:val="105"/>
                <w:sz w:val="20"/>
                <w:lang w:val="fr-FR"/>
              </w:rPr>
              <w:t>des</w:t>
            </w:r>
            <w:r w:rsidRPr="00DC4BCC">
              <w:rPr>
                <w:color w:val="231F20"/>
                <w:spacing w:val="-25"/>
                <w:w w:val="105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w w:val="105"/>
                <w:sz w:val="20"/>
                <w:lang w:val="fr-FR"/>
              </w:rPr>
              <w:t>ressources</w:t>
            </w:r>
            <w:r w:rsidRPr="00DC4BCC">
              <w:rPr>
                <w:color w:val="231F20"/>
                <w:spacing w:val="-25"/>
                <w:w w:val="105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w w:val="105"/>
                <w:sz w:val="20"/>
                <w:lang w:val="fr-FR"/>
              </w:rPr>
              <w:t>du</w:t>
            </w:r>
            <w:r w:rsidRPr="00DC4BCC">
              <w:rPr>
                <w:color w:val="231F20"/>
                <w:spacing w:val="-25"/>
                <w:w w:val="105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w w:val="105"/>
                <w:sz w:val="20"/>
                <w:lang w:val="fr-FR"/>
              </w:rPr>
              <w:t>jeune</w:t>
            </w:r>
            <w:r w:rsidRPr="00DC4BCC">
              <w:rPr>
                <w:color w:val="231F20"/>
                <w:spacing w:val="-25"/>
                <w:w w:val="105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w w:val="105"/>
                <w:sz w:val="20"/>
                <w:lang w:val="fr-FR"/>
              </w:rPr>
              <w:t>ou couple</w:t>
            </w:r>
          </w:p>
          <w:p w:rsidR="008734ED" w:rsidRPr="00DC4BCC" w:rsidRDefault="004F47EE">
            <w:pPr>
              <w:pStyle w:val="TableParagraph"/>
              <w:numPr>
                <w:ilvl w:val="0"/>
                <w:numId w:val="2"/>
              </w:numPr>
              <w:tabs>
                <w:tab w:val="left" w:pos="198"/>
              </w:tabs>
              <w:ind w:right="496"/>
              <w:rPr>
                <w:sz w:val="20"/>
                <w:lang w:val="fr-FR"/>
              </w:rPr>
            </w:pPr>
            <w:r w:rsidRPr="00DC4BCC">
              <w:rPr>
                <w:color w:val="231F20"/>
                <w:sz w:val="20"/>
                <w:lang w:val="fr-FR"/>
              </w:rPr>
              <w:t>État des lieux des ressources et charges du foyer</w:t>
            </w:r>
            <w:r w:rsidRPr="00DC4BCC">
              <w:rPr>
                <w:color w:val="231F20"/>
                <w:spacing w:val="-7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sz w:val="20"/>
                <w:lang w:val="fr-FR"/>
              </w:rPr>
              <w:t>si</w:t>
            </w:r>
            <w:r w:rsidRPr="00DC4BCC">
              <w:rPr>
                <w:color w:val="231F20"/>
                <w:spacing w:val="-7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sz w:val="20"/>
                <w:lang w:val="fr-FR"/>
              </w:rPr>
              <w:t>le</w:t>
            </w:r>
            <w:r w:rsidRPr="00DC4BCC">
              <w:rPr>
                <w:color w:val="231F20"/>
                <w:spacing w:val="-7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sz w:val="20"/>
                <w:lang w:val="fr-FR"/>
              </w:rPr>
              <w:t>jeune</w:t>
            </w:r>
            <w:r w:rsidRPr="00DC4BCC">
              <w:rPr>
                <w:color w:val="231F20"/>
                <w:spacing w:val="-7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sz w:val="20"/>
                <w:lang w:val="fr-FR"/>
              </w:rPr>
              <w:t>réside</w:t>
            </w:r>
            <w:r w:rsidRPr="00DC4BCC">
              <w:rPr>
                <w:color w:val="231F20"/>
                <w:spacing w:val="-7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sz w:val="20"/>
                <w:lang w:val="fr-FR"/>
              </w:rPr>
              <w:t>chez</w:t>
            </w:r>
            <w:r w:rsidRPr="00DC4BCC">
              <w:rPr>
                <w:color w:val="231F20"/>
                <w:spacing w:val="-7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sz w:val="20"/>
                <w:lang w:val="fr-FR"/>
              </w:rPr>
              <w:t>ses</w:t>
            </w:r>
            <w:r w:rsidRPr="00DC4BCC">
              <w:rPr>
                <w:color w:val="231F20"/>
                <w:spacing w:val="-7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sz w:val="20"/>
                <w:lang w:val="fr-FR"/>
              </w:rPr>
              <w:t>parents</w:t>
            </w:r>
            <w:r w:rsidRPr="00DC4BCC">
              <w:rPr>
                <w:color w:val="231F20"/>
                <w:spacing w:val="-34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w w:val="85"/>
                <w:sz w:val="20"/>
                <w:lang w:val="fr-FR"/>
              </w:rPr>
              <w:t>.</w:t>
            </w:r>
          </w:p>
          <w:p w:rsidR="008734ED" w:rsidRPr="00DC4BCC" w:rsidRDefault="004F47EE">
            <w:pPr>
              <w:pStyle w:val="TableParagraph"/>
              <w:spacing w:before="6" w:line="240" w:lineRule="exact"/>
              <w:ind w:left="197" w:hanging="123"/>
              <w:rPr>
                <w:sz w:val="20"/>
                <w:lang w:val="fr-FR"/>
              </w:rPr>
            </w:pPr>
            <w:r w:rsidRPr="00DC4BCC">
              <w:rPr>
                <w:rFonts w:ascii="Arial" w:hAnsi="Arial"/>
                <w:color w:val="231F20"/>
                <w:sz w:val="20"/>
                <w:lang w:val="fr-FR"/>
              </w:rPr>
              <w:t xml:space="preserve">- Ensemble des justificatifs concernant les </w:t>
            </w:r>
            <w:r w:rsidRPr="00DC4BCC">
              <w:rPr>
                <w:color w:val="231F20"/>
                <w:sz w:val="20"/>
                <w:lang w:val="fr-FR"/>
              </w:rPr>
              <w:t>ressources et les charges mentionnées</w:t>
            </w:r>
            <w:r w:rsidRPr="00DC4BCC">
              <w:rPr>
                <w:color w:val="231F20"/>
                <w:spacing w:val="-50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w w:val="85"/>
                <w:sz w:val="20"/>
                <w:lang w:val="fr-FR"/>
              </w:rPr>
              <w:t>.</w:t>
            </w:r>
          </w:p>
        </w:tc>
      </w:tr>
      <w:tr w:rsidR="008734ED" w:rsidRPr="00241645">
        <w:trPr>
          <w:trHeight w:hRule="exact" w:val="840"/>
        </w:trPr>
        <w:tc>
          <w:tcPr>
            <w:tcW w:w="4535" w:type="dxa"/>
          </w:tcPr>
          <w:p w:rsidR="008734ED" w:rsidRPr="00DC4BCC" w:rsidRDefault="004F47EE">
            <w:pPr>
              <w:pStyle w:val="TableParagraph"/>
              <w:spacing w:before="75" w:line="241" w:lineRule="exact"/>
              <w:ind w:left="74" w:right="616"/>
              <w:rPr>
                <w:sz w:val="20"/>
                <w:lang w:val="fr-FR"/>
              </w:rPr>
            </w:pPr>
            <w:r w:rsidRPr="00DC4BCC">
              <w:rPr>
                <w:color w:val="231F20"/>
                <w:w w:val="105"/>
                <w:sz w:val="20"/>
                <w:lang w:val="fr-FR"/>
              </w:rPr>
              <w:t>Secours d’urgence</w:t>
            </w:r>
          </w:p>
          <w:p w:rsidR="008734ED" w:rsidRPr="00DC4BCC" w:rsidRDefault="004F47EE">
            <w:pPr>
              <w:pStyle w:val="TableParagraph"/>
              <w:ind w:left="74" w:right="616"/>
              <w:rPr>
                <w:sz w:val="20"/>
                <w:lang w:val="fr-FR"/>
              </w:rPr>
            </w:pPr>
            <w:r w:rsidRPr="00DC4BCC">
              <w:rPr>
                <w:color w:val="231F20"/>
                <w:sz w:val="20"/>
                <w:lang w:val="fr-FR"/>
              </w:rPr>
              <w:t xml:space="preserve">(opportunité emploi/formation) ou Ponctuel/ </w:t>
            </w:r>
            <w:r w:rsidRPr="00DC4BCC">
              <w:rPr>
                <w:color w:val="231F20"/>
                <w:spacing w:val="-4"/>
                <w:sz w:val="20"/>
                <w:lang w:val="fr-FR"/>
              </w:rPr>
              <w:t>FAJ</w:t>
            </w:r>
            <w:r w:rsidRPr="00DC4BCC">
              <w:rPr>
                <w:color w:val="231F20"/>
                <w:spacing w:val="49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sz w:val="20"/>
                <w:lang w:val="fr-FR"/>
              </w:rPr>
              <w:t>renforcé</w:t>
            </w:r>
          </w:p>
        </w:tc>
        <w:tc>
          <w:tcPr>
            <w:tcW w:w="4535" w:type="dxa"/>
          </w:tcPr>
          <w:p w:rsidR="008734ED" w:rsidRPr="00DC4BCC" w:rsidRDefault="004F47EE">
            <w:pPr>
              <w:pStyle w:val="TableParagraph"/>
              <w:spacing w:before="75"/>
              <w:ind w:left="197" w:hanging="123"/>
              <w:rPr>
                <w:sz w:val="20"/>
                <w:lang w:val="fr-FR"/>
              </w:rPr>
            </w:pPr>
            <w:r w:rsidRPr="00DC4BCC">
              <w:rPr>
                <w:color w:val="231F20"/>
                <w:sz w:val="20"/>
                <w:lang w:val="fr-FR"/>
              </w:rPr>
              <w:t>- Partie du formulaire de demande relative au projet d’insertion sociale et/ou professionnelle) du jeune : ANNEXE 1 ou ANNEXE   2</w:t>
            </w:r>
          </w:p>
        </w:tc>
      </w:tr>
      <w:tr w:rsidR="008734ED">
        <w:trPr>
          <w:trHeight w:hRule="exact" w:val="360"/>
        </w:trPr>
        <w:tc>
          <w:tcPr>
            <w:tcW w:w="4535" w:type="dxa"/>
          </w:tcPr>
          <w:p w:rsidR="008734ED" w:rsidRDefault="004F47EE">
            <w:pPr>
              <w:pStyle w:val="TableParagraph"/>
              <w:spacing w:before="75"/>
              <w:ind w:left="74" w:right="616"/>
              <w:rPr>
                <w:sz w:val="20"/>
              </w:rPr>
            </w:pPr>
            <w:proofErr w:type="spellStart"/>
            <w:r>
              <w:rPr>
                <w:color w:val="231F20"/>
                <w:sz w:val="20"/>
              </w:rPr>
              <w:t>Demande</w:t>
            </w:r>
            <w:proofErr w:type="spellEnd"/>
            <w:r>
              <w:rPr>
                <w:color w:val="231F20"/>
                <w:sz w:val="20"/>
              </w:rPr>
              <w:t xml:space="preserve"> relative au</w:t>
            </w:r>
            <w:r>
              <w:rPr>
                <w:color w:val="231F20"/>
                <w:spacing w:val="53"/>
                <w:sz w:val="20"/>
              </w:rPr>
              <w:t xml:space="preserve"> </w:t>
            </w:r>
            <w:proofErr w:type="spellStart"/>
            <w:r>
              <w:rPr>
                <w:color w:val="231F20"/>
                <w:sz w:val="20"/>
              </w:rPr>
              <w:t>logement</w:t>
            </w:r>
            <w:proofErr w:type="spellEnd"/>
          </w:p>
        </w:tc>
        <w:tc>
          <w:tcPr>
            <w:tcW w:w="4535" w:type="dxa"/>
          </w:tcPr>
          <w:p w:rsidR="008734ED" w:rsidRDefault="004F47EE">
            <w:pPr>
              <w:pStyle w:val="TableParagraph"/>
              <w:spacing w:before="75"/>
              <w:ind w:left="74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 xml:space="preserve">- Bail </w:t>
            </w:r>
            <w:proofErr w:type="spellStart"/>
            <w:r>
              <w:rPr>
                <w:color w:val="231F20"/>
                <w:w w:val="105"/>
                <w:sz w:val="20"/>
              </w:rPr>
              <w:t>complet</w:t>
            </w:r>
            <w:proofErr w:type="spellEnd"/>
          </w:p>
        </w:tc>
      </w:tr>
      <w:tr w:rsidR="008734ED">
        <w:trPr>
          <w:trHeight w:hRule="exact" w:val="1800"/>
        </w:trPr>
        <w:tc>
          <w:tcPr>
            <w:tcW w:w="4535" w:type="dxa"/>
          </w:tcPr>
          <w:p w:rsidR="008734ED" w:rsidRPr="00DC4BCC" w:rsidRDefault="008734ED">
            <w:pPr>
              <w:pStyle w:val="TableParagraph"/>
              <w:ind w:left="0"/>
              <w:rPr>
                <w:rFonts w:ascii="Gill Sans MT"/>
                <w:b/>
                <w:sz w:val="20"/>
                <w:lang w:val="fr-FR"/>
              </w:rPr>
            </w:pPr>
          </w:p>
          <w:p w:rsidR="008734ED" w:rsidRPr="00DC4BCC" w:rsidRDefault="008734ED">
            <w:pPr>
              <w:pStyle w:val="TableParagraph"/>
              <w:ind w:left="0"/>
              <w:rPr>
                <w:rFonts w:ascii="Gill Sans MT"/>
                <w:b/>
                <w:sz w:val="20"/>
                <w:lang w:val="fr-FR"/>
              </w:rPr>
            </w:pPr>
          </w:p>
          <w:p w:rsidR="008734ED" w:rsidRPr="00DC4BCC" w:rsidRDefault="008734ED">
            <w:pPr>
              <w:pStyle w:val="TableParagraph"/>
              <w:spacing w:before="6"/>
              <w:ind w:left="0"/>
              <w:rPr>
                <w:rFonts w:ascii="Gill Sans MT"/>
                <w:b/>
                <w:sz w:val="28"/>
                <w:lang w:val="fr-FR"/>
              </w:rPr>
            </w:pPr>
          </w:p>
          <w:p w:rsidR="008734ED" w:rsidRPr="00DC4BCC" w:rsidRDefault="004F47EE">
            <w:pPr>
              <w:pStyle w:val="TableParagraph"/>
              <w:ind w:left="74" w:right="616"/>
              <w:rPr>
                <w:sz w:val="20"/>
                <w:lang w:val="fr-FR"/>
              </w:rPr>
            </w:pPr>
            <w:r w:rsidRPr="00DC4BCC">
              <w:rPr>
                <w:color w:val="231F20"/>
                <w:w w:val="105"/>
                <w:sz w:val="20"/>
                <w:lang w:val="fr-FR"/>
              </w:rPr>
              <w:t>En fonction de la demande</w:t>
            </w:r>
          </w:p>
        </w:tc>
        <w:tc>
          <w:tcPr>
            <w:tcW w:w="4535" w:type="dxa"/>
          </w:tcPr>
          <w:p w:rsidR="008734ED" w:rsidRPr="00DC4BCC" w:rsidRDefault="004F47EE">
            <w:pPr>
              <w:pStyle w:val="TableParagraph"/>
              <w:numPr>
                <w:ilvl w:val="0"/>
                <w:numId w:val="1"/>
              </w:numPr>
              <w:tabs>
                <w:tab w:val="left" w:pos="198"/>
              </w:tabs>
              <w:spacing w:before="75"/>
              <w:ind w:right="455"/>
              <w:rPr>
                <w:sz w:val="20"/>
                <w:lang w:val="fr-FR"/>
              </w:rPr>
            </w:pPr>
            <w:r w:rsidRPr="00DC4BCC">
              <w:rPr>
                <w:color w:val="231F20"/>
                <w:spacing w:val="-6"/>
                <w:sz w:val="20"/>
                <w:lang w:val="fr-FR"/>
              </w:rPr>
              <w:t xml:space="preserve">Tout </w:t>
            </w:r>
            <w:r w:rsidRPr="00DC4BCC">
              <w:rPr>
                <w:color w:val="231F20"/>
                <w:sz w:val="20"/>
                <w:lang w:val="fr-FR"/>
              </w:rPr>
              <w:t>devis attestant du montant des frais à engager (devis pour vêture professionnelle, achat de matériel…), attestation relative au montant des frais de</w:t>
            </w:r>
            <w:r w:rsidRPr="00DC4BCC">
              <w:rPr>
                <w:color w:val="231F20"/>
                <w:spacing w:val="51"/>
                <w:sz w:val="20"/>
                <w:lang w:val="fr-FR"/>
              </w:rPr>
              <w:t xml:space="preserve"> </w:t>
            </w:r>
            <w:r w:rsidRPr="00DC4BCC">
              <w:rPr>
                <w:color w:val="231F20"/>
                <w:sz w:val="20"/>
                <w:lang w:val="fr-FR"/>
              </w:rPr>
              <w:t>formation…</w:t>
            </w:r>
          </w:p>
          <w:p w:rsidR="008734ED" w:rsidRDefault="004F47EE">
            <w:pPr>
              <w:pStyle w:val="TableParagraph"/>
              <w:numPr>
                <w:ilvl w:val="0"/>
                <w:numId w:val="1"/>
              </w:numPr>
              <w:tabs>
                <w:tab w:val="left" w:pos="198"/>
              </w:tabs>
              <w:ind w:right="337"/>
              <w:rPr>
                <w:sz w:val="20"/>
              </w:rPr>
            </w:pPr>
            <w:r w:rsidRPr="00DC4BCC">
              <w:rPr>
                <w:color w:val="231F20"/>
                <w:sz w:val="20"/>
                <w:lang w:val="fr-FR"/>
              </w:rPr>
              <w:t xml:space="preserve">Attestations relatives aux démarches antérieures (mobilisation de l’APRE, aides du CROUS, </w:t>
            </w:r>
            <w:proofErr w:type="spellStart"/>
            <w:r w:rsidRPr="00DC4BCC">
              <w:rPr>
                <w:color w:val="231F20"/>
                <w:sz w:val="20"/>
                <w:lang w:val="fr-FR"/>
              </w:rPr>
              <w:t>Loca</w:t>
            </w:r>
            <w:proofErr w:type="spellEnd"/>
            <w:r w:rsidRPr="00DC4BCC">
              <w:rPr>
                <w:color w:val="231F20"/>
                <w:sz w:val="20"/>
                <w:lang w:val="fr-FR"/>
              </w:rPr>
              <w:t xml:space="preserve"> </w:t>
            </w:r>
            <w:proofErr w:type="spellStart"/>
            <w:r w:rsidRPr="00DC4BCC">
              <w:rPr>
                <w:color w:val="231F20"/>
                <w:sz w:val="20"/>
                <w:lang w:val="fr-FR"/>
              </w:rPr>
              <w:t>Pass</w:t>
            </w:r>
            <w:proofErr w:type="spellEnd"/>
            <w:r w:rsidRPr="00DC4BCC">
              <w:rPr>
                <w:color w:val="231F20"/>
                <w:sz w:val="20"/>
                <w:lang w:val="fr-FR"/>
              </w:rPr>
              <w:t>…)</w:t>
            </w:r>
            <w:r w:rsidRPr="00DC4BCC">
              <w:rPr>
                <w:color w:val="231F20"/>
                <w:spacing w:val="-11"/>
                <w:sz w:val="20"/>
                <w:lang w:val="fr-FR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.</w:t>
            </w:r>
          </w:p>
        </w:tc>
      </w:tr>
    </w:tbl>
    <w:p w:rsidR="008734ED" w:rsidRDefault="008734ED">
      <w:pPr>
        <w:rPr>
          <w:rFonts w:ascii="Times New Roman"/>
          <w:sz w:val="17"/>
        </w:rPr>
        <w:sectPr w:rsidR="008734ED">
          <w:footerReference w:type="default" r:id="rId15"/>
          <w:pgSz w:w="12750" w:h="17680"/>
          <w:pgMar w:top="420" w:right="0" w:bottom="420" w:left="0" w:header="0" w:footer="223" w:gutter="0"/>
          <w:cols w:space="720"/>
        </w:sectPr>
      </w:pPr>
    </w:p>
    <w:p w:rsidR="008734ED" w:rsidRDefault="008734ED">
      <w:pPr>
        <w:pStyle w:val="Corpsdetexte"/>
        <w:rPr>
          <w:rFonts w:ascii="Times New Roman"/>
          <w:sz w:val="20"/>
        </w:rPr>
      </w:pPr>
    </w:p>
    <w:p w:rsidR="008734ED" w:rsidRDefault="008734ED">
      <w:pPr>
        <w:pStyle w:val="Corpsdetexte"/>
        <w:rPr>
          <w:rFonts w:ascii="Times New Roman"/>
          <w:sz w:val="20"/>
        </w:rPr>
      </w:pPr>
    </w:p>
    <w:p w:rsidR="008734ED" w:rsidRDefault="008734ED">
      <w:pPr>
        <w:pStyle w:val="Corpsdetexte"/>
        <w:rPr>
          <w:rFonts w:ascii="Times New Roman"/>
          <w:sz w:val="20"/>
        </w:rPr>
      </w:pPr>
    </w:p>
    <w:p w:rsidR="008734ED" w:rsidRDefault="008734ED">
      <w:pPr>
        <w:pStyle w:val="Corpsdetexte"/>
        <w:rPr>
          <w:rFonts w:ascii="Times New Roman"/>
          <w:sz w:val="20"/>
        </w:rPr>
      </w:pPr>
    </w:p>
    <w:p w:rsidR="008734ED" w:rsidRDefault="008734ED">
      <w:pPr>
        <w:pStyle w:val="Corpsdetexte"/>
        <w:spacing w:before="11"/>
        <w:rPr>
          <w:rFonts w:ascii="Times New Roman"/>
          <w:sz w:val="21"/>
        </w:rPr>
      </w:pPr>
    </w:p>
    <w:p w:rsidR="008734ED" w:rsidRDefault="008734ED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Default="00361CFF">
      <w:pPr>
        <w:ind w:left="4820" w:right="4843"/>
        <w:jc w:val="center"/>
        <w:rPr>
          <w:rFonts w:ascii="Calibri"/>
          <w:sz w:val="13"/>
          <w:lang w:val="fr-FR"/>
        </w:rPr>
      </w:pPr>
    </w:p>
    <w:p w:rsidR="00361CFF" w:rsidRPr="00361CFF" w:rsidRDefault="00241645">
      <w:pPr>
        <w:ind w:left="4820" w:right="4843"/>
        <w:jc w:val="center"/>
        <w:rPr>
          <w:rFonts w:ascii="Calibri"/>
          <w:sz w:val="13"/>
          <w:lang w:val="fr-FR"/>
        </w:rPr>
      </w:pPr>
      <w:r w:rsidRPr="00241645">
        <w:rPr>
          <w:rFonts w:ascii="Calibri"/>
          <w:noProof/>
          <w:sz w:val="13"/>
          <w:lang w:val="fr-FR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2832100</wp:posOffset>
                </wp:positionV>
                <wp:extent cx="1238250" cy="25146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1645" w:rsidRPr="00E10995" w:rsidRDefault="00E10995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fr-FR"/>
                              </w:rPr>
                            </w:pPr>
                            <w:bookmarkStart w:id="0" w:name="_GoBack"/>
                            <w:r w:rsidRPr="00E10995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fr-FR"/>
                              </w:rPr>
                              <w:t xml:space="preserve">Tél : </w:t>
                            </w:r>
                            <w:r w:rsidR="00241645" w:rsidRPr="00E10995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  <w:lang w:val="fr-FR"/>
                              </w:rPr>
                              <w:t>03.20.14.52.80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2" type="#_x0000_t202" style="position:absolute;left:0;text-align:left;margin-left:97.5pt;margin-top:223pt;width:97.5pt;height:19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" stroked="f">
                <v:textbox>
                  <w:txbxContent>
                    <w:p w:rsidR="00241645" w:rsidRPr="00E10995" w:rsidRDefault="00E10995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fr-FR"/>
                        </w:rPr>
                      </w:pPr>
                      <w:bookmarkStart w:id="1" w:name="_GoBack"/>
                      <w:r w:rsidRPr="00E10995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fr-FR"/>
                        </w:rPr>
                        <w:t xml:space="preserve">Tél : </w:t>
                      </w:r>
                      <w:r w:rsidR="00241645" w:rsidRPr="00E10995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  <w:lang w:val="fr-FR"/>
                        </w:rPr>
                        <w:t>03.20.14.52.80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361CFF">
        <w:rPr>
          <w:noProof/>
          <w:lang w:val="fr-FR" w:eastAsia="fr-FR"/>
        </w:rPr>
        <w:drawing>
          <wp:anchor distT="0" distB="0" distL="114300" distR="114300" simplePos="0" relativeHeight="251676672" behindDoc="0" locked="0" layoutInCell="1" allowOverlap="1">
            <wp:simplePos x="3063834" y="1056904"/>
            <wp:positionH relativeFrom="margin">
              <wp:align>center</wp:align>
            </wp:positionH>
            <wp:positionV relativeFrom="margin">
              <wp:align>center</wp:align>
            </wp:positionV>
            <wp:extent cx="7071360" cy="9906000"/>
            <wp:effectExtent l="0" t="0" r="0" b="0"/>
            <wp:wrapSquare wrapText="bothSides"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9" t="16667" r="31878" b="4762"/>
                    <a:stretch/>
                  </pic:blipFill>
                  <pic:spPr bwMode="auto">
                    <a:xfrm>
                      <a:off x="0" y="0"/>
                      <a:ext cx="7071360" cy="990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361CFF" w:rsidRPr="00361CFF">
      <w:type w:val="continuous"/>
      <w:pgSz w:w="12750" w:h="17680"/>
      <w:pgMar w:top="1660" w:right="0" w:bottom="42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1645" w:rsidRDefault="00241645">
      <w:r>
        <w:separator/>
      </w:r>
    </w:p>
  </w:endnote>
  <w:endnote w:type="continuationSeparator" w:id="0">
    <w:p w:rsidR="00241645" w:rsidRDefault="00241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ill Sans MT">
    <w:altName w:val="Arial"/>
    <w:charset w:val="00"/>
    <w:family w:val="swiss"/>
    <w:pitch w:val="variable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645" w:rsidRPr="00026959" w:rsidRDefault="00241645" w:rsidP="00026959">
    <w:pPr>
      <w:pStyle w:val="Pieddepage"/>
      <w:ind w:left="1134" w:right="1410"/>
      <w:jc w:val="both"/>
      <w:rPr>
        <w:rFonts w:asciiTheme="minorHAnsi" w:eastAsiaTheme="minorHAnsi" w:hAnsiTheme="minorHAnsi" w:cstheme="minorBidi"/>
        <w:i/>
        <w:sz w:val="18"/>
        <w:szCs w:val="18"/>
        <w:lang w:val="fr-FR"/>
      </w:rPr>
    </w:pPr>
    <w:r w:rsidRPr="00026959">
      <w:rPr>
        <w:i/>
        <w:sz w:val="18"/>
        <w:szCs w:val="18"/>
        <w:lang w:val="fr-FR"/>
      </w:rPr>
      <w:t xml:space="preserve">Conformément à la loi Informatique et Libertés du 6 janvier 1978 modifiée, vous bénéficiez d’un droit d’accès et de rectification aux informations qui vous concernent, que vous pouvez exercer en vous adressant à l’adresse mail : </w:t>
    </w:r>
    <w:r>
      <w:fldChar w:fldCharType="begin"/>
    </w:r>
    <w:r w:rsidRPr="00241645">
      <w:rPr>
        <w:lang w:val="fr-FR"/>
      </w:rPr>
      <w:instrText xml:space="preserve"> HYPERLINK "mailto:faj-mel@lillemetropole.fr" </w:instrText>
    </w:r>
    <w:r>
      <w:fldChar w:fldCharType="separate"/>
    </w:r>
    <w:r w:rsidRPr="00026959">
      <w:rPr>
        <w:rStyle w:val="Lienhypertexte"/>
        <w:i/>
        <w:sz w:val="18"/>
        <w:szCs w:val="18"/>
        <w:lang w:val="fr-FR"/>
      </w:rPr>
      <w:t>faj-mel@lillemetropole.fr</w:t>
    </w:r>
    <w:r>
      <w:rPr>
        <w:rStyle w:val="Lienhypertexte"/>
        <w:i/>
        <w:sz w:val="18"/>
        <w:szCs w:val="18"/>
        <w:lang w:val="fr-FR"/>
      </w:rPr>
      <w:fldChar w:fldCharType="end"/>
    </w:r>
    <w:r w:rsidRPr="00026959">
      <w:rPr>
        <w:i/>
        <w:sz w:val="18"/>
        <w:szCs w:val="18"/>
        <w:lang w:val="fr-FR"/>
      </w:rPr>
      <w:t xml:space="preserve"> ou à l’ adresse  postale : Direction Relation avec les Usagers, Citoyenneté et Jeunesse, 1 rue du Ballon CS, 59749 Lille Cedex.</w:t>
    </w:r>
  </w:p>
  <w:p w:rsidR="00241645" w:rsidRPr="00026959" w:rsidRDefault="00241645" w:rsidP="00026959">
    <w:pPr>
      <w:pStyle w:val="Corpsdetexte"/>
      <w:spacing w:line="14" w:lineRule="auto"/>
      <w:ind w:left="1134"/>
      <w:rPr>
        <w:sz w:val="20"/>
        <w:lang w:val="fr-F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645" w:rsidRPr="00026959" w:rsidRDefault="00241645" w:rsidP="00026959">
    <w:pPr>
      <w:pStyle w:val="Pieddepage"/>
      <w:ind w:left="1134" w:right="1410"/>
      <w:jc w:val="both"/>
      <w:rPr>
        <w:rFonts w:asciiTheme="minorHAnsi" w:eastAsiaTheme="minorHAnsi" w:hAnsiTheme="minorHAnsi" w:cstheme="minorBidi"/>
        <w:i/>
        <w:sz w:val="18"/>
        <w:szCs w:val="18"/>
        <w:lang w:val="fr-FR"/>
      </w:rPr>
    </w:pPr>
    <w:r w:rsidRPr="00026959">
      <w:rPr>
        <w:i/>
        <w:sz w:val="18"/>
        <w:szCs w:val="18"/>
        <w:lang w:val="fr-FR"/>
      </w:rPr>
      <w:t xml:space="preserve">Conformément à la loi Informatique et Libertés du 6 janvier 1978 modifiée, vous bénéficiez d’un droit d’accès et de rectification aux informations qui vous concernent, que vous pouvez exercer en vous adressant à l’adresse mail : </w:t>
    </w:r>
    <w:r>
      <w:fldChar w:fldCharType="begin"/>
    </w:r>
    <w:r w:rsidRPr="00241645">
      <w:rPr>
        <w:lang w:val="fr-FR"/>
      </w:rPr>
      <w:instrText xml:space="preserve"> HYPERLINK "mailto:faj-mel@lillemetropole.fr" </w:instrText>
    </w:r>
    <w:r>
      <w:fldChar w:fldCharType="separate"/>
    </w:r>
    <w:r w:rsidRPr="00026959">
      <w:rPr>
        <w:rStyle w:val="Lienhypertexte"/>
        <w:i/>
        <w:sz w:val="18"/>
        <w:szCs w:val="18"/>
        <w:lang w:val="fr-FR"/>
      </w:rPr>
      <w:t>faj-mel@lillemetropole.fr</w:t>
    </w:r>
    <w:r>
      <w:rPr>
        <w:rStyle w:val="Lienhypertexte"/>
        <w:i/>
        <w:sz w:val="18"/>
        <w:szCs w:val="18"/>
        <w:lang w:val="fr-FR"/>
      </w:rPr>
      <w:fldChar w:fldCharType="end"/>
    </w:r>
    <w:r w:rsidRPr="00026959">
      <w:rPr>
        <w:i/>
        <w:sz w:val="18"/>
        <w:szCs w:val="18"/>
        <w:lang w:val="fr-FR"/>
      </w:rPr>
      <w:t xml:space="preserve"> ou à l’ adresse  postale : Direction Relation avec les Usagers, Citoyenneté et Jeunesse, 1 rue du Ballon CS, 59749 Lille Cedex.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645" w:rsidRPr="00026959" w:rsidRDefault="00241645" w:rsidP="00026959">
    <w:pPr>
      <w:pStyle w:val="Pieddepage"/>
      <w:ind w:left="1134" w:right="1410"/>
      <w:jc w:val="both"/>
      <w:rPr>
        <w:rFonts w:asciiTheme="minorHAnsi" w:eastAsiaTheme="minorHAnsi" w:hAnsiTheme="minorHAnsi" w:cstheme="minorBidi"/>
        <w:i/>
        <w:sz w:val="18"/>
        <w:szCs w:val="18"/>
        <w:lang w:val="fr-FR"/>
      </w:rPr>
    </w:pPr>
    <w:r w:rsidRPr="00026959">
      <w:rPr>
        <w:i/>
        <w:sz w:val="18"/>
        <w:szCs w:val="18"/>
        <w:lang w:val="fr-FR"/>
      </w:rPr>
      <w:t xml:space="preserve">Conformément à la loi Informatique et Libertés du 6 janvier 1978 modifiée, vous bénéficiez d’un droit d’accès et de rectification aux informations qui vous concernent, que vous pouvez exercer en vous adressant à l’adresse mail : </w:t>
    </w:r>
    <w:r>
      <w:fldChar w:fldCharType="begin"/>
    </w:r>
    <w:r w:rsidRPr="00241645">
      <w:rPr>
        <w:lang w:val="fr-FR"/>
      </w:rPr>
      <w:instrText xml:space="preserve"> HYPERLINK "mailto:faj-mel@lillemetropole.fr" </w:instrText>
    </w:r>
    <w:r>
      <w:fldChar w:fldCharType="separate"/>
    </w:r>
    <w:r w:rsidRPr="00026959">
      <w:rPr>
        <w:rStyle w:val="Lienhypertexte"/>
        <w:i/>
        <w:sz w:val="18"/>
        <w:szCs w:val="18"/>
        <w:lang w:val="fr-FR"/>
      </w:rPr>
      <w:t>faj-mel@lillemetropole.fr</w:t>
    </w:r>
    <w:r>
      <w:rPr>
        <w:rStyle w:val="Lienhypertexte"/>
        <w:i/>
        <w:sz w:val="18"/>
        <w:szCs w:val="18"/>
        <w:lang w:val="fr-FR"/>
      </w:rPr>
      <w:fldChar w:fldCharType="end"/>
    </w:r>
    <w:r w:rsidRPr="00026959">
      <w:rPr>
        <w:i/>
        <w:sz w:val="18"/>
        <w:szCs w:val="18"/>
        <w:lang w:val="fr-FR"/>
      </w:rPr>
      <w:t xml:space="preserve"> ou à l’ adresse  postale : Direction Relation avec les Usagers, Citoyenneté et Jeunesse, 1 rue du Ballon CS, 59749 Lille Cedex</w: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494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11035030</wp:posOffset>
              </wp:positionV>
              <wp:extent cx="0" cy="190500"/>
              <wp:effectExtent l="9525" t="5080" r="9525" b="13970"/>
              <wp:wrapNone/>
              <wp:docPr id="34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784263" id="Line 34" o:spid="_x0000_s1026" style="position:absolute;z-index:-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8.9pt" to="21pt,8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RAEQIAACkEAAAOAAAAZHJzL2Uyb0RvYy54bWysU8GO2jAQvVfqP1i+QxI2Sy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4968" behindDoc="1" locked="0" layoutInCell="1" allowOverlap="1">
              <wp:simplePos x="0" y="0"/>
              <wp:positionH relativeFrom="page">
                <wp:posOffset>7827010</wp:posOffset>
              </wp:positionH>
              <wp:positionV relativeFrom="page">
                <wp:posOffset>11035030</wp:posOffset>
              </wp:positionV>
              <wp:extent cx="0" cy="190500"/>
              <wp:effectExtent l="6985" t="5080" r="12065" b="13970"/>
              <wp:wrapNone/>
              <wp:docPr id="33" name="Lin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3319610" id="Line 33" o:spid="_x0000_s1026" style="position:absolute;z-index:-4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6.3pt,868.9pt" to="616.3pt,8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c7nEQIAACkEAAAOAAAAZHJzL2Uyb0RvYy54bWysU8GO2jAQvVfqP1i+QxLIUo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4992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10958830</wp:posOffset>
              </wp:positionV>
              <wp:extent cx="0" cy="0"/>
              <wp:effectExtent l="200025" t="5080" r="200025" b="13970"/>
              <wp:wrapNone/>
              <wp:docPr id="32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D9C1983" id="Line 32" o:spid="_x0000_s1026" style="position:absolute;z-index:-4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862.9pt" to="15pt,8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5016" behindDoc="1" locked="0" layoutInCell="1" allowOverlap="1">
              <wp:simplePos x="0" y="0"/>
              <wp:positionH relativeFrom="page">
                <wp:posOffset>7903210</wp:posOffset>
              </wp:positionH>
              <wp:positionV relativeFrom="page">
                <wp:posOffset>10958830</wp:posOffset>
              </wp:positionV>
              <wp:extent cx="190500" cy="0"/>
              <wp:effectExtent l="6985" t="5080" r="12065" b="13970"/>
              <wp:wrapNone/>
              <wp:docPr id="31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5F0E96" id="Line 31" o:spid="_x0000_s1026" style="position:absolute;z-index:-41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2.3pt,862.9pt" to="637.3pt,8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5040" behindDoc="1" locked="0" layoutInCell="1" allowOverlap="1">
              <wp:simplePos x="0" y="0"/>
              <wp:positionH relativeFrom="page">
                <wp:posOffset>5706110</wp:posOffset>
              </wp:positionH>
              <wp:positionV relativeFrom="page">
                <wp:posOffset>10018395</wp:posOffset>
              </wp:positionV>
              <wp:extent cx="0" cy="0"/>
              <wp:effectExtent l="10160" t="7620" r="8890" b="11430"/>
              <wp:wrapNone/>
              <wp:docPr id="30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C30D48" id="Line 30" o:spid="_x0000_s1026" style="position:absolute;z-index:-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9.3pt,788.85pt" to="449.3pt,7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" strokecolor="#231f20" strokeweight=".5pt">
              <w10:wrap anchorx="page" anchory="page"/>
            </v:line>
          </w:pict>
        </mc:Fallback>
      </mc:AlternateContent>
    </w:r>
    <w:r>
      <w:rPr>
        <w:i/>
        <w:sz w:val="18"/>
        <w:szCs w:val="18"/>
        <w:lang w:val="fr-FR"/>
      </w:rPr>
      <w:t>.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645" w:rsidRPr="00026959" w:rsidRDefault="00241645" w:rsidP="00026959">
    <w:pPr>
      <w:pStyle w:val="Pieddepage"/>
      <w:ind w:left="1134" w:right="1410"/>
      <w:jc w:val="both"/>
      <w:rPr>
        <w:rFonts w:asciiTheme="minorHAnsi" w:eastAsiaTheme="minorHAnsi" w:hAnsiTheme="minorHAnsi" w:cstheme="minorBidi"/>
        <w:i/>
        <w:sz w:val="18"/>
        <w:szCs w:val="18"/>
        <w:lang w:val="fr-FR"/>
      </w:rPr>
    </w:pPr>
    <w:r w:rsidRPr="00026959">
      <w:rPr>
        <w:i/>
        <w:sz w:val="18"/>
        <w:szCs w:val="18"/>
        <w:lang w:val="fr-FR"/>
      </w:rPr>
      <w:t xml:space="preserve">Conformément à la loi Informatique et Libertés du 6 janvier 1978 modifiée, vous bénéficiez d’un droit d’accès et de rectification aux informations qui vous concernent, que vous pouvez exercer en vous adressant à l’adresse mail : </w:t>
    </w:r>
    <w:r>
      <w:fldChar w:fldCharType="begin"/>
    </w:r>
    <w:r w:rsidRPr="00241645">
      <w:rPr>
        <w:lang w:val="fr-FR"/>
      </w:rPr>
      <w:instrText xml:space="preserve"> HYPERLINK "mailto:faj-mel@lillemetropole.fr" </w:instrText>
    </w:r>
    <w:r>
      <w:fldChar w:fldCharType="separate"/>
    </w:r>
    <w:r w:rsidRPr="00026959">
      <w:rPr>
        <w:rStyle w:val="Lienhypertexte"/>
        <w:i/>
        <w:sz w:val="18"/>
        <w:szCs w:val="18"/>
        <w:lang w:val="fr-FR"/>
      </w:rPr>
      <w:t>faj-mel@lillemetropole.fr</w:t>
    </w:r>
    <w:r>
      <w:rPr>
        <w:rStyle w:val="Lienhypertexte"/>
        <w:i/>
        <w:sz w:val="18"/>
        <w:szCs w:val="18"/>
        <w:lang w:val="fr-FR"/>
      </w:rPr>
      <w:fldChar w:fldCharType="end"/>
    </w:r>
    <w:r w:rsidRPr="00026959">
      <w:rPr>
        <w:i/>
        <w:sz w:val="18"/>
        <w:szCs w:val="18"/>
        <w:lang w:val="fr-FR"/>
      </w:rPr>
      <w:t xml:space="preserve"> ou à l’ adresse  postale : Direction Relation avec les Usagers, Citoyenneté et Jeunesse, 1 rue </w:t>
    </w:r>
    <w:r>
      <w:rPr>
        <w:i/>
        <w:sz w:val="18"/>
        <w:szCs w:val="18"/>
        <w:lang w:val="fr-FR"/>
      </w:rPr>
      <w:t>du Ballon CS, 59749 Lille Cedex.</w: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506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11035030</wp:posOffset>
              </wp:positionV>
              <wp:extent cx="0" cy="190500"/>
              <wp:effectExtent l="9525" t="5080" r="9525" b="13970"/>
              <wp:wrapNone/>
              <wp:docPr id="29" name="Lin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54F2CC" id="Line 29" o:spid="_x0000_s1026" style="position:absolute;z-index:-41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8.9pt" to="21pt,8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JMqEgIAACkEAAAOAAAAZHJzL2Uyb0RvYy54bWysU8GO2jAQvVfqP1i+QxI2Sy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5088" behindDoc="1" locked="0" layoutInCell="1" allowOverlap="1">
              <wp:simplePos x="0" y="0"/>
              <wp:positionH relativeFrom="page">
                <wp:posOffset>7827010</wp:posOffset>
              </wp:positionH>
              <wp:positionV relativeFrom="page">
                <wp:posOffset>11035030</wp:posOffset>
              </wp:positionV>
              <wp:extent cx="0" cy="190500"/>
              <wp:effectExtent l="6985" t="5080" r="12065" b="13970"/>
              <wp:wrapNone/>
              <wp:docPr id="28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FA849C" id="Line 28" o:spid="_x0000_s1026" style="position:absolute;z-index:-4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6.3pt,868.9pt" to="616.3pt,8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5112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10958830</wp:posOffset>
              </wp:positionV>
              <wp:extent cx="0" cy="0"/>
              <wp:effectExtent l="200025" t="5080" r="200025" b="13970"/>
              <wp:wrapNone/>
              <wp:docPr id="27" name="Lin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9C2090" id="Line 27" o:spid="_x0000_s1026" style="position:absolute;z-index:-41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862.9pt" to="15pt,8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5136" behindDoc="1" locked="0" layoutInCell="1" allowOverlap="1">
              <wp:simplePos x="0" y="0"/>
              <wp:positionH relativeFrom="page">
                <wp:posOffset>7903210</wp:posOffset>
              </wp:positionH>
              <wp:positionV relativeFrom="page">
                <wp:posOffset>10958830</wp:posOffset>
              </wp:positionV>
              <wp:extent cx="190500" cy="0"/>
              <wp:effectExtent l="6985" t="5080" r="12065" b="13970"/>
              <wp:wrapNone/>
              <wp:docPr id="26" name="Lin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F803F3" id="Line 26" o:spid="_x0000_s1026" style="position:absolute;z-index:-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2.3pt,862.9pt" to="637.3pt,8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h2pEgIAACkEAAAOAAAAZHJzL2Uyb0RvYy54bWysU8GO2jAQvVfqP1i+QxI2Sy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" strokeweight=".25pt">
              <w10:wrap anchorx="page" anchory="page"/>
            </v:lin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645" w:rsidRDefault="00241645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556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11035030</wp:posOffset>
              </wp:positionV>
              <wp:extent cx="0" cy="190500"/>
              <wp:effectExtent l="9525" t="5080" r="9525" b="1397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9BB34B" id="Line 4" o:spid="_x0000_s1026" style="position:absolute;z-index:-4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868.9pt" to="21pt,8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5592" behindDoc="1" locked="0" layoutInCell="1" allowOverlap="1">
              <wp:simplePos x="0" y="0"/>
              <wp:positionH relativeFrom="page">
                <wp:posOffset>7827010</wp:posOffset>
              </wp:positionH>
              <wp:positionV relativeFrom="page">
                <wp:posOffset>11035030</wp:posOffset>
              </wp:positionV>
              <wp:extent cx="0" cy="190500"/>
              <wp:effectExtent l="6985" t="5080" r="12065" b="1397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9050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EFBC0E" id="Line 3" o:spid="_x0000_s1026" style="position:absolute;z-index:-40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6.3pt,868.9pt" to="616.3pt,88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9yEDwIAACcEAAAOAAAAZHJzL2Uyb0RvYy54bWysU8GO2jAQvVfqP1i+QxLIUo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5616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10958830</wp:posOffset>
              </wp:positionV>
              <wp:extent cx="0" cy="0"/>
              <wp:effectExtent l="200025" t="5080" r="200025" b="1397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F603E1" id="Line 2" o:spid="_x0000_s1026" style="position:absolute;z-index:-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862.9pt" to="15pt,8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5640" behindDoc="1" locked="0" layoutInCell="1" allowOverlap="1">
              <wp:simplePos x="0" y="0"/>
              <wp:positionH relativeFrom="page">
                <wp:posOffset>7903210</wp:posOffset>
              </wp:positionH>
              <wp:positionV relativeFrom="page">
                <wp:posOffset>10958830</wp:posOffset>
              </wp:positionV>
              <wp:extent cx="190500" cy="0"/>
              <wp:effectExtent l="6985" t="5080" r="12065" b="1397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1F2FF97" id="Line 1" o:spid="_x0000_s1026" style="position:absolute;z-index:-40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2.3pt,862.9pt" to="637.3pt,8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" strokeweight=".25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1645" w:rsidRDefault="00241645">
      <w:r>
        <w:separator/>
      </w:r>
    </w:p>
  </w:footnote>
  <w:footnote w:type="continuationSeparator" w:id="0">
    <w:p w:rsidR="00241645" w:rsidRDefault="002416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645" w:rsidRDefault="00241645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4848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190500</wp:posOffset>
              </wp:positionV>
              <wp:extent cx="0" cy="0"/>
              <wp:effectExtent l="9525" t="200025" r="9525" b="200025"/>
              <wp:wrapNone/>
              <wp:docPr id="38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44A01D" id="Line 38" o:spid="_x0000_s1026" style="position:absolute;z-index:-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5pt" to="21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4872" behindDoc="1" locked="0" layoutInCell="1" allowOverlap="1">
              <wp:simplePos x="0" y="0"/>
              <wp:positionH relativeFrom="page">
                <wp:posOffset>7827010</wp:posOffset>
              </wp:positionH>
              <wp:positionV relativeFrom="page">
                <wp:posOffset>190500</wp:posOffset>
              </wp:positionV>
              <wp:extent cx="0" cy="0"/>
              <wp:effectExtent l="6985" t="200025" r="12065" b="200025"/>
              <wp:wrapNone/>
              <wp:docPr id="37" name="Lin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68A371" id="Line 37" o:spid="_x0000_s1026" style="position:absolute;z-index:-41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6.3pt,15pt" to="616.3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4896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266700</wp:posOffset>
              </wp:positionV>
              <wp:extent cx="0" cy="0"/>
              <wp:effectExtent l="200025" t="9525" r="200025" b="9525"/>
              <wp:wrapNone/>
              <wp:docPr id="36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C2DB3A" id="Line 36" o:spid="_x0000_s1026" style="position:absolute;z-index:-4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pt" to="1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4920" behindDoc="1" locked="0" layoutInCell="1" allowOverlap="1">
              <wp:simplePos x="0" y="0"/>
              <wp:positionH relativeFrom="page">
                <wp:posOffset>7903210</wp:posOffset>
              </wp:positionH>
              <wp:positionV relativeFrom="page">
                <wp:posOffset>266700</wp:posOffset>
              </wp:positionV>
              <wp:extent cx="190500" cy="0"/>
              <wp:effectExtent l="6985" t="9525" r="12065" b="9525"/>
              <wp:wrapNone/>
              <wp:docPr id="35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080EBA" id="Line 35" o:spid="_x0000_s1026" style="position:absolute;z-index:-41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2.3pt,21pt" to="637.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J9XEQ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" strokeweight=".2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645" w:rsidRDefault="00241645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5160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190500</wp:posOffset>
              </wp:positionV>
              <wp:extent cx="0" cy="0"/>
              <wp:effectExtent l="9525" t="200025" r="9525" b="200025"/>
              <wp:wrapNone/>
              <wp:docPr id="25" name="Lin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63630F" id="Line 25" o:spid="_x0000_s1026" style="position:absolute;z-index:-41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5pt" to="21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5184" behindDoc="1" locked="0" layoutInCell="1" allowOverlap="1">
              <wp:simplePos x="0" y="0"/>
              <wp:positionH relativeFrom="page">
                <wp:posOffset>7827010</wp:posOffset>
              </wp:positionH>
              <wp:positionV relativeFrom="page">
                <wp:posOffset>190500</wp:posOffset>
              </wp:positionV>
              <wp:extent cx="0" cy="0"/>
              <wp:effectExtent l="6985" t="200025" r="12065" b="200025"/>
              <wp:wrapNone/>
              <wp:docPr id="24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F4B22AA" id="Line 24" o:spid="_x0000_s1026" style="position:absolute;z-index:-4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6.3pt,15pt" to="616.3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5208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266700</wp:posOffset>
              </wp:positionV>
              <wp:extent cx="0" cy="0"/>
              <wp:effectExtent l="200025" t="9525" r="200025" b="9525"/>
              <wp:wrapNone/>
              <wp:docPr id="23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18F4F0" id="Line 23" o:spid="_x0000_s1026" style="position:absolute;z-index:-41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pt" to="1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5232" behindDoc="1" locked="0" layoutInCell="1" allowOverlap="1">
              <wp:simplePos x="0" y="0"/>
              <wp:positionH relativeFrom="page">
                <wp:posOffset>7903210</wp:posOffset>
              </wp:positionH>
              <wp:positionV relativeFrom="page">
                <wp:posOffset>266700</wp:posOffset>
              </wp:positionV>
              <wp:extent cx="190500" cy="0"/>
              <wp:effectExtent l="6985" t="9525" r="12065" b="9525"/>
              <wp:wrapNone/>
              <wp:docPr id="22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291017C" id="Line 22" o:spid="_x0000_s1026" style="position:absolute;z-index:-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2.3pt,21pt" to="637.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0XKEgIAACkEAAAOAAAAZHJzL2Uyb0RvYy54bWysU8GO2jAQvVfqP1i+QxI2Sy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5256" behindDoc="1" locked="0" layoutInCell="1" allowOverlap="1">
              <wp:simplePos x="0" y="0"/>
              <wp:positionH relativeFrom="page">
                <wp:posOffset>1166495</wp:posOffset>
              </wp:positionH>
              <wp:positionV relativeFrom="page">
                <wp:posOffset>1193165</wp:posOffset>
              </wp:positionV>
              <wp:extent cx="5760085" cy="0"/>
              <wp:effectExtent l="33020" t="40640" r="36195" b="35560"/>
              <wp:wrapNone/>
              <wp:docPr id="21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line">
                        <a:avLst/>
                      </a:prstGeom>
                      <a:noFill/>
                      <a:ln w="63500">
                        <a:solidFill>
                          <a:srgbClr val="4BABC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18C1F2" id="Line 21" o:spid="_x0000_s1026" style="position:absolute;z-index:-41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1.85pt,93.95pt" to="545.4pt,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" strokecolor="#4babc6" strokeweight="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5280" behindDoc="1" locked="0" layoutInCell="1" allowOverlap="1">
              <wp:simplePos x="0" y="0"/>
              <wp:positionH relativeFrom="page">
                <wp:posOffset>1153795</wp:posOffset>
              </wp:positionH>
              <wp:positionV relativeFrom="page">
                <wp:posOffset>1243330</wp:posOffset>
              </wp:positionV>
              <wp:extent cx="4506595" cy="472440"/>
              <wp:effectExtent l="127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6595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1645" w:rsidRPr="00DC4BCC" w:rsidRDefault="00241645">
                          <w:pPr>
                            <w:spacing w:line="328" w:lineRule="exact"/>
                            <w:ind w:left="20"/>
                            <w:rPr>
                              <w:rFonts w:ascii="Gill Sans MT"/>
                              <w:b/>
                              <w:sz w:val="32"/>
                              <w:lang w:val="fr-FR"/>
                            </w:rPr>
                          </w:pPr>
                          <w:r w:rsidRPr="00DC4BCC">
                            <w:rPr>
                              <w:rFonts w:ascii="Gill Sans MT"/>
                              <w:b/>
                              <w:color w:val="4BABC6"/>
                              <w:sz w:val="32"/>
                              <w:lang w:val="fr-FR"/>
                            </w:rPr>
                            <w:t xml:space="preserve">ANNEXE </w:t>
                          </w:r>
                          <w:r>
                            <w:fldChar w:fldCharType="begin"/>
                          </w:r>
                          <w:r w:rsidRPr="00DC4BCC">
                            <w:rPr>
                              <w:rFonts w:ascii="Gill Sans MT"/>
                              <w:b/>
                              <w:color w:val="4BABC6"/>
                              <w:sz w:val="32"/>
                              <w:lang w:val="fr-FR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10995">
                            <w:rPr>
                              <w:rFonts w:ascii="Gill Sans MT"/>
                              <w:b/>
                              <w:noProof/>
                              <w:color w:val="4BABC6"/>
                              <w:sz w:val="32"/>
                              <w:lang w:val="fr-FR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  <w:p w:rsidR="00241645" w:rsidRPr="00DC4BCC" w:rsidRDefault="00241645">
                          <w:pPr>
                            <w:spacing w:before="13"/>
                            <w:ind w:left="20"/>
                            <w:rPr>
                              <w:rFonts w:ascii="Gill Sans MT" w:hAnsi="Gill Sans MT"/>
                              <w:b/>
                              <w:sz w:val="32"/>
                              <w:lang w:val="fr-FR"/>
                            </w:rPr>
                          </w:pPr>
                          <w:r w:rsidRPr="00DC4BCC">
                            <w:rPr>
                              <w:rFonts w:ascii="Gill Sans MT" w:hAnsi="Gill Sans MT"/>
                              <w:b/>
                              <w:color w:val="4BABC6"/>
                              <w:sz w:val="32"/>
                              <w:lang w:val="fr-FR"/>
                            </w:rPr>
                            <w:t xml:space="preserve">Projet d’insertion sociale et/ou </w:t>
                          </w:r>
                          <w:r w:rsidRPr="00DC4BCC">
                            <w:rPr>
                              <w:rFonts w:ascii="Gill Sans MT" w:hAnsi="Gill Sans MT"/>
                              <w:b/>
                              <w:color w:val="4BABC6"/>
                              <w:spacing w:val="52"/>
                              <w:sz w:val="32"/>
                              <w:lang w:val="fr-FR"/>
                            </w:rPr>
                            <w:t xml:space="preserve"> </w:t>
                          </w:r>
                          <w:r w:rsidRPr="00DC4BCC">
                            <w:rPr>
                              <w:rFonts w:ascii="Gill Sans MT" w:hAnsi="Gill Sans MT"/>
                              <w:b/>
                              <w:color w:val="4BABC6"/>
                              <w:sz w:val="32"/>
                              <w:lang w:val="fr-FR"/>
                            </w:rPr>
                            <w:t>professionnelle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3" type="#_x0000_t202" style="position:absolute;margin-left:90.85pt;margin-top:97.9pt;width:354.85pt;height:37.2pt;z-index:-4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" filled="f" stroked="f">
              <v:textbox inset="0,0,0,0">
                <w:txbxContent>
                  <w:p w:rsidR="00241645" w:rsidRPr="00DC4BCC" w:rsidRDefault="00241645">
                    <w:pPr>
                      <w:spacing w:line="328" w:lineRule="exact"/>
                      <w:ind w:left="20"/>
                      <w:rPr>
                        <w:rFonts w:ascii="Gill Sans MT"/>
                        <w:b/>
                        <w:sz w:val="32"/>
                        <w:lang w:val="fr-FR"/>
                      </w:rPr>
                    </w:pPr>
                    <w:r w:rsidRPr="00DC4BCC">
                      <w:rPr>
                        <w:rFonts w:ascii="Gill Sans MT"/>
                        <w:b/>
                        <w:color w:val="4BABC6"/>
                        <w:sz w:val="32"/>
                        <w:lang w:val="fr-FR"/>
                      </w:rPr>
                      <w:t xml:space="preserve">ANNEXE </w:t>
                    </w:r>
                    <w:r>
                      <w:fldChar w:fldCharType="begin"/>
                    </w:r>
                    <w:r w:rsidRPr="00DC4BCC">
                      <w:rPr>
                        <w:rFonts w:ascii="Gill Sans MT"/>
                        <w:b/>
                        <w:color w:val="4BABC6"/>
                        <w:sz w:val="32"/>
                        <w:lang w:val="fr-FR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10995">
                      <w:rPr>
                        <w:rFonts w:ascii="Gill Sans MT"/>
                        <w:b/>
                        <w:noProof/>
                        <w:color w:val="4BABC6"/>
                        <w:sz w:val="32"/>
                        <w:lang w:val="fr-FR"/>
                      </w:rPr>
                      <w:t>2</w:t>
                    </w:r>
                    <w:r>
                      <w:fldChar w:fldCharType="end"/>
                    </w:r>
                  </w:p>
                  <w:p w:rsidR="00241645" w:rsidRPr="00DC4BCC" w:rsidRDefault="00241645">
                    <w:pPr>
                      <w:spacing w:before="13"/>
                      <w:ind w:left="20"/>
                      <w:rPr>
                        <w:rFonts w:ascii="Gill Sans MT" w:hAnsi="Gill Sans MT"/>
                        <w:b/>
                        <w:sz w:val="32"/>
                        <w:lang w:val="fr-FR"/>
                      </w:rPr>
                    </w:pPr>
                    <w:r w:rsidRPr="00DC4BCC">
                      <w:rPr>
                        <w:rFonts w:ascii="Gill Sans MT" w:hAnsi="Gill Sans MT"/>
                        <w:b/>
                        <w:color w:val="4BABC6"/>
                        <w:sz w:val="32"/>
                        <w:lang w:val="fr-FR"/>
                      </w:rPr>
                      <w:t xml:space="preserve">Projet d’insertion sociale et/ou </w:t>
                    </w:r>
                    <w:r w:rsidRPr="00DC4BCC">
                      <w:rPr>
                        <w:rFonts w:ascii="Gill Sans MT" w:hAnsi="Gill Sans MT"/>
                        <w:b/>
                        <w:color w:val="4BABC6"/>
                        <w:spacing w:val="52"/>
                        <w:sz w:val="32"/>
                        <w:lang w:val="fr-FR"/>
                      </w:rPr>
                      <w:t xml:space="preserve"> </w:t>
                    </w:r>
                    <w:r w:rsidRPr="00DC4BCC">
                      <w:rPr>
                        <w:rFonts w:ascii="Gill Sans MT" w:hAnsi="Gill Sans MT"/>
                        <w:b/>
                        <w:color w:val="4BABC6"/>
                        <w:sz w:val="32"/>
                        <w:lang w:val="fr-FR"/>
                      </w:rPr>
                      <w:t>professionnelle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1645" w:rsidRDefault="00241645">
    <w:pPr>
      <w:pStyle w:val="Corpsdetexte"/>
      <w:spacing w:line="14" w:lineRule="auto"/>
      <w:rPr>
        <w:sz w:val="20"/>
      </w:rPr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5304" behindDoc="1" locked="0" layoutInCell="1" allowOverlap="1">
              <wp:simplePos x="0" y="0"/>
              <wp:positionH relativeFrom="page">
                <wp:posOffset>266700</wp:posOffset>
              </wp:positionH>
              <wp:positionV relativeFrom="page">
                <wp:posOffset>190500</wp:posOffset>
              </wp:positionV>
              <wp:extent cx="0" cy="0"/>
              <wp:effectExtent l="9525" t="200025" r="9525" b="200025"/>
              <wp:wrapNone/>
              <wp:docPr id="19" name="Lin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ED764" id="Line 19" o:spid="_x0000_s1026" style="position:absolute;z-index:-41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pt,15pt" to="21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5328" behindDoc="1" locked="0" layoutInCell="1" allowOverlap="1">
              <wp:simplePos x="0" y="0"/>
              <wp:positionH relativeFrom="page">
                <wp:posOffset>7827010</wp:posOffset>
              </wp:positionH>
              <wp:positionV relativeFrom="page">
                <wp:posOffset>190500</wp:posOffset>
              </wp:positionV>
              <wp:extent cx="0" cy="0"/>
              <wp:effectExtent l="6985" t="200025" r="12065" b="200025"/>
              <wp:wrapNone/>
              <wp:docPr id="18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25D7BF" id="Line 18" o:spid="_x0000_s1026" style="position:absolute;z-index:-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6.3pt,15pt" to="616.3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5352" behindDoc="1" locked="0" layoutInCell="1" allowOverlap="1">
              <wp:simplePos x="0" y="0"/>
              <wp:positionH relativeFrom="page">
                <wp:posOffset>190500</wp:posOffset>
              </wp:positionH>
              <wp:positionV relativeFrom="page">
                <wp:posOffset>266700</wp:posOffset>
              </wp:positionV>
              <wp:extent cx="0" cy="0"/>
              <wp:effectExtent l="200025" t="9525" r="200025" b="9525"/>
              <wp:wrapNone/>
              <wp:docPr id="17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E227A9" id="Line 17" o:spid="_x0000_s1026" style="position:absolute;z-index:-41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pt,21pt" to="1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" strokeweight=".25pt">
              <w10:wrap anchorx="page" anchory="page"/>
            </v:line>
          </w:pict>
        </mc:Fallback>
      </mc:AlternateContent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503275376" behindDoc="1" locked="0" layoutInCell="1" allowOverlap="1">
              <wp:simplePos x="0" y="0"/>
              <wp:positionH relativeFrom="page">
                <wp:posOffset>7903210</wp:posOffset>
              </wp:positionH>
              <wp:positionV relativeFrom="page">
                <wp:posOffset>266700</wp:posOffset>
              </wp:positionV>
              <wp:extent cx="190500" cy="0"/>
              <wp:effectExtent l="6985" t="9525" r="12065" b="9525"/>
              <wp:wrapNone/>
              <wp:docPr id="16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90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36E8AE" id="Line 16" o:spid="_x0000_s1026" style="position:absolute;z-index:-4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22.3pt,21pt" to="637.3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93nEQIAACkEAAAOAAAAZHJzL2Uyb0RvYy54bWysU8GO2jAQvVfqP1i+QxI2Sy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" strokeweight=".2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382447"/>
    <w:multiLevelType w:val="hybridMultilevel"/>
    <w:tmpl w:val="EC6C8DE4"/>
    <w:lvl w:ilvl="0" w:tplc="CA943DD6">
      <w:numFmt w:val="bullet"/>
      <w:lvlText w:val="-"/>
      <w:lvlJc w:val="left"/>
      <w:pPr>
        <w:ind w:left="197" w:hanging="123"/>
      </w:pPr>
      <w:rPr>
        <w:rFonts w:ascii="Tahoma" w:eastAsia="Tahoma" w:hAnsi="Tahoma" w:cs="Tahoma" w:hint="default"/>
        <w:color w:val="231F20"/>
        <w:w w:val="91"/>
        <w:sz w:val="20"/>
        <w:szCs w:val="20"/>
      </w:rPr>
    </w:lvl>
    <w:lvl w:ilvl="1" w:tplc="8EDAE4E4">
      <w:numFmt w:val="bullet"/>
      <w:lvlText w:val="•"/>
      <w:lvlJc w:val="left"/>
      <w:pPr>
        <w:ind w:left="632" w:hanging="123"/>
      </w:pPr>
      <w:rPr>
        <w:rFonts w:hint="default"/>
      </w:rPr>
    </w:lvl>
    <w:lvl w:ilvl="2" w:tplc="AFA02078">
      <w:numFmt w:val="bullet"/>
      <w:lvlText w:val="•"/>
      <w:lvlJc w:val="left"/>
      <w:pPr>
        <w:ind w:left="1065" w:hanging="123"/>
      </w:pPr>
      <w:rPr>
        <w:rFonts w:hint="default"/>
      </w:rPr>
    </w:lvl>
    <w:lvl w:ilvl="3" w:tplc="F8C07238">
      <w:numFmt w:val="bullet"/>
      <w:lvlText w:val="•"/>
      <w:lvlJc w:val="left"/>
      <w:pPr>
        <w:ind w:left="1497" w:hanging="123"/>
      </w:pPr>
      <w:rPr>
        <w:rFonts w:hint="default"/>
      </w:rPr>
    </w:lvl>
    <w:lvl w:ilvl="4" w:tplc="59F0A066">
      <w:numFmt w:val="bullet"/>
      <w:lvlText w:val="•"/>
      <w:lvlJc w:val="left"/>
      <w:pPr>
        <w:ind w:left="1930" w:hanging="123"/>
      </w:pPr>
      <w:rPr>
        <w:rFonts w:hint="default"/>
      </w:rPr>
    </w:lvl>
    <w:lvl w:ilvl="5" w:tplc="E1CCE550">
      <w:numFmt w:val="bullet"/>
      <w:lvlText w:val="•"/>
      <w:lvlJc w:val="left"/>
      <w:pPr>
        <w:ind w:left="2362" w:hanging="123"/>
      </w:pPr>
      <w:rPr>
        <w:rFonts w:hint="default"/>
      </w:rPr>
    </w:lvl>
    <w:lvl w:ilvl="6" w:tplc="ADE008E8">
      <w:numFmt w:val="bullet"/>
      <w:lvlText w:val="•"/>
      <w:lvlJc w:val="left"/>
      <w:pPr>
        <w:ind w:left="2795" w:hanging="123"/>
      </w:pPr>
      <w:rPr>
        <w:rFonts w:hint="default"/>
      </w:rPr>
    </w:lvl>
    <w:lvl w:ilvl="7" w:tplc="0898285C">
      <w:numFmt w:val="bullet"/>
      <w:lvlText w:val="•"/>
      <w:lvlJc w:val="left"/>
      <w:pPr>
        <w:ind w:left="3227" w:hanging="123"/>
      </w:pPr>
      <w:rPr>
        <w:rFonts w:hint="default"/>
      </w:rPr>
    </w:lvl>
    <w:lvl w:ilvl="8" w:tplc="A52E7980">
      <w:numFmt w:val="bullet"/>
      <w:lvlText w:val="•"/>
      <w:lvlJc w:val="left"/>
      <w:pPr>
        <w:ind w:left="3660" w:hanging="123"/>
      </w:pPr>
      <w:rPr>
        <w:rFonts w:hint="default"/>
      </w:rPr>
    </w:lvl>
  </w:abstractNum>
  <w:abstractNum w:abstractNumId="1" w15:restartNumberingAfterBreak="0">
    <w:nsid w:val="589B0D54"/>
    <w:multiLevelType w:val="hybridMultilevel"/>
    <w:tmpl w:val="258E20E4"/>
    <w:lvl w:ilvl="0" w:tplc="246CCB4C">
      <w:numFmt w:val="bullet"/>
      <w:lvlText w:val="-"/>
      <w:lvlJc w:val="left"/>
      <w:pPr>
        <w:ind w:left="197" w:hanging="123"/>
      </w:pPr>
      <w:rPr>
        <w:rFonts w:ascii="Tahoma" w:eastAsia="Tahoma" w:hAnsi="Tahoma" w:cs="Tahoma" w:hint="default"/>
        <w:color w:val="231F20"/>
        <w:w w:val="91"/>
        <w:sz w:val="20"/>
        <w:szCs w:val="20"/>
      </w:rPr>
    </w:lvl>
    <w:lvl w:ilvl="1" w:tplc="DAEAED7A">
      <w:numFmt w:val="bullet"/>
      <w:lvlText w:val="•"/>
      <w:lvlJc w:val="left"/>
      <w:pPr>
        <w:ind w:left="632" w:hanging="123"/>
      </w:pPr>
      <w:rPr>
        <w:rFonts w:hint="default"/>
      </w:rPr>
    </w:lvl>
    <w:lvl w:ilvl="2" w:tplc="054A3FD8">
      <w:numFmt w:val="bullet"/>
      <w:lvlText w:val="•"/>
      <w:lvlJc w:val="left"/>
      <w:pPr>
        <w:ind w:left="1065" w:hanging="123"/>
      </w:pPr>
      <w:rPr>
        <w:rFonts w:hint="default"/>
      </w:rPr>
    </w:lvl>
    <w:lvl w:ilvl="3" w:tplc="ABAEB340">
      <w:numFmt w:val="bullet"/>
      <w:lvlText w:val="•"/>
      <w:lvlJc w:val="left"/>
      <w:pPr>
        <w:ind w:left="1497" w:hanging="123"/>
      </w:pPr>
      <w:rPr>
        <w:rFonts w:hint="default"/>
      </w:rPr>
    </w:lvl>
    <w:lvl w:ilvl="4" w:tplc="347C01DC">
      <w:numFmt w:val="bullet"/>
      <w:lvlText w:val="•"/>
      <w:lvlJc w:val="left"/>
      <w:pPr>
        <w:ind w:left="1930" w:hanging="123"/>
      </w:pPr>
      <w:rPr>
        <w:rFonts w:hint="default"/>
      </w:rPr>
    </w:lvl>
    <w:lvl w:ilvl="5" w:tplc="CE8428FC">
      <w:numFmt w:val="bullet"/>
      <w:lvlText w:val="•"/>
      <w:lvlJc w:val="left"/>
      <w:pPr>
        <w:ind w:left="2362" w:hanging="123"/>
      </w:pPr>
      <w:rPr>
        <w:rFonts w:hint="default"/>
      </w:rPr>
    </w:lvl>
    <w:lvl w:ilvl="6" w:tplc="D466ECB6">
      <w:numFmt w:val="bullet"/>
      <w:lvlText w:val="•"/>
      <w:lvlJc w:val="left"/>
      <w:pPr>
        <w:ind w:left="2795" w:hanging="123"/>
      </w:pPr>
      <w:rPr>
        <w:rFonts w:hint="default"/>
      </w:rPr>
    </w:lvl>
    <w:lvl w:ilvl="7" w:tplc="A162C84C">
      <w:numFmt w:val="bullet"/>
      <w:lvlText w:val="•"/>
      <w:lvlJc w:val="left"/>
      <w:pPr>
        <w:ind w:left="3227" w:hanging="123"/>
      </w:pPr>
      <w:rPr>
        <w:rFonts w:hint="default"/>
      </w:rPr>
    </w:lvl>
    <w:lvl w:ilvl="8" w:tplc="A7BEA4E0">
      <w:numFmt w:val="bullet"/>
      <w:lvlText w:val="•"/>
      <w:lvlJc w:val="left"/>
      <w:pPr>
        <w:ind w:left="3660" w:hanging="123"/>
      </w:pPr>
      <w:rPr>
        <w:rFonts w:hint="default"/>
      </w:rPr>
    </w:lvl>
  </w:abstractNum>
  <w:abstractNum w:abstractNumId="2" w15:restartNumberingAfterBreak="0">
    <w:nsid w:val="697A290D"/>
    <w:multiLevelType w:val="hybridMultilevel"/>
    <w:tmpl w:val="0206ECF0"/>
    <w:lvl w:ilvl="0" w:tplc="5A76B7FE">
      <w:numFmt w:val="bullet"/>
      <w:lvlText w:val="-"/>
      <w:lvlJc w:val="left"/>
      <w:pPr>
        <w:ind w:left="197" w:hanging="123"/>
      </w:pPr>
      <w:rPr>
        <w:rFonts w:ascii="Tahoma" w:eastAsia="Tahoma" w:hAnsi="Tahoma" w:cs="Tahoma" w:hint="default"/>
        <w:color w:val="231F20"/>
        <w:w w:val="91"/>
        <w:sz w:val="20"/>
        <w:szCs w:val="20"/>
      </w:rPr>
    </w:lvl>
    <w:lvl w:ilvl="1" w:tplc="3620C292">
      <w:numFmt w:val="bullet"/>
      <w:lvlText w:val="•"/>
      <w:lvlJc w:val="left"/>
      <w:pPr>
        <w:ind w:left="632" w:hanging="123"/>
      </w:pPr>
      <w:rPr>
        <w:rFonts w:hint="default"/>
      </w:rPr>
    </w:lvl>
    <w:lvl w:ilvl="2" w:tplc="FED6EA5C">
      <w:numFmt w:val="bullet"/>
      <w:lvlText w:val="•"/>
      <w:lvlJc w:val="left"/>
      <w:pPr>
        <w:ind w:left="1065" w:hanging="123"/>
      </w:pPr>
      <w:rPr>
        <w:rFonts w:hint="default"/>
      </w:rPr>
    </w:lvl>
    <w:lvl w:ilvl="3" w:tplc="71400966">
      <w:numFmt w:val="bullet"/>
      <w:lvlText w:val="•"/>
      <w:lvlJc w:val="left"/>
      <w:pPr>
        <w:ind w:left="1497" w:hanging="123"/>
      </w:pPr>
      <w:rPr>
        <w:rFonts w:hint="default"/>
      </w:rPr>
    </w:lvl>
    <w:lvl w:ilvl="4" w:tplc="DEAC2E66">
      <w:numFmt w:val="bullet"/>
      <w:lvlText w:val="•"/>
      <w:lvlJc w:val="left"/>
      <w:pPr>
        <w:ind w:left="1930" w:hanging="123"/>
      </w:pPr>
      <w:rPr>
        <w:rFonts w:hint="default"/>
      </w:rPr>
    </w:lvl>
    <w:lvl w:ilvl="5" w:tplc="73A4F40A">
      <w:numFmt w:val="bullet"/>
      <w:lvlText w:val="•"/>
      <w:lvlJc w:val="left"/>
      <w:pPr>
        <w:ind w:left="2362" w:hanging="123"/>
      </w:pPr>
      <w:rPr>
        <w:rFonts w:hint="default"/>
      </w:rPr>
    </w:lvl>
    <w:lvl w:ilvl="6" w:tplc="E8F6E61E">
      <w:numFmt w:val="bullet"/>
      <w:lvlText w:val="•"/>
      <w:lvlJc w:val="left"/>
      <w:pPr>
        <w:ind w:left="2795" w:hanging="123"/>
      </w:pPr>
      <w:rPr>
        <w:rFonts w:hint="default"/>
      </w:rPr>
    </w:lvl>
    <w:lvl w:ilvl="7" w:tplc="BB98323E">
      <w:numFmt w:val="bullet"/>
      <w:lvlText w:val="•"/>
      <w:lvlJc w:val="left"/>
      <w:pPr>
        <w:ind w:left="3227" w:hanging="123"/>
      </w:pPr>
      <w:rPr>
        <w:rFonts w:hint="default"/>
      </w:rPr>
    </w:lvl>
    <w:lvl w:ilvl="8" w:tplc="C3AA04C8">
      <w:numFmt w:val="bullet"/>
      <w:lvlText w:val="•"/>
      <w:lvlJc w:val="left"/>
      <w:pPr>
        <w:ind w:left="3660" w:hanging="123"/>
      </w:pPr>
      <w:rPr>
        <w:rFonts w:hint="default"/>
      </w:rPr>
    </w:lvl>
  </w:abstractNum>
  <w:abstractNum w:abstractNumId="3" w15:restartNumberingAfterBreak="0">
    <w:nsid w:val="719A783C"/>
    <w:multiLevelType w:val="hybridMultilevel"/>
    <w:tmpl w:val="EB2E02D6"/>
    <w:lvl w:ilvl="0" w:tplc="25860E88">
      <w:start w:val="1"/>
      <w:numFmt w:val="decimal"/>
      <w:lvlText w:val="%1"/>
      <w:lvlJc w:val="left"/>
      <w:pPr>
        <w:ind w:left="1837" w:hanging="178"/>
        <w:jc w:val="left"/>
      </w:pPr>
      <w:rPr>
        <w:rFonts w:ascii="Arial" w:eastAsia="Arial" w:hAnsi="Arial" w:cs="Arial" w:hint="default"/>
        <w:b/>
        <w:bCs/>
        <w:color w:val="231F20"/>
        <w:w w:val="106"/>
        <w:sz w:val="20"/>
        <w:szCs w:val="20"/>
      </w:rPr>
    </w:lvl>
    <w:lvl w:ilvl="1" w:tplc="B7887760">
      <w:numFmt w:val="bullet"/>
      <w:lvlText w:val="•"/>
      <w:lvlJc w:val="left"/>
      <w:pPr>
        <w:ind w:left="5420" w:hanging="178"/>
      </w:pPr>
      <w:rPr>
        <w:rFonts w:hint="default"/>
      </w:rPr>
    </w:lvl>
    <w:lvl w:ilvl="2" w:tplc="1D2EF680">
      <w:numFmt w:val="bullet"/>
      <w:lvlText w:val="•"/>
      <w:lvlJc w:val="left"/>
      <w:pPr>
        <w:ind w:left="6233" w:hanging="178"/>
      </w:pPr>
      <w:rPr>
        <w:rFonts w:hint="default"/>
      </w:rPr>
    </w:lvl>
    <w:lvl w:ilvl="3" w:tplc="1346DCC8">
      <w:numFmt w:val="bullet"/>
      <w:lvlText w:val="•"/>
      <w:lvlJc w:val="left"/>
      <w:pPr>
        <w:ind w:left="7047" w:hanging="178"/>
      </w:pPr>
      <w:rPr>
        <w:rFonts w:hint="default"/>
      </w:rPr>
    </w:lvl>
    <w:lvl w:ilvl="4" w:tplc="70B664E8">
      <w:numFmt w:val="bullet"/>
      <w:lvlText w:val="•"/>
      <w:lvlJc w:val="left"/>
      <w:pPr>
        <w:ind w:left="7861" w:hanging="178"/>
      </w:pPr>
      <w:rPr>
        <w:rFonts w:hint="default"/>
      </w:rPr>
    </w:lvl>
    <w:lvl w:ilvl="5" w:tplc="9FE806CA">
      <w:numFmt w:val="bullet"/>
      <w:lvlText w:val="•"/>
      <w:lvlJc w:val="left"/>
      <w:pPr>
        <w:ind w:left="8675" w:hanging="178"/>
      </w:pPr>
      <w:rPr>
        <w:rFonts w:hint="default"/>
      </w:rPr>
    </w:lvl>
    <w:lvl w:ilvl="6" w:tplc="E8CC8240">
      <w:numFmt w:val="bullet"/>
      <w:lvlText w:val="•"/>
      <w:lvlJc w:val="left"/>
      <w:pPr>
        <w:ind w:left="9489" w:hanging="178"/>
      </w:pPr>
      <w:rPr>
        <w:rFonts w:hint="default"/>
      </w:rPr>
    </w:lvl>
    <w:lvl w:ilvl="7" w:tplc="50B82E06">
      <w:numFmt w:val="bullet"/>
      <w:lvlText w:val="•"/>
      <w:lvlJc w:val="left"/>
      <w:pPr>
        <w:ind w:left="10303" w:hanging="178"/>
      </w:pPr>
      <w:rPr>
        <w:rFonts w:hint="default"/>
      </w:rPr>
    </w:lvl>
    <w:lvl w:ilvl="8" w:tplc="158E4F70">
      <w:numFmt w:val="bullet"/>
      <w:lvlText w:val="•"/>
      <w:lvlJc w:val="left"/>
      <w:pPr>
        <w:ind w:left="11117" w:hanging="178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4ED"/>
    <w:rsid w:val="00024962"/>
    <w:rsid w:val="00026959"/>
    <w:rsid w:val="00241645"/>
    <w:rsid w:val="00361CFF"/>
    <w:rsid w:val="003C5B0F"/>
    <w:rsid w:val="004F47EE"/>
    <w:rsid w:val="008734ED"/>
    <w:rsid w:val="00B819A8"/>
    <w:rsid w:val="00DC4BCC"/>
    <w:rsid w:val="00E10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023D3E70-FC36-4306-919E-45716D3B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paragraph" w:styleId="Titre1">
    <w:name w:val="heading 1"/>
    <w:basedOn w:val="Normal"/>
    <w:uiPriority w:val="1"/>
    <w:qFormat/>
    <w:pPr>
      <w:ind w:left="1837"/>
      <w:outlineLvl w:val="0"/>
    </w:pPr>
    <w:rPr>
      <w:rFonts w:ascii="Gill Sans MT" w:eastAsia="Gill Sans MT" w:hAnsi="Gill Sans MT" w:cs="Gill Sans MT"/>
      <w:b/>
      <w:bCs/>
      <w:sz w:val="32"/>
      <w:szCs w:val="32"/>
    </w:rPr>
  </w:style>
  <w:style w:type="paragraph" w:styleId="Titre2">
    <w:name w:val="heading 2"/>
    <w:basedOn w:val="Normal"/>
    <w:uiPriority w:val="1"/>
    <w:qFormat/>
    <w:pPr>
      <w:spacing w:line="251" w:lineRule="exact"/>
      <w:ind w:left="1837"/>
      <w:outlineLvl w:val="1"/>
    </w:pPr>
    <w:rPr>
      <w:sz w:val="24"/>
      <w:szCs w:val="24"/>
    </w:rPr>
  </w:style>
  <w:style w:type="paragraph" w:styleId="Titre3">
    <w:name w:val="heading 3"/>
    <w:basedOn w:val="Normal"/>
    <w:uiPriority w:val="1"/>
    <w:qFormat/>
    <w:pPr>
      <w:ind w:left="1837"/>
      <w:outlineLvl w:val="2"/>
    </w:pPr>
    <w:rPr>
      <w:rFonts w:ascii="Arial" w:eastAsia="Arial" w:hAnsi="Arial" w:cs="Arial"/>
      <w:b/>
      <w:bCs/>
      <w:sz w:val="20"/>
      <w:szCs w:val="20"/>
    </w:rPr>
  </w:style>
  <w:style w:type="paragraph" w:styleId="Titre4">
    <w:name w:val="heading 4"/>
    <w:basedOn w:val="Normal"/>
    <w:uiPriority w:val="1"/>
    <w:qFormat/>
    <w:pPr>
      <w:ind w:left="1837"/>
      <w:outlineLvl w:val="3"/>
    </w:pPr>
    <w:rPr>
      <w:sz w:val="20"/>
      <w:szCs w:val="20"/>
    </w:rPr>
  </w:style>
  <w:style w:type="paragraph" w:styleId="Titre5">
    <w:name w:val="heading 5"/>
    <w:basedOn w:val="Normal"/>
    <w:uiPriority w:val="1"/>
    <w:qFormat/>
    <w:pPr>
      <w:ind w:left="4820" w:right="4843"/>
      <w:jc w:val="center"/>
      <w:outlineLvl w:val="4"/>
    </w:pPr>
    <w:rPr>
      <w:rFonts w:ascii="Calibri" w:eastAsia="Calibri" w:hAnsi="Calibri" w:cs="Calibri"/>
      <w:sz w:val="13"/>
      <w:szCs w:val="13"/>
    </w:rPr>
  </w:style>
  <w:style w:type="paragraph" w:styleId="Titre6">
    <w:name w:val="heading 6"/>
    <w:basedOn w:val="Normal"/>
    <w:uiPriority w:val="1"/>
    <w:qFormat/>
    <w:pPr>
      <w:outlineLvl w:val="5"/>
    </w:pPr>
    <w:rPr>
      <w:rFonts w:ascii="Arial" w:eastAsia="Arial" w:hAnsi="Arial" w:cs="Arial"/>
      <w:b/>
      <w:bCs/>
      <w:sz w:val="12"/>
      <w:szCs w:val="1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2"/>
      <w:szCs w:val="12"/>
    </w:rPr>
  </w:style>
  <w:style w:type="paragraph" w:styleId="Paragraphedeliste">
    <w:name w:val="List Paragraph"/>
    <w:basedOn w:val="Normal"/>
    <w:uiPriority w:val="1"/>
    <w:qFormat/>
    <w:pPr>
      <w:spacing w:before="37"/>
      <w:ind w:left="1837"/>
    </w:pPr>
  </w:style>
  <w:style w:type="paragraph" w:customStyle="1" w:styleId="TableParagraph">
    <w:name w:val="Table Paragraph"/>
    <w:basedOn w:val="Normal"/>
    <w:uiPriority w:val="1"/>
    <w:qFormat/>
    <w:pPr>
      <w:ind w:left="75"/>
    </w:pPr>
  </w:style>
  <w:style w:type="paragraph" w:styleId="En-tte">
    <w:name w:val="header"/>
    <w:basedOn w:val="Normal"/>
    <w:link w:val="En-tteCar"/>
    <w:uiPriority w:val="99"/>
    <w:unhideWhenUsed/>
    <w:rsid w:val="0002695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26959"/>
    <w:rPr>
      <w:rFonts w:ascii="Tahoma" w:eastAsia="Tahoma" w:hAnsi="Tahoma" w:cs="Tahoma"/>
    </w:rPr>
  </w:style>
  <w:style w:type="paragraph" w:styleId="Pieddepage">
    <w:name w:val="footer"/>
    <w:basedOn w:val="Normal"/>
    <w:link w:val="PieddepageCar"/>
    <w:uiPriority w:val="99"/>
    <w:unhideWhenUsed/>
    <w:rsid w:val="0002695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26959"/>
    <w:rPr>
      <w:rFonts w:ascii="Tahoma" w:eastAsia="Tahoma" w:hAnsi="Tahoma" w:cs="Tahoma"/>
    </w:rPr>
  </w:style>
  <w:style w:type="character" w:styleId="Lienhypertexte">
    <w:name w:val="Hyperlink"/>
    <w:basedOn w:val="Policepardfaut"/>
    <w:uiPriority w:val="99"/>
    <w:semiHidden/>
    <w:unhideWhenUsed/>
    <w:rsid w:val="000269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93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F51D23EF.dotm</Template>
  <TotalTime>13</TotalTime>
  <Pages>11</Pages>
  <Words>9398</Words>
  <Characters>51691</Characters>
  <Application>Microsoft Office Word</Application>
  <DocSecurity>0</DocSecurity>
  <Lines>430</Lines>
  <Paragraphs>121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MEL</Company>
  <LinksUpToDate>false</LinksUpToDate>
  <CharactersWithSpaces>60968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FURLAN Alexis</dc:creator>
  <cp:lastModifiedBy>PULITI Kevin</cp:lastModifiedBy>
  <cp:revision>5</cp:revision>
  <dcterms:created xsi:type="dcterms:W3CDTF">2017-06-20T07:41:00Z</dcterms:created>
  <dcterms:modified xsi:type="dcterms:W3CDTF">2017-07-19T13:59:00Z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2017-05-31T00:00:00Z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2017-06-19T00:00:00Z</vt:filetime>
  </property>
</Properties>
</file>