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D7821" w14:textId="77777777" w:rsidR="000D147A" w:rsidRDefault="00D27B05" w:rsidP="00D27B05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87CC446" wp14:editId="6582AF02">
            <wp:simplePos x="0" y="0"/>
            <wp:positionH relativeFrom="page">
              <wp:align>left</wp:align>
            </wp:positionH>
            <wp:positionV relativeFrom="margin">
              <wp:posOffset>-1143000</wp:posOffset>
            </wp:positionV>
            <wp:extent cx="7648575" cy="109880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6350" r="31547" b="12698"/>
                    <a:stretch/>
                  </pic:blipFill>
                  <pic:spPr bwMode="auto">
                    <a:xfrm>
                      <a:off x="0" y="0"/>
                      <a:ext cx="7651230" cy="1099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6518C" w14:textId="77777777" w:rsidR="00A44437" w:rsidRPr="00D3320D" w:rsidRDefault="00D3320D" w:rsidP="00D3320D">
      <w:pPr>
        <w:pStyle w:val="Pa0"/>
        <w:pageBreakBefore/>
        <w:rPr>
          <w:rFonts w:ascii="Avenir Black" w:hAnsi="Avenir Black" w:cs="Avenir Black"/>
          <w:b/>
          <w:bCs/>
          <w:color w:val="5B9BD5" w:themeColor="accent1"/>
          <w:sz w:val="32"/>
          <w:szCs w:val="32"/>
        </w:rPr>
      </w:pPr>
      <w:r>
        <w:rPr>
          <w:rFonts w:ascii="Avenir Heavy" w:hAnsi="Avenir Heavy" w:cs="Avenir Heavy"/>
          <w:b/>
          <w:bCs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0CA0C" wp14:editId="24D424E6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5734050" cy="19050"/>
                <wp:effectExtent l="0" t="19050" r="38100" b="381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D7BFE" id="Connecteur droit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pt" to="451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" strokecolor="#5b9bd5 [3204]" strokeweight="4.5pt">
                <v:stroke joinstyle="miter"/>
                <w10:wrap anchorx="margin"/>
              </v:line>
            </w:pict>
          </mc:Fallback>
        </mc:AlternateContent>
      </w:r>
      <w:r>
        <w:rPr>
          <w:rStyle w:val="A3"/>
          <w:color w:val="5B9BD5" w:themeColor="accent1"/>
        </w:rPr>
        <w:br/>
      </w:r>
      <w:r w:rsidR="000D147A" w:rsidRPr="00D3320D">
        <w:rPr>
          <w:rStyle w:val="A3"/>
          <w:color w:val="5B9BD5" w:themeColor="accent1"/>
        </w:rPr>
        <w:t xml:space="preserve">FORMULAIRE DE DEMANDE </w:t>
      </w:r>
    </w:p>
    <w:p w14:paraId="6AA32D3E" w14:textId="77777777" w:rsidR="000D147A" w:rsidRPr="00D3320D" w:rsidRDefault="000D147A" w:rsidP="000D147A">
      <w:pPr>
        <w:pStyle w:val="Pa0"/>
        <w:rPr>
          <w:rFonts w:ascii="Avenir Book" w:hAnsi="Avenir Book" w:cs="Avenir Book"/>
          <w:color w:val="5B9BD5" w:themeColor="accent1"/>
          <w:sz w:val="23"/>
          <w:szCs w:val="23"/>
        </w:rPr>
      </w:pPr>
      <w:r w:rsidRPr="00D3320D">
        <w:rPr>
          <w:rFonts w:ascii="Avenir Book" w:hAnsi="Avenir Book" w:cs="Avenir Book"/>
          <w:color w:val="5B9BD5" w:themeColor="accent1"/>
          <w:sz w:val="23"/>
          <w:szCs w:val="23"/>
        </w:rPr>
        <w:t xml:space="preserve">À transmettre à la Mission Locale de votre territoire (coordonnées en annexe) </w:t>
      </w:r>
    </w:p>
    <w:p w14:paraId="110B8502" w14:textId="77777777" w:rsidR="00A44437" w:rsidRPr="00A44437" w:rsidRDefault="00A44437" w:rsidP="00A44437">
      <w:pPr>
        <w:pStyle w:val="Default"/>
      </w:pPr>
    </w:p>
    <w:p w14:paraId="01FA5D45" w14:textId="35C4DBFE" w:rsidR="00A44437" w:rsidRDefault="000D147A" w:rsidP="00652815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>STRUCTURE</w:t>
      </w:r>
      <w:r w:rsidR="00A511C1">
        <w:rPr>
          <w:rStyle w:val="A5"/>
          <w:b/>
          <w:bCs/>
          <w:color w:val="auto"/>
        </w:rPr>
        <w:t xml:space="preserve"> REFERENTE ET</w:t>
      </w:r>
      <w:r>
        <w:rPr>
          <w:rStyle w:val="A5"/>
          <w:b/>
          <w:bCs/>
          <w:color w:val="auto"/>
        </w:rPr>
        <w:t xml:space="preserve"> PORTEUSE DE L’ACTION </w:t>
      </w:r>
    </w:p>
    <w:p w14:paraId="7CD8D4BD" w14:textId="77777777" w:rsidR="00652815" w:rsidRPr="00652815" w:rsidRDefault="00652815" w:rsidP="00652815">
      <w:pPr>
        <w:pStyle w:val="Default"/>
      </w:pPr>
    </w:p>
    <w:p w14:paraId="25664B1A" w14:textId="77777777" w:rsidR="000D147A" w:rsidRDefault="007E4575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Nom </w:t>
      </w: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</w:t>
      </w:r>
    </w:p>
    <w:p w14:paraId="605BF956" w14:textId="77777777" w:rsidR="000D147A" w:rsidRDefault="000D147A" w:rsidP="000D147A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>Adresse</w:t>
      </w:r>
      <w:r w:rsidR="007E4575">
        <w:rPr>
          <w:rStyle w:val="A6"/>
          <w:color w:val="auto"/>
          <w:sz w:val="20"/>
          <w:szCs w:val="20"/>
        </w:rPr>
        <w:t xml:space="preserve"> ...................................................................................................................................................</w:t>
      </w:r>
    </w:p>
    <w:p w14:paraId="437950BA" w14:textId="77777777" w:rsidR="007E4575" w:rsidRPr="007E4575" w:rsidRDefault="007E4575" w:rsidP="007E4575">
      <w:pPr>
        <w:pStyle w:val="Default"/>
      </w:pPr>
    </w:p>
    <w:p w14:paraId="3F208DA5" w14:textId="152D423D" w:rsidR="00652815" w:rsidRDefault="000D147A" w:rsidP="000D147A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 xml:space="preserve">PERSONNE À CONTACTER </w:t>
      </w:r>
      <w:r w:rsidR="004F0D3C">
        <w:rPr>
          <w:rStyle w:val="A5"/>
          <w:b/>
          <w:bCs/>
          <w:color w:val="auto"/>
        </w:rPr>
        <w:t xml:space="preserve"> </w:t>
      </w:r>
    </w:p>
    <w:p w14:paraId="5D197C5D" w14:textId="77777777" w:rsidR="00A511C1" w:rsidRPr="00A511C1" w:rsidRDefault="00A511C1" w:rsidP="00A511C1">
      <w:pPr>
        <w:pStyle w:val="Default"/>
      </w:pPr>
    </w:p>
    <w:p w14:paraId="5EE6C0F1" w14:textId="77777777" w:rsidR="000D147A" w:rsidRDefault="000D147A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>Nom</w:t>
      </w:r>
      <w:r w:rsidR="00652815">
        <w:rPr>
          <w:rStyle w:val="A5"/>
          <w:rFonts w:ascii="Avenir Book" w:hAnsi="Avenir Book" w:cs="Avenir Book"/>
          <w:color w:val="auto"/>
        </w:rPr>
        <w:t xml:space="preserve">………………………………………………… </w:t>
      </w:r>
      <w:r>
        <w:rPr>
          <w:rStyle w:val="A5"/>
          <w:rFonts w:ascii="Avenir Book" w:hAnsi="Avenir Book" w:cs="Avenir Book"/>
          <w:color w:val="auto"/>
        </w:rPr>
        <w:t xml:space="preserve"> Prénom</w:t>
      </w:r>
      <w:r w:rsidR="00652815">
        <w:rPr>
          <w:rStyle w:val="A5"/>
          <w:rFonts w:ascii="Avenir Book" w:hAnsi="Avenir Book" w:cs="Avenir Book"/>
          <w:color w:val="auto"/>
        </w:rPr>
        <w:t>……………………………………………………</w:t>
      </w:r>
      <w:r>
        <w:rPr>
          <w:rStyle w:val="A5"/>
          <w:rFonts w:ascii="Avenir Book" w:hAnsi="Avenir Book" w:cs="Avenir Book"/>
          <w:color w:val="auto"/>
        </w:rPr>
        <w:t xml:space="preserve"> </w:t>
      </w:r>
    </w:p>
    <w:p w14:paraId="5584BAC3" w14:textId="77777777" w:rsidR="000D147A" w:rsidRDefault="000D147A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>Tél</w:t>
      </w:r>
      <w:r w:rsidR="00652815">
        <w:rPr>
          <w:rStyle w:val="A5"/>
          <w:rFonts w:ascii="Avenir Book" w:hAnsi="Avenir Book" w:cs="Avenir Book"/>
          <w:color w:val="auto"/>
        </w:rPr>
        <w:t xml:space="preserve">…………………………………………………..  </w:t>
      </w:r>
      <w:r>
        <w:rPr>
          <w:rStyle w:val="A5"/>
          <w:rFonts w:ascii="Avenir Book" w:hAnsi="Avenir Book" w:cs="Avenir Book"/>
          <w:color w:val="auto"/>
        </w:rPr>
        <w:t>Mail</w:t>
      </w:r>
      <w:r w:rsidR="00652815">
        <w:rPr>
          <w:rStyle w:val="A5"/>
          <w:rFonts w:ascii="Avenir Book" w:hAnsi="Avenir Book" w:cs="Avenir Book"/>
          <w:color w:val="auto"/>
        </w:rPr>
        <w:t>…………………………………………………………</w:t>
      </w:r>
      <w:r>
        <w:rPr>
          <w:rStyle w:val="A5"/>
          <w:rFonts w:ascii="Avenir Book" w:hAnsi="Avenir Book" w:cs="Avenir Book"/>
          <w:color w:val="auto"/>
        </w:rPr>
        <w:t xml:space="preserve"> </w:t>
      </w:r>
    </w:p>
    <w:p w14:paraId="5FFDA32E" w14:textId="77777777" w:rsidR="00D27B05" w:rsidRDefault="00D27B05" w:rsidP="000D147A">
      <w:pPr>
        <w:pStyle w:val="Pa0"/>
        <w:rPr>
          <w:rStyle w:val="A5"/>
          <w:b/>
          <w:bCs/>
          <w:color w:val="auto"/>
        </w:rPr>
      </w:pPr>
    </w:p>
    <w:p w14:paraId="2069FB79" w14:textId="77777777" w:rsidR="00D27B05" w:rsidRDefault="00D3320D" w:rsidP="000D147A">
      <w:pPr>
        <w:pStyle w:val="Pa0"/>
        <w:rPr>
          <w:rStyle w:val="A5"/>
          <w:b/>
          <w:bCs/>
          <w:color w:val="auto"/>
        </w:rPr>
      </w:pPr>
      <w:r>
        <w:rPr>
          <w:rFonts w:ascii="Avenir Heavy" w:hAnsi="Avenir Heavy" w:cs="Avenir Heavy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84CAA" wp14:editId="62C2100A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734050" cy="19050"/>
                <wp:effectExtent l="0" t="0" r="1905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B67A6" id="Connecteur droit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pt,4.25pt" to="851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CE109AE" w14:textId="77777777" w:rsidR="00D3320D" w:rsidRDefault="00D3320D" w:rsidP="000D147A">
      <w:pPr>
        <w:pStyle w:val="Pa0"/>
        <w:rPr>
          <w:rStyle w:val="A5"/>
          <w:b/>
          <w:bCs/>
          <w:color w:val="auto"/>
        </w:rPr>
      </w:pPr>
    </w:p>
    <w:p w14:paraId="003D1EF3" w14:textId="77777777" w:rsidR="000D147A" w:rsidRDefault="000D147A" w:rsidP="000D147A">
      <w:pPr>
        <w:pStyle w:val="Pa0"/>
        <w:rPr>
          <w:rFonts w:ascii="Avenir Heavy" w:hAnsi="Avenir Heavy" w:cs="Avenir Heavy"/>
          <w:sz w:val="20"/>
          <w:szCs w:val="20"/>
        </w:rPr>
      </w:pPr>
      <w:r>
        <w:rPr>
          <w:rStyle w:val="A5"/>
          <w:b/>
          <w:bCs/>
          <w:color w:val="auto"/>
        </w:rPr>
        <w:t xml:space="preserve">TITRE DU PROJET </w:t>
      </w:r>
    </w:p>
    <w:p w14:paraId="43D8EF5F" w14:textId="77777777" w:rsidR="000D147A" w:rsidRDefault="007E4575" w:rsidP="000D147A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7463F7F6" w14:textId="77777777" w:rsidR="007E4575" w:rsidRPr="007E4575" w:rsidRDefault="007E4575" w:rsidP="007E4575">
      <w:pPr>
        <w:pStyle w:val="Default"/>
      </w:pPr>
    </w:p>
    <w:p w14:paraId="3A2C8889" w14:textId="77777777" w:rsidR="000D147A" w:rsidRDefault="000D147A" w:rsidP="000D147A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 xml:space="preserve">LE PUBLIC </w:t>
      </w:r>
    </w:p>
    <w:p w14:paraId="597EC676" w14:textId="77777777" w:rsidR="00A44437" w:rsidRPr="00A44437" w:rsidRDefault="00A44437" w:rsidP="00A44437">
      <w:pPr>
        <w:pStyle w:val="Default"/>
      </w:pPr>
    </w:p>
    <w:p w14:paraId="6F907CC6" w14:textId="77777777" w:rsidR="000D147A" w:rsidRDefault="00A44437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>Secteur de résidence…………………………………………………………………………</w:t>
      </w:r>
      <w:r w:rsidR="00652815">
        <w:rPr>
          <w:rStyle w:val="A5"/>
          <w:rFonts w:ascii="Avenir Book" w:hAnsi="Avenir Book" w:cs="Avenir Book"/>
          <w:color w:val="auto"/>
        </w:rPr>
        <w:t>…………………..</w:t>
      </w:r>
    </w:p>
    <w:p w14:paraId="150FA4F4" w14:textId="77777777" w:rsidR="000D147A" w:rsidRDefault="00652815" w:rsidP="000D147A">
      <w:pPr>
        <w:pStyle w:val="Pa0"/>
        <w:rPr>
          <w:rStyle w:val="A5"/>
          <w:rFonts w:ascii="Avenir Book" w:hAnsi="Avenir Book" w:cs="Avenir Book"/>
          <w:color w:val="auto"/>
        </w:rPr>
      </w:pPr>
      <w:r>
        <w:rPr>
          <w:rStyle w:val="A5"/>
          <w:rFonts w:ascii="Avenir Book" w:hAnsi="Avenir Book" w:cs="Avenir Book"/>
          <w:color w:val="auto"/>
        </w:rPr>
        <w:t>Nombre de jeunes</w:t>
      </w:r>
      <w:r w:rsidR="00A44437">
        <w:rPr>
          <w:rStyle w:val="A5"/>
          <w:rFonts w:ascii="Avenir Book" w:hAnsi="Avenir Book" w:cs="Avenir Book"/>
          <w:color w:val="auto"/>
        </w:rPr>
        <w:t>………………………………………………………………………</w:t>
      </w:r>
      <w:r>
        <w:rPr>
          <w:rStyle w:val="A5"/>
          <w:rFonts w:ascii="Avenir Book" w:hAnsi="Avenir Book" w:cs="Avenir Book"/>
          <w:color w:val="auto"/>
        </w:rPr>
        <w:t>…………………………</w:t>
      </w:r>
      <w:r w:rsidR="000D147A">
        <w:rPr>
          <w:rStyle w:val="A5"/>
          <w:rFonts w:ascii="Avenir Book" w:hAnsi="Avenir Book" w:cs="Avenir Book"/>
          <w:color w:val="auto"/>
        </w:rPr>
        <w:t xml:space="preserve"> </w:t>
      </w:r>
    </w:p>
    <w:p w14:paraId="1437E335" w14:textId="77777777" w:rsidR="007E4575" w:rsidRDefault="007E4575" w:rsidP="007E4575">
      <w:pPr>
        <w:pStyle w:val="Default"/>
        <w:rPr>
          <w:rStyle w:val="A5"/>
          <w:rFonts w:ascii="Avenir Book" w:hAnsi="Avenir Book" w:cs="Avenir Book"/>
          <w:color w:val="auto"/>
        </w:rPr>
      </w:pPr>
      <w:r w:rsidRPr="007E4575">
        <w:rPr>
          <w:rStyle w:val="A5"/>
          <w:rFonts w:ascii="Avenir Book" w:hAnsi="Avenir Book" w:cs="Avenir Book"/>
          <w:color w:val="auto"/>
        </w:rPr>
        <w:t>Age</w:t>
      </w:r>
      <w:r>
        <w:rPr>
          <w:rStyle w:val="A5"/>
          <w:rFonts w:ascii="Avenir Book" w:hAnsi="Avenir Book" w:cs="Avenir Book"/>
          <w:color w:val="auto"/>
        </w:rPr>
        <w:t>………………………………………………………………………………………………</w:t>
      </w:r>
      <w:r w:rsidR="00652815">
        <w:rPr>
          <w:rStyle w:val="A5"/>
          <w:rFonts w:ascii="Avenir Book" w:hAnsi="Avenir Book" w:cs="Avenir Book"/>
          <w:color w:val="auto"/>
        </w:rPr>
        <w:t>………………….</w:t>
      </w:r>
    </w:p>
    <w:p w14:paraId="3F14356E" w14:textId="77777777" w:rsidR="007E4575" w:rsidRPr="007E4575" w:rsidRDefault="007E4575" w:rsidP="007E4575">
      <w:pPr>
        <w:pStyle w:val="Default"/>
        <w:rPr>
          <w:rStyle w:val="A5"/>
          <w:rFonts w:ascii="Avenir Book" w:hAnsi="Avenir Book" w:cs="Avenir Book"/>
          <w:color w:val="auto"/>
        </w:rPr>
      </w:pPr>
    </w:p>
    <w:p w14:paraId="05529A40" w14:textId="77777777" w:rsidR="000D147A" w:rsidRDefault="000D147A" w:rsidP="000D147A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 xml:space="preserve">LE PARCOURS VERS L’INSERTION </w:t>
      </w:r>
    </w:p>
    <w:p w14:paraId="4CF44232" w14:textId="77777777" w:rsidR="007E4575" w:rsidRPr="007E4575" w:rsidRDefault="007E4575" w:rsidP="007E4575">
      <w:pPr>
        <w:pStyle w:val="Default"/>
      </w:pPr>
    </w:p>
    <w:p w14:paraId="519C53CD" w14:textId="77777777" w:rsidR="000D147A" w:rsidRDefault="000D147A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Décrire les difficultés des jeunes, relatives à leur insertion avant le démarrage du projet </w:t>
      </w:r>
    </w:p>
    <w:p w14:paraId="7547BEEE" w14:textId="77777777" w:rsidR="000D147A" w:rsidRDefault="000D147A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</w:t>
      </w:r>
      <w:r w:rsidR="007E4575"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</w:t>
      </w:r>
    </w:p>
    <w:p w14:paraId="5C749A09" w14:textId="77777777" w:rsidR="000D147A" w:rsidRDefault="007E457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0462291" w14:textId="77777777" w:rsidR="00652815" w:rsidRDefault="007E4575" w:rsidP="000D147A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DA8B93E" w14:textId="77777777" w:rsidR="00652815" w:rsidRPr="00652815" w:rsidRDefault="00652815" w:rsidP="00652815">
      <w:pPr>
        <w:pStyle w:val="Default"/>
      </w:pPr>
    </w:p>
    <w:p w14:paraId="6CD74B93" w14:textId="77777777" w:rsidR="000D147A" w:rsidRDefault="000D147A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Parcours déjà engagé par le groupe de jeunes vers l’insertion : </w:t>
      </w:r>
    </w:p>
    <w:p w14:paraId="1A7B3CA4" w14:textId="77777777" w:rsidR="000D147A" w:rsidRDefault="0065281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4D22B56" w14:textId="77777777" w:rsidR="000D147A" w:rsidRDefault="0065281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DD527DC" w14:textId="77777777" w:rsidR="000D147A" w:rsidRDefault="0065281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566DD71" w14:textId="77777777" w:rsidR="00652815" w:rsidRPr="00652815" w:rsidRDefault="00652815" w:rsidP="00652815">
      <w:pPr>
        <w:pStyle w:val="Default"/>
      </w:pPr>
    </w:p>
    <w:p w14:paraId="164A0C93" w14:textId="77777777" w:rsidR="000D147A" w:rsidRDefault="000D147A" w:rsidP="000D147A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Implication du groupe dans l’élaboration du projet : </w:t>
      </w:r>
    </w:p>
    <w:p w14:paraId="31D112AF" w14:textId="77777777" w:rsidR="000D147A" w:rsidRDefault="0065281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3CC68EA7" w14:textId="77777777" w:rsidR="000D147A" w:rsidRDefault="00652815" w:rsidP="000D147A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285B76A9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57E3EAA3" w14:textId="77777777" w:rsidR="00652815" w:rsidRDefault="00652815" w:rsidP="000D147A">
      <w:pPr>
        <w:pStyle w:val="Pa0"/>
        <w:rPr>
          <w:rStyle w:val="A5"/>
          <w:rFonts w:ascii="Avenir Book" w:hAnsi="Avenir Book" w:cs="Avenir Book"/>
          <w:color w:val="auto"/>
        </w:rPr>
      </w:pPr>
    </w:p>
    <w:p w14:paraId="5DAD66B9" w14:textId="77777777" w:rsidR="00652815" w:rsidRPr="00652815" w:rsidRDefault="000D147A" w:rsidP="0065281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Plus-value apportée par le projet au parcours d’insertion : </w:t>
      </w:r>
    </w:p>
    <w:p w14:paraId="604ABC8B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2E300B92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438A92C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CBEBB41" w14:textId="77777777" w:rsidR="00D27B05" w:rsidRDefault="00D27B05" w:rsidP="00D27B05">
      <w:pPr>
        <w:pStyle w:val="Default"/>
      </w:pPr>
    </w:p>
    <w:p w14:paraId="0C225DEB" w14:textId="77777777" w:rsidR="00D27B05" w:rsidRPr="00D27B05" w:rsidRDefault="00D27B05" w:rsidP="00D27B05">
      <w:pPr>
        <w:pStyle w:val="Default"/>
      </w:pPr>
    </w:p>
    <w:p w14:paraId="1D79C7C8" w14:textId="77777777" w:rsidR="00D27B05" w:rsidRDefault="00D27B05" w:rsidP="00D27B05">
      <w:pPr>
        <w:pStyle w:val="Default"/>
      </w:pPr>
    </w:p>
    <w:p w14:paraId="63F1FB1A" w14:textId="77777777" w:rsidR="00D27B05" w:rsidRDefault="00D27B05" w:rsidP="00D27B05">
      <w:pPr>
        <w:pStyle w:val="Default"/>
      </w:pPr>
    </w:p>
    <w:p w14:paraId="553AFE2B" w14:textId="77777777" w:rsidR="00D27B05" w:rsidRDefault="00D27B05" w:rsidP="00D27B05">
      <w:pPr>
        <w:pStyle w:val="Default"/>
      </w:pPr>
    </w:p>
    <w:p w14:paraId="53359CC6" w14:textId="77777777" w:rsidR="00D27B05" w:rsidRDefault="00D27B05" w:rsidP="00D27B05">
      <w:pPr>
        <w:pStyle w:val="Default"/>
      </w:pPr>
    </w:p>
    <w:p w14:paraId="4ACC3A03" w14:textId="77777777" w:rsidR="00D27B05" w:rsidRDefault="00D27B05" w:rsidP="00D27B05">
      <w:pPr>
        <w:pStyle w:val="Default"/>
      </w:pPr>
    </w:p>
    <w:p w14:paraId="17DA5604" w14:textId="77777777" w:rsidR="00D27B05" w:rsidRDefault="00D27B05" w:rsidP="00D27B05">
      <w:pPr>
        <w:pStyle w:val="Pa0"/>
        <w:pageBreakBefore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lastRenderedPageBreak/>
        <w:t>DESCRIPTIF DU PROJET</w:t>
      </w:r>
    </w:p>
    <w:p w14:paraId="2E229186" w14:textId="77777777" w:rsidR="00652815" w:rsidRPr="00652815" w:rsidRDefault="00652815" w:rsidP="00652815">
      <w:pPr>
        <w:pStyle w:val="Default"/>
      </w:pPr>
    </w:p>
    <w:p w14:paraId="7F3592C0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Zone d’intervention </w:t>
      </w:r>
    </w:p>
    <w:p w14:paraId="454BBE1F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5C9742C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C7A6559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E8EC500" w14:textId="77777777" w:rsidR="00652815" w:rsidRPr="00652815" w:rsidRDefault="00652815" w:rsidP="00652815">
      <w:pPr>
        <w:pStyle w:val="Default"/>
      </w:pPr>
    </w:p>
    <w:p w14:paraId="66285748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Objectifs de l’action </w:t>
      </w:r>
    </w:p>
    <w:p w14:paraId="34A94D88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5E103538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2ED684E1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76B475EA" w14:textId="77777777" w:rsidR="00652815" w:rsidRPr="00652815" w:rsidRDefault="00652815" w:rsidP="00652815">
      <w:pPr>
        <w:pStyle w:val="Default"/>
      </w:pPr>
    </w:p>
    <w:p w14:paraId="041C8B78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Contenu du projet / Supports de l’action </w:t>
      </w:r>
    </w:p>
    <w:p w14:paraId="561F3F01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7C0DCFD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CEA7E4D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AFBFFC8" w14:textId="77777777" w:rsidR="00652815" w:rsidRPr="00652815" w:rsidRDefault="00652815" w:rsidP="00652815">
      <w:pPr>
        <w:pStyle w:val="Default"/>
      </w:pPr>
    </w:p>
    <w:p w14:paraId="50904AC9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Déroulement / calendrier de l’action </w:t>
      </w:r>
    </w:p>
    <w:p w14:paraId="4A91E486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59F8CAE9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388D2B81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ACACC0E" w14:textId="77777777" w:rsidR="00652815" w:rsidRPr="00652815" w:rsidRDefault="00652815" w:rsidP="00652815">
      <w:pPr>
        <w:pStyle w:val="Default"/>
      </w:pPr>
    </w:p>
    <w:p w14:paraId="710306E8" w14:textId="77777777" w:rsidR="00652815" w:rsidRDefault="00D27B05" w:rsidP="00D27B05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 xml:space="preserve">ENCADREMENT SPÉCIFIQUE À L’ACTION </w:t>
      </w:r>
    </w:p>
    <w:p w14:paraId="1C2CD99C" w14:textId="77777777" w:rsidR="00652815" w:rsidRDefault="00652815" w:rsidP="00D27B05">
      <w:pPr>
        <w:pStyle w:val="Pa0"/>
        <w:rPr>
          <w:rStyle w:val="A5"/>
          <w:b/>
          <w:bCs/>
          <w:color w:val="auto"/>
        </w:rPr>
      </w:pPr>
    </w:p>
    <w:p w14:paraId="7FA4FBBA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Nombre en ETP, qualité, formation… </w:t>
      </w:r>
    </w:p>
    <w:p w14:paraId="775A0867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54013EBE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ED0EB72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3FE547E2" w14:textId="77777777" w:rsidR="00652815" w:rsidRPr="00652815" w:rsidRDefault="00652815" w:rsidP="00652815">
      <w:pPr>
        <w:pStyle w:val="Default"/>
      </w:pPr>
    </w:p>
    <w:p w14:paraId="5A039047" w14:textId="77777777" w:rsidR="00D27B05" w:rsidRDefault="00D27B05" w:rsidP="00D27B05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>LE PARTENARIAT</w:t>
      </w:r>
    </w:p>
    <w:p w14:paraId="55C2D234" w14:textId="77777777" w:rsidR="00652815" w:rsidRPr="00652815" w:rsidRDefault="00652815" w:rsidP="00652815">
      <w:pPr>
        <w:pStyle w:val="Default"/>
      </w:pPr>
    </w:p>
    <w:p w14:paraId="2E06E9A3" w14:textId="77777777" w:rsidR="00D27B05" w:rsidRDefault="00D27B05" w:rsidP="00D27B0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Indiquer les partenaires du projet et leur rôle dans son élaboration, son déroulement ou son financement </w:t>
      </w:r>
    </w:p>
    <w:p w14:paraId="5A3DD666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156EC23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EADAF77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78313D45" w14:textId="77777777" w:rsidR="00652815" w:rsidRPr="00652815" w:rsidRDefault="00652815" w:rsidP="00652815">
      <w:pPr>
        <w:pStyle w:val="Default"/>
      </w:pPr>
    </w:p>
    <w:p w14:paraId="1408867E" w14:textId="77777777" w:rsidR="00652815" w:rsidRDefault="00D27B05" w:rsidP="00D27B05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 xml:space="preserve">LE SUIVI </w:t>
      </w:r>
    </w:p>
    <w:p w14:paraId="261C3E28" w14:textId="77777777" w:rsidR="00652815" w:rsidRDefault="00652815" w:rsidP="00D27B05">
      <w:pPr>
        <w:pStyle w:val="Pa0"/>
        <w:rPr>
          <w:rStyle w:val="A5"/>
          <w:b/>
          <w:bCs/>
          <w:color w:val="auto"/>
        </w:rPr>
      </w:pPr>
    </w:p>
    <w:p w14:paraId="248948B8" w14:textId="77777777" w:rsidR="00652815" w:rsidRPr="00652815" w:rsidRDefault="00D27B05" w:rsidP="00652815">
      <w:pPr>
        <w:pStyle w:val="Pa0"/>
        <w:rPr>
          <w:rFonts w:ascii="Avenir Book" w:hAnsi="Avenir Book" w:cs="Avenir Book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Modalités et critères d’évaluation prévus – se référer au document d’évaluation </w:t>
      </w:r>
    </w:p>
    <w:p w14:paraId="41B7798F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36BF3E10" w14:textId="77777777" w:rsidR="00652815" w:rsidRDefault="00652815" w:rsidP="00652815">
      <w:pPr>
        <w:pStyle w:val="Pa0"/>
        <w:rPr>
          <w:rFonts w:cs="Gotham Ultra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61BCC0DB" w14:textId="77777777" w:rsidR="00652815" w:rsidRDefault="00652815" w:rsidP="00652815">
      <w:pPr>
        <w:pStyle w:val="Pa0"/>
        <w:rPr>
          <w:rStyle w:val="A6"/>
          <w:color w:val="auto"/>
          <w:sz w:val="20"/>
          <w:szCs w:val="20"/>
        </w:rPr>
      </w:pP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213F719E" w14:textId="77777777" w:rsidR="00652815" w:rsidRPr="00652815" w:rsidRDefault="00652815" w:rsidP="00652815">
      <w:pPr>
        <w:pStyle w:val="Default"/>
      </w:pPr>
    </w:p>
    <w:p w14:paraId="19F68EFF" w14:textId="77777777" w:rsidR="00D27B05" w:rsidRDefault="00D27B05" w:rsidP="00D27B05">
      <w:pPr>
        <w:pStyle w:val="Pa0"/>
        <w:rPr>
          <w:rStyle w:val="A5"/>
          <w:b/>
          <w:bCs/>
          <w:color w:val="auto"/>
        </w:rPr>
      </w:pPr>
      <w:r>
        <w:rPr>
          <w:rStyle w:val="A5"/>
          <w:b/>
          <w:bCs/>
          <w:color w:val="auto"/>
        </w:rPr>
        <w:t>LE BUDGET</w:t>
      </w:r>
    </w:p>
    <w:p w14:paraId="22D882E3" w14:textId="77777777" w:rsidR="00652815" w:rsidRPr="00652815" w:rsidRDefault="00652815" w:rsidP="00652815">
      <w:pPr>
        <w:pStyle w:val="Default"/>
      </w:pPr>
    </w:p>
    <w:p w14:paraId="6722056B" w14:textId="77777777" w:rsidR="00D27B05" w:rsidRDefault="00652815" w:rsidP="00D27B05">
      <w:pPr>
        <w:pStyle w:val="Pa0"/>
        <w:rPr>
          <w:rFonts w:cs="Gotham Ultra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 xml:space="preserve">Budget total de l’action </w:t>
      </w:r>
      <w:r>
        <w:rPr>
          <w:rStyle w:val="A6"/>
          <w:color w:val="auto"/>
          <w:sz w:val="20"/>
          <w:szCs w:val="20"/>
        </w:rPr>
        <w:t>.............................................................................................................................</w:t>
      </w:r>
      <w:r>
        <w:rPr>
          <w:rFonts w:cs="Gotham Ultra"/>
          <w:sz w:val="20"/>
          <w:szCs w:val="20"/>
        </w:rPr>
        <w:br/>
      </w:r>
    </w:p>
    <w:p w14:paraId="1F36DA9A" w14:textId="77777777" w:rsidR="00D27B05" w:rsidRDefault="00652815" w:rsidP="00D27B05">
      <w:pPr>
        <w:pStyle w:val="Pa0"/>
        <w:rPr>
          <w:rFonts w:cs="Gotham Ultra"/>
          <w:sz w:val="20"/>
          <w:szCs w:val="20"/>
        </w:rPr>
      </w:pPr>
      <w:r>
        <w:rPr>
          <w:rStyle w:val="A5"/>
          <w:rFonts w:ascii="Avenir Book" w:hAnsi="Avenir Book" w:cs="Avenir Book"/>
          <w:color w:val="auto"/>
        </w:rPr>
        <w:t>Participation des jeunes ………………………………………………………………………………………….</w:t>
      </w:r>
      <w:r>
        <w:rPr>
          <w:rStyle w:val="A5"/>
          <w:rFonts w:ascii="Avenir Book" w:hAnsi="Avenir Book" w:cs="Avenir Book"/>
          <w:color w:val="auto"/>
        </w:rPr>
        <w:br/>
      </w:r>
    </w:p>
    <w:p w14:paraId="166CFBAC" w14:textId="77777777" w:rsidR="00BE2CD3" w:rsidRDefault="001E58D3" w:rsidP="00BE2CD3">
      <w:pPr>
        <w:pStyle w:val="Pa0"/>
      </w:pPr>
      <w:r>
        <w:rPr>
          <w:rStyle w:val="A5"/>
          <w:rFonts w:ascii="Avenir Book" w:hAnsi="Avenir Book" w:cs="Avenir Book"/>
          <w:color w:val="auto"/>
        </w:rPr>
        <w:t xml:space="preserve">Participation </w:t>
      </w:r>
      <w:r w:rsidR="00D27B05">
        <w:rPr>
          <w:rStyle w:val="A5"/>
          <w:rFonts w:ascii="Avenir Book" w:hAnsi="Avenir Book" w:cs="Avenir Book"/>
          <w:color w:val="auto"/>
        </w:rPr>
        <w:t xml:space="preserve">sollicitée au FAJ </w:t>
      </w:r>
      <w:r w:rsidR="00652815">
        <w:rPr>
          <w:rStyle w:val="A5"/>
          <w:rFonts w:ascii="Avenir Book" w:hAnsi="Avenir Book" w:cs="Avenir Book"/>
          <w:color w:val="auto"/>
        </w:rPr>
        <w:t>……………………………………………………………………………………</w:t>
      </w:r>
      <w:r w:rsidR="00652815">
        <w:rPr>
          <w:rStyle w:val="A5"/>
          <w:rFonts w:ascii="Avenir Book" w:hAnsi="Avenir Book" w:cs="Avenir Book"/>
          <w:color w:val="auto"/>
        </w:rPr>
        <w:br/>
      </w:r>
    </w:p>
    <w:p w14:paraId="6DFFB206" w14:textId="77777777" w:rsidR="00BE2CD3" w:rsidRDefault="00BE2CD3" w:rsidP="00BE2CD3">
      <w:pPr>
        <w:pStyle w:val="Pa0"/>
      </w:pPr>
    </w:p>
    <w:p w14:paraId="055D8765" w14:textId="77777777" w:rsidR="00D27B05" w:rsidRDefault="00D27B05" w:rsidP="00BE2CD3">
      <w:pPr>
        <w:pStyle w:val="Pa0"/>
      </w:pPr>
      <w:r>
        <w:t>__________________________________________________________________</w:t>
      </w:r>
    </w:p>
    <w:p w14:paraId="701FE0DD" w14:textId="715547F6" w:rsidR="00D27B05" w:rsidRDefault="00D27B05" w:rsidP="00D27B05">
      <w:pPr>
        <w:pStyle w:val="Pa2"/>
        <w:rPr>
          <w:rFonts w:ascii="Avenir Heavy" w:hAnsi="Avenir Heavy" w:cs="Avenir Heavy"/>
          <w:color w:val="000000"/>
          <w:sz w:val="14"/>
          <w:szCs w:val="14"/>
        </w:rPr>
      </w:pPr>
      <w:r>
        <w:rPr>
          <w:rStyle w:val="A7"/>
          <w:b/>
          <w:bCs/>
        </w:rPr>
        <w:t>Pièce à joindre</w:t>
      </w:r>
      <w:r w:rsidR="001E58D3">
        <w:rPr>
          <w:rStyle w:val="A7"/>
          <w:b/>
          <w:bCs/>
        </w:rPr>
        <w:t xml:space="preserve"> : </w:t>
      </w:r>
      <w:r w:rsidR="001E58D3">
        <w:rPr>
          <w:rStyle w:val="A7"/>
          <w:rFonts w:ascii="Avenir Book" w:hAnsi="Avenir Book" w:cs="Avenir Book"/>
        </w:rPr>
        <w:t>le budget détaillé de l’action et préciser l’affectation de la participation</w:t>
      </w:r>
      <w:r w:rsidR="001E58D3" w:rsidRPr="00924FDD">
        <w:rPr>
          <w:rStyle w:val="A7"/>
          <w:rFonts w:ascii="Avenir Book" w:hAnsi="Avenir Book" w:cs="Avenir Book"/>
          <w:color w:val="0070C0"/>
        </w:rPr>
        <w:t xml:space="preserve"> </w:t>
      </w:r>
      <w:r w:rsidR="001E58D3">
        <w:rPr>
          <w:rStyle w:val="A7"/>
          <w:rFonts w:ascii="Avenir Book" w:hAnsi="Avenir Book" w:cs="Avenir Book"/>
        </w:rPr>
        <w:t>au budget de l’action.</w:t>
      </w:r>
    </w:p>
    <w:p w14:paraId="120280D0" w14:textId="77777777" w:rsidR="007E4575" w:rsidRPr="007B41E1" w:rsidRDefault="001E771E" w:rsidP="001E58D3">
      <w:pPr>
        <w:pStyle w:val="Pa0"/>
        <w:rPr>
          <w:rStyle w:val="A5"/>
          <w:b/>
          <w:bCs/>
          <w:color w:val="auto"/>
        </w:rPr>
      </w:pPr>
      <w:r w:rsidRPr="007B41E1">
        <w:rPr>
          <w:rStyle w:val="A5"/>
          <w:b/>
          <w:bCs/>
          <w:color w:val="auto"/>
        </w:rPr>
        <w:lastRenderedPageBreak/>
        <w:t xml:space="preserve">DEFINITION ET </w:t>
      </w:r>
      <w:r w:rsidR="001E58D3" w:rsidRPr="007B41E1">
        <w:rPr>
          <w:rStyle w:val="A5"/>
          <w:b/>
          <w:bCs/>
          <w:color w:val="auto"/>
        </w:rPr>
        <w:t>MODALITES DE VERSEMENT DE L’AIDE ACCORDEE</w:t>
      </w:r>
    </w:p>
    <w:p w14:paraId="05146F3A" w14:textId="77777777" w:rsidR="001E58D3" w:rsidRPr="007B41E1" w:rsidRDefault="001E58D3" w:rsidP="001E58D3">
      <w:pPr>
        <w:pStyle w:val="Default"/>
        <w:rPr>
          <w:color w:val="auto"/>
        </w:rPr>
      </w:pPr>
    </w:p>
    <w:p w14:paraId="7BFBB85E" w14:textId="3CDF34A1" w:rsidR="000B7D77" w:rsidRPr="007B41E1" w:rsidRDefault="000B7D77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>L’aide, accordée dans le cadre de cette action collective, est une prestation sociale attribuée au bénéfice des jeunes</w:t>
      </w:r>
      <w:r w:rsidR="001E771E" w:rsidRPr="007B41E1">
        <w:rPr>
          <w:rStyle w:val="A5"/>
          <w:rFonts w:ascii="Avenir Book" w:hAnsi="Avenir Book" w:cs="Avenir Book"/>
          <w:color w:val="auto"/>
        </w:rPr>
        <w:t xml:space="preserve">. Elle est </w:t>
      </w:r>
      <w:r w:rsidRPr="007B41E1">
        <w:rPr>
          <w:rStyle w:val="A5"/>
          <w:rFonts w:ascii="Avenir Book" w:hAnsi="Avenir Book" w:cs="Avenir Book"/>
          <w:color w:val="auto"/>
        </w:rPr>
        <w:t>versée à la structure</w:t>
      </w:r>
      <w:r w:rsidR="001E771E" w:rsidRPr="007B41E1">
        <w:rPr>
          <w:rStyle w:val="A5"/>
          <w:rFonts w:ascii="Avenir Book" w:hAnsi="Avenir Book" w:cs="Avenir Book"/>
          <w:color w:val="auto"/>
        </w:rPr>
        <w:t xml:space="preserve"> </w:t>
      </w:r>
      <w:r w:rsidR="00A511C1" w:rsidRPr="007B41E1">
        <w:rPr>
          <w:rStyle w:val="A5"/>
          <w:rFonts w:ascii="Avenir Book" w:hAnsi="Avenir Book" w:cs="Avenir Book"/>
          <w:color w:val="auto"/>
        </w:rPr>
        <w:t xml:space="preserve">référente et </w:t>
      </w:r>
      <w:r w:rsidRPr="007B41E1">
        <w:rPr>
          <w:rStyle w:val="A5"/>
          <w:rFonts w:ascii="Avenir Book" w:hAnsi="Avenir Book" w:cs="Avenir Book"/>
          <w:color w:val="auto"/>
        </w:rPr>
        <w:t>porteuse du projet</w:t>
      </w:r>
      <w:r w:rsidR="001E771E" w:rsidRPr="007B41E1">
        <w:rPr>
          <w:rStyle w:val="A5"/>
          <w:rFonts w:ascii="Avenir Book" w:hAnsi="Avenir Book" w:cs="Avenir Book"/>
          <w:color w:val="auto"/>
        </w:rPr>
        <w:t xml:space="preserve"> choisie par les jeunes</w:t>
      </w:r>
      <w:r w:rsidR="00A511C1" w:rsidRPr="007B41E1">
        <w:rPr>
          <w:rStyle w:val="A5"/>
          <w:rFonts w:ascii="Avenir Book" w:hAnsi="Avenir Book" w:cs="Avenir Book"/>
          <w:color w:val="auto"/>
        </w:rPr>
        <w:t>.</w:t>
      </w:r>
      <w:bookmarkStart w:id="0" w:name="_GoBack"/>
      <w:bookmarkEnd w:id="0"/>
    </w:p>
    <w:p w14:paraId="02DCE61D" w14:textId="77777777" w:rsidR="00EA6CF1" w:rsidRPr="007B41E1" w:rsidRDefault="00EA6CF1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</w:p>
    <w:p w14:paraId="6F7492AA" w14:textId="34AFE45E" w:rsidR="004F0D3C" w:rsidRPr="007B41E1" w:rsidRDefault="004F0D3C" w:rsidP="004F0D3C">
      <w:pPr>
        <w:jc w:val="both"/>
        <w:rPr>
          <w:rStyle w:val="A5"/>
          <w:rFonts w:ascii="Avenir Book" w:hAnsi="Avenir Book" w:cs="Avenir Book"/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 xml:space="preserve">La notification d’attribution de cette prestation sociale, mentionnant la liste des bénéficiaires, sera envoyée </w:t>
      </w:r>
      <w:r w:rsidR="00A511C1" w:rsidRPr="007B41E1">
        <w:rPr>
          <w:rStyle w:val="A5"/>
          <w:rFonts w:ascii="Avenir Book" w:hAnsi="Avenir Book" w:cs="Avenir Book"/>
          <w:color w:val="auto"/>
        </w:rPr>
        <w:t>à la structure</w:t>
      </w:r>
      <w:r w:rsidRPr="007B41E1">
        <w:rPr>
          <w:rStyle w:val="A5"/>
          <w:rFonts w:ascii="Avenir Book" w:hAnsi="Avenir Book" w:cs="Avenir Book"/>
          <w:color w:val="auto"/>
        </w:rPr>
        <w:t xml:space="preserve"> qui en informera les jeunes. </w:t>
      </w:r>
    </w:p>
    <w:p w14:paraId="662B8370" w14:textId="77777777" w:rsidR="000B7D77" w:rsidRPr="007B41E1" w:rsidRDefault="00977B8F" w:rsidP="00603006">
      <w:pPr>
        <w:pStyle w:val="Default"/>
        <w:jc w:val="both"/>
        <w:rPr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 xml:space="preserve">Le </w:t>
      </w:r>
      <w:r w:rsidR="00603006" w:rsidRPr="007B41E1">
        <w:rPr>
          <w:rStyle w:val="A5"/>
          <w:rFonts w:ascii="Avenir Book" w:hAnsi="Avenir Book" w:cs="Avenir Book"/>
          <w:color w:val="auto"/>
        </w:rPr>
        <w:t xml:space="preserve">paiement </w:t>
      </w:r>
      <w:r w:rsidRPr="007B41E1">
        <w:rPr>
          <w:rStyle w:val="A5"/>
          <w:rFonts w:ascii="Avenir Book" w:hAnsi="Avenir Book" w:cs="Avenir Book"/>
          <w:color w:val="auto"/>
        </w:rPr>
        <w:t>de l’aide</w:t>
      </w:r>
      <w:r w:rsidR="005C170D" w:rsidRPr="007B41E1">
        <w:rPr>
          <w:rStyle w:val="A5"/>
          <w:rFonts w:ascii="Avenir Book" w:hAnsi="Avenir Book" w:cs="Avenir Book"/>
          <w:color w:val="auto"/>
        </w:rPr>
        <w:t xml:space="preserve"> se fera une fois l’</w:t>
      </w:r>
      <w:r w:rsidR="0055456F" w:rsidRPr="007B41E1">
        <w:rPr>
          <w:rStyle w:val="A5"/>
          <w:rFonts w:ascii="Avenir Book" w:hAnsi="Avenir Book" w:cs="Avenir Book"/>
          <w:color w:val="auto"/>
        </w:rPr>
        <w:t>action réalisée.</w:t>
      </w:r>
    </w:p>
    <w:p w14:paraId="2E5E3E06" w14:textId="77777777" w:rsidR="00924FDD" w:rsidRPr="007B41E1" w:rsidRDefault="00924FDD" w:rsidP="001E58D3">
      <w:pPr>
        <w:pStyle w:val="Default"/>
        <w:rPr>
          <w:rStyle w:val="A5"/>
          <w:rFonts w:ascii="Avenir Book" w:hAnsi="Avenir Book" w:cs="Avenir Book"/>
          <w:color w:val="auto"/>
        </w:rPr>
      </w:pPr>
    </w:p>
    <w:p w14:paraId="707E39F4" w14:textId="77777777" w:rsidR="00924FDD" w:rsidRPr="007B41E1" w:rsidRDefault="00BE2CD3" w:rsidP="00924FDD">
      <w:pPr>
        <w:pStyle w:val="Pa0"/>
        <w:rPr>
          <w:rStyle w:val="A5"/>
          <w:b/>
          <w:bCs/>
          <w:color w:val="auto"/>
        </w:rPr>
      </w:pPr>
      <w:r w:rsidRPr="007B41E1">
        <w:rPr>
          <w:rStyle w:val="A5"/>
          <w:b/>
          <w:bCs/>
          <w:color w:val="auto"/>
        </w:rPr>
        <w:t>JEUNES PARTICIPANT A L’ACTION COLLECTIVE</w:t>
      </w:r>
    </w:p>
    <w:p w14:paraId="35823450" w14:textId="77777777" w:rsidR="00924FDD" w:rsidRPr="007B41E1" w:rsidRDefault="00924FDD" w:rsidP="00924FDD">
      <w:pPr>
        <w:pStyle w:val="Default"/>
        <w:rPr>
          <w:color w:val="auto"/>
        </w:rPr>
      </w:pPr>
    </w:p>
    <w:p w14:paraId="5F1D9F7A" w14:textId="77777777" w:rsidR="00BE2CD3" w:rsidRPr="007B41E1" w:rsidRDefault="00BE2CD3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>Chaque jeune participant à l’action collective doit être identifié ci-dessous.</w:t>
      </w:r>
    </w:p>
    <w:p w14:paraId="0E7BF0ED" w14:textId="77777777" w:rsidR="00BE2CD3" w:rsidRPr="007B41E1" w:rsidRDefault="00BE2CD3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>Sa signature est indispensable.</w:t>
      </w:r>
    </w:p>
    <w:p w14:paraId="43D67343" w14:textId="77777777" w:rsidR="00BE2CD3" w:rsidRPr="007B41E1" w:rsidRDefault="00BE2CD3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</w:p>
    <w:p w14:paraId="1510AFE7" w14:textId="3E98428D" w:rsidR="00BE2CD3" w:rsidRPr="007B41E1" w:rsidRDefault="00BE2CD3" w:rsidP="00603006">
      <w:pPr>
        <w:pStyle w:val="Default"/>
        <w:jc w:val="both"/>
        <w:rPr>
          <w:rStyle w:val="A5"/>
          <w:rFonts w:ascii="Avenir Book" w:hAnsi="Avenir Book" w:cs="Avenir Book"/>
          <w:color w:val="auto"/>
        </w:rPr>
      </w:pPr>
      <w:r w:rsidRPr="007B41E1">
        <w:rPr>
          <w:rStyle w:val="A5"/>
          <w:rFonts w:ascii="Avenir Book" w:hAnsi="Avenir Book" w:cs="Avenir Book"/>
          <w:color w:val="auto"/>
        </w:rPr>
        <w:t xml:space="preserve">En cas d’ajout de jeunes bénéficiaires en cours de projet, </w:t>
      </w:r>
      <w:r w:rsidR="007633FF" w:rsidRPr="007B41E1">
        <w:rPr>
          <w:rStyle w:val="A5"/>
          <w:rFonts w:ascii="Avenir Book" w:hAnsi="Avenir Book" w:cs="Avenir Book"/>
          <w:color w:val="auto"/>
        </w:rPr>
        <w:t>la structure</w:t>
      </w:r>
      <w:r w:rsidRPr="007B41E1">
        <w:rPr>
          <w:rStyle w:val="A5"/>
          <w:rFonts w:ascii="Avenir Book" w:hAnsi="Avenir Book" w:cs="Avenir Book"/>
          <w:color w:val="auto"/>
        </w:rPr>
        <w:t xml:space="preserve"> </w:t>
      </w:r>
      <w:r w:rsidR="00752FAD" w:rsidRPr="007B41E1">
        <w:rPr>
          <w:rStyle w:val="A5"/>
          <w:rFonts w:ascii="Avenir Book" w:hAnsi="Avenir Book" w:cs="Avenir Book"/>
          <w:color w:val="auto"/>
        </w:rPr>
        <w:t>fournira une déclaration à la MEL.</w:t>
      </w:r>
    </w:p>
    <w:p w14:paraId="3C38ED3C" w14:textId="77777777" w:rsidR="00BE2CD3" w:rsidRPr="007B41E1" w:rsidRDefault="00BE2CD3" w:rsidP="00924FDD">
      <w:pPr>
        <w:pStyle w:val="Default"/>
        <w:rPr>
          <w:color w:val="aut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7B41E1" w:rsidRPr="007B41E1" w14:paraId="76249192" w14:textId="77777777" w:rsidTr="00924FDD">
        <w:tc>
          <w:tcPr>
            <w:tcW w:w="6516" w:type="dxa"/>
          </w:tcPr>
          <w:p w14:paraId="6EF1F91A" w14:textId="77777777" w:rsidR="00924FDD" w:rsidRPr="007B41E1" w:rsidRDefault="00924FDD" w:rsidP="00924FDD">
            <w:pPr>
              <w:pStyle w:val="Default"/>
              <w:jc w:val="center"/>
              <w:rPr>
                <w:rStyle w:val="A5"/>
                <w:rFonts w:ascii="Avenir Book" w:hAnsi="Avenir Book" w:cs="Avenir Book"/>
                <w:b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b/>
                <w:color w:val="auto"/>
              </w:rPr>
              <w:t>Jeunes</w:t>
            </w:r>
          </w:p>
        </w:tc>
        <w:tc>
          <w:tcPr>
            <w:tcW w:w="2546" w:type="dxa"/>
          </w:tcPr>
          <w:p w14:paraId="53EE4046" w14:textId="77777777" w:rsidR="00924FDD" w:rsidRPr="007B41E1" w:rsidRDefault="00924FDD" w:rsidP="00924FDD">
            <w:pPr>
              <w:pStyle w:val="Default"/>
              <w:jc w:val="center"/>
              <w:rPr>
                <w:rStyle w:val="A5"/>
                <w:rFonts w:ascii="Avenir Book" w:hAnsi="Avenir Book" w:cs="Avenir Book"/>
                <w:b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b/>
                <w:color w:val="auto"/>
              </w:rPr>
              <w:t>Signatures</w:t>
            </w:r>
          </w:p>
        </w:tc>
      </w:tr>
      <w:tr w:rsidR="007B41E1" w:rsidRPr="007B41E1" w14:paraId="54778F3C" w14:textId="77777777" w:rsidTr="00924FDD">
        <w:tc>
          <w:tcPr>
            <w:tcW w:w="6516" w:type="dxa"/>
          </w:tcPr>
          <w:p w14:paraId="73F18D90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Nom :</w:t>
            </w:r>
          </w:p>
          <w:p w14:paraId="14D0D383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Prénom(s) :</w:t>
            </w:r>
          </w:p>
          <w:p w14:paraId="2A4F085B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 xml:space="preserve">Date de naissance : </w:t>
            </w:r>
          </w:p>
          <w:p w14:paraId="350054A4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Adresse :</w:t>
            </w:r>
          </w:p>
          <w:p w14:paraId="68BBD94A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  <w:p w14:paraId="098BD131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Situation actuelle :</w:t>
            </w:r>
          </w:p>
          <w:p w14:paraId="53E4E817" w14:textId="77777777" w:rsidR="00924FDD" w:rsidRPr="007B41E1" w:rsidRDefault="00924FDD" w:rsidP="000D76BA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  <w:tc>
          <w:tcPr>
            <w:tcW w:w="2546" w:type="dxa"/>
          </w:tcPr>
          <w:p w14:paraId="0FA8A967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</w:tr>
      <w:tr w:rsidR="007B41E1" w:rsidRPr="007B41E1" w14:paraId="6FB373E5" w14:textId="77777777" w:rsidTr="00924FDD">
        <w:tc>
          <w:tcPr>
            <w:tcW w:w="6516" w:type="dxa"/>
          </w:tcPr>
          <w:p w14:paraId="09BEE131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Nom :</w:t>
            </w:r>
          </w:p>
          <w:p w14:paraId="7AD1D9F5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Prénom(s) :</w:t>
            </w:r>
          </w:p>
          <w:p w14:paraId="5FA37EF1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 xml:space="preserve">Date de naissance : </w:t>
            </w:r>
          </w:p>
          <w:p w14:paraId="1E49D5F8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Adresse :</w:t>
            </w:r>
          </w:p>
          <w:p w14:paraId="11A24C96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  <w:p w14:paraId="1A60C088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Situation actuelle :</w:t>
            </w:r>
          </w:p>
          <w:p w14:paraId="0CC6D110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  <w:tc>
          <w:tcPr>
            <w:tcW w:w="2546" w:type="dxa"/>
          </w:tcPr>
          <w:p w14:paraId="424F1A5F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</w:tr>
      <w:tr w:rsidR="007B41E1" w:rsidRPr="007B41E1" w14:paraId="770C61A5" w14:textId="77777777" w:rsidTr="00924FDD">
        <w:tc>
          <w:tcPr>
            <w:tcW w:w="6516" w:type="dxa"/>
          </w:tcPr>
          <w:p w14:paraId="5271F9AC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Nom :</w:t>
            </w:r>
          </w:p>
          <w:p w14:paraId="79842175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Prénom(s) :</w:t>
            </w:r>
          </w:p>
          <w:p w14:paraId="5D048DDF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 xml:space="preserve">Date de naissance : </w:t>
            </w:r>
          </w:p>
          <w:p w14:paraId="12C39455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Adresse :</w:t>
            </w:r>
          </w:p>
          <w:p w14:paraId="741E3F11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  <w:p w14:paraId="4766663D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Situation actuelle :</w:t>
            </w:r>
          </w:p>
          <w:p w14:paraId="3E6CFDC3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  <w:tc>
          <w:tcPr>
            <w:tcW w:w="2546" w:type="dxa"/>
          </w:tcPr>
          <w:p w14:paraId="7650063E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</w:tr>
      <w:tr w:rsidR="007B41E1" w:rsidRPr="007B41E1" w14:paraId="09A2B1AF" w14:textId="77777777" w:rsidTr="00924FDD">
        <w:tc>
          <w:tcPr>
            <w:tcW w:w="6516" w:type="dxa"/>
          </w:tcPr>
          <w:p w14:paraId="310AF127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Nom :</w:t>
            </w:r>
          </w:p>
          <w:p w14:paraId="0BD2228A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Prénom(s) :</w:t>
            </w:r>
          </w:p>
          <w:p w14:paraId="1783B28C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 xml:space="preserve">Date de naissance : </w:t>
            </w:r>
          </w:p>
          <w:p w14:paraId="326550FE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Adresse :</w:t>
            </w:r>
          </w:p>
          <w:p w14:paraId="73E0F996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  <w:p w14:paraId="18D3DD1D" w14:textId="77777777" w:rsidR="00EA6CF1" w:rsidRPr="007B41E1" w:rsidRDefault="00EA6CF1" w:rsidP="00EA6CF1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  <w:r w:rsidRPr="007B41E1">
              <w:rPr>
                <w:rStyle w:val="A5"/>
                <w:rFonts w:ascii="Avenir Book" w:hAnsi="Avenir Book" w:cs="Avenir Book"/>
                <w:color w:val="auto"/>
              </w:rPr>
              <w:t>Situation actuelle :</w:t>
            </w:r>
          </w:p>
          <w:p w14:paraId="12D6717D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  <w:tc>
          <w:tcPr>
            <w:tcW w:w="2546" w:type="dxa"/>
          </w:tcPr>
          <w:p w14:paraId="47CC749E" w14:textId="77777777" w:rsidR="00924FDD" w:rsidRPr="007B41E1" w:rsidRDefault="00924FDD" w:rsidP="00924FDD">
            <w:pPr>
              <w:pStyle w:val="Default"/>
              <w:rPr>
                <w:rStyle w:val="A5"/>
                <w:rFonts w:ascii="Avenir Book" w:hAnsi="Avenir Book" w:cs="Avenir Book"/>
                <w:color w:val="auto"/>
              </w:rPr>
            </w:pPr>
          </w:p>
        </w:tc>
      </w:tr>
    </w:tbl>
    <w:p w14:paraId="418749B6" w14:textId="77777777" w:rsidR="00924FDD" w:rsidRPr="007B41E1" w:rsidRDefault="00924FDD" w:rsidP="00924FDD">
      <w:pPr>
        <w:pStyle w:val="Default"/>
        <w:rPr>
          <w:rStyle w:val="A5"/>
          <w:rFonts w:ascii="Avenir Book" w:hAnsi="Avenir Book" w:cs="Avenir Book"/>
          <w:color w:val="auto"/>
        </w:rPr>
      </w:pPr>
    </w:p>
    <w:p w14:paraId="4F990846" w14:textId="77777777" w:rsidR="00A511C1" w:rsidRPr="007B41E1" w:rsidRDefault="00A511C1" w:rsidP="00924FDD">
      <w:pPr>
        <w:pStyle w:val="Default"/>
        <w:rPr>
          <w:rStyle w:val="A5"/>
          <w:rFonts w:ascii="Avenir Book" w:hAnsi="Avenir Book" w:cs="Avenir Book"/>
          <w:color w:val="auto"/>
        </w:rPr>
      </w:pPr>
    </w:p>
    <w:p w14:paraId="7E239B5D" w14:textId="7FF0F87D" w:rsidR="000B7D77" w:rsidRPr="007B41E1" w:rsidRDefault="00A511C1" w:rsidP="00924FDD">
      <w:pPr>
        <w:pStyle w:val="Default"/>
        <w:rPr>
          <w:rStyle w:val="A5"/>
          <w:b/>
          <w:bCs/>
          <w:color w:val="auto"/>
        </w:rPr>
      </w:pPr>
      <w:r w:rsidRPr="007B41E1">
        <w:rPr>
          <w:rStyle w:val="A5"/>
          <w:b/>
          <w:bCs/>
          <w:color w:val="auto"/>
        </w:rPr>
        <w:t>LA STRUCTURE REFERENTE</w:t>
      </w:r>
    </w:p>
    <w:p w14:paraId="21DC006C" w14:textId="77777777" w:rsidR="00A511C1" w:rsidRPr="007B41E1" w:rsidRDefault="00A511C1" w:rsidP="00924FDD">
      <w:pPr>
        <w:pStyle w:val="Default"/>
        <w:rPr>
          <w:rStyle w:val="A5"/>
          <w:b/>
          <w:bCs/>
          <w:color w:val="auto"/>
        </w:rPr>
      </w:pPr>
    </w:p>
    <w:p w14:paraId="10090601" w14:textId="0794BB4A" w:rsidR="00A511C1" w:rsidRPr="007B41E1" w:rsidRDefault="00A511C1" w:rsidP="00924FDD">
      <w:pPr>
        <w:pStyle w:val="Default"/>
        <w:rPr>
          <w:rStyle w:val="A5"/>
          <w:b/>
          <w:bCs/>
          <w:color w:val="auto"/>
          <w:u w:val="single"/>
        </w:rPr>
      </w:pPr>
      <w:r w:rsidRPr="007B41E1">
        <w:rPr>
          <w:rStyle w:val="A5"/>
          <w:b/>
          <w:bCs/>
          <w:color w:val="auto"/>
        </w:rPr>
        <w:t>Nom et Prénom de la personne déléguée : …………………………………………………………………</w:t>
      </w:r>
    </w:p>
    <w:p w14:paraId="69300061" w14:textId="77777777" w:rsidR="000B7D77" w:rsidRPr="007B41E1" w:rsidRDefault="000B7D77" w:rsidP="00924FDD">
      <w:pPr>
        <w:pStyle w:val="Default"/>
        <w:rPr>
          <w:rStyle w:val="A5"/>
          <w:b/>
          <w:bCs/>
          <w:color w:val="auto"/>
        </w:rPr>
      </w:pPr>
      <w:r w:rsidRPr="007B41E1">
        <w:rPr>
          <w:rStyle w:val="A5"/>
          <w:b/>
          <w:bCs/>
          <w:color w:val="auto"/>
        </w:rPr>
        <w:t>Fait à……………………………………………. , le …………………….......</w:t>
      </w:r>
    </w:p>
    <w:p w14:paraId="718B822B" w14:textId="77777777" w:rsidR="000B7D77" w:rsidRPr="007B41E1" w:rsidRDefault="000B7D77" w:rsidP="00924FDD">
      <w:pPr>
        <w:pStyle w:val="Default"/>
        <w:rPr>
          <w:rStyle w:val="A5"/>
          <w:b/>
          <w:bCs/>
          <w:color w:val="auto"/>
        </w:rPr>
      </w:pPr>
      <w:r w:rsidRPr="007B41E1">
        <w:rPr>
          <w:rStyle w:val="A5"/>
          <w:b/>
          <w:bCs/>
          <w:color w:val="auto"/>
        </w:rPr>
        <w:t>Signature</w:t>
      </w:r>
    </w:p>
    <w:p w14:paraId="5A79E12C" w14:textId="77777777" w:rsidR="00A511C1" w:rsidRPr="007B41E1" w:rsidRDefault="00A511C1" w:rsidP="00924FDD">
      <w:pPr>
        <w:pStyle w:val="Default"/>
        <w:rPr>
          <w:rStyle w:val="A5"/>
          <w:b/>
          <w:bCs/>
          <w:color w:val="auto"/>
        </w:rPr>
      </w:pPr>
    </w:p>
    <w:p w14:paraId="10C0484D" w14:textId="77777777" w:rsidR="00A511C1" w:rsidRDefault="00A511C1" w:rsidP="00924FDD">
      <w:pPr>
        <w:pStyle w:val="Default"/>
        <w:rPr>
          <w:rStyle w:val="A5"/>
          <w:b/>
          <w:bCs/>
          <w:color w:val="7030A0"/>
        </w:rPr>
      </w:pPr>
    </w:p>
    <w:p w14:paraId="3BA27A5B" w14:textId="77777777" w:rsidR="00A511C1" w:rsidRDefault="00A511C1" w:rsidP="00924FDD">
      <w:pPr>
        <w:pStyle w:val="Default"/>
        <w:rPr>
          <w:rStyle w:val="A5"/>
          <w:b/>
          <w:bCs/>
          <w:color w:val="7030A0"/>
        </w:rPr>
      </w:pPr>
    </w:p>
    <w:p w14:paraId="100DB245" w14:textId="77777777" w:rsidR="00D27B05" w:rsidRPr="00D27B05" w:rsidRDefault="00603006" w:rsidP="00D27B05">
      <w:pPr>
        <w:pStyle w:val="Default"/>
      </w:pPr>
      <w:r w:rsidRPr="00603006">
        <w:rPr>
          <w:rStyle w:val="A5"/>
          <w:rFonts w:ascii="Avenir Book" w:hAnsi="Avenir Book" w:cs="Avenir Book"/>
          <w:noProof/>
          <w:color w:val="7030A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EE3A41" wp14:editId="533DBBA9">
                <wp:simplePos x="0" y="0"/>
                <wp:positionH relativeFrom="column">
                  <wp:posOffset>2947670</wp:posOffset>
                </wp:positionH>
                <wp:positionV relativeFrom="paragraph">
                  <wp:posOffset>1319530</wp:posOffset>
                </wp:positionV>
                <wp:extent cx="2181225" cy="257175"/>
                <wp:effectExtent l="0" t="0" r="9525" b="95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E7F0" w14:textId="77777777" w:rsidR="00603006" w:rsidRDefault="00603006">
                            <w:pPr>
                              <w:rPr>
                                <w:sz w:val="18"/>
                              </w:rPr>
                            </w:pPr>
                            <w:r w:rsidRPr="00603006">
                              <w:rPr>
                                <w:sz w:val="18"/>
                              </w:rPr>
                              <w:t>200 rue de Roubaix</w:t>
                            </w:r>
                            <w:r>
                              <w:rPr>
                                <w:sz w:val="18"/>
                              </w:rPr>
                              <w:t xml:space="preserve"> – 59200 Tourcoing</w:t>
                            </w:r>
                          </w:p>
                          <w:p w14:paraId="0CCFE803" w14:textId="77777777" w:rsidR="00603006" w:rsidRDefault="00603006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F047E74" w14:textId="77777777" w:rsidR="00603006" w:rsidRPr="00603006" w:rsidRDefault="00603006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0A73E6EF" w14:textId="77777777" w:rsidR="00603006" w:rsidRDefault="006030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2.1pt;margin-top:103.9pt;width:171.7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" stroked="f">
                <v:textbox>
                  <w:txbxContent>
                    <w:p w:rsidR="00603006" w:rsidRDefault="00603006">
                      <w:pPr>
                        <w:rPr>
                          <w:sz w:val="18"/>
                        </w:rPr>
                      </w:pPr>
                      <w:r w:rsidRPr="00603006">
                        <w:rPr>
                          <w:sz w:val="18"/>
                        </w:rPr>
                        <w:t>200 rue de Roubaix</w:t>
                      </w:r>
                      <w:r>
                        <w:rPr>
                          <w:sz w:val="18"/>
                        </w:rPr>
                        <w:t xml:space="preserve"> – 59200 Tourcoing</w:t>
                      </w:r>
                    </w:p>
                    <w:p w:rsidR="00603006" w:rsidRDefault="00603006">
                      <w:pPr>
                        <w:rPr>
                          <w:sz w:val="18"/>
                        </w:rPr>
                      </w:pPr>
                    </w:p>
                    <w:p w:rsidR="00603006" w:rsidRPr="00603006" w:rsidRDefault="00603006">
                      <w:pPr>
                        <w:rPr>
                          <w:sz w:val="18"/>
                        </w:rPr>
                      </w:pPr>
                    </w:p>
                    <w:p w:rsidR="00603006" w:rsidRDefault="00603006"/>
                  </w:txbxContent>
                </v:textbox>
                <w10:wrap type="square"/>
              </v:shape>
            </w:pict>
          </mc:Fallback>
        </mc:AlternateContent>
      </w:r>
      <w:r w:rsidR="00496705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551964" wp14:editId="15BBC063">
                <wp:simplePos x="0" y="0"/>
                <wp:positionH relativeFrom="column">
                  <wp:posOffset>-200025</wp:posOffset>
                </wp:positionH>
                <wp:positionV relativeFrom="paragraph">
                  <wp:posOffset>2259965</wp:posOffset>
                </wp:positionV>
                <wp:extent cx="1238250" cy="251460"/>
                <wp:effectExtent l="0" t="0" r="0" b="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176C" w14:textId="77777777" w:rsidR="00496705" w:rsidRDefault="00496705" w:rsidP="0049670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Tél : 03.20.14.52.80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027" type="#_x0000_t202" style="position:absolute;margin-left:-15.75pt;margin-top:177.95pt;width:97.5pt;height:1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" stroked="f">
                <v:textbox>
                  <w:txbxContent>
                    <w:p w:rsidR="00496705" w:rsidRDefault="00496705" w:rsidP="0049670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Tél : 03.20.14.52.80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B05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ED04C24" wp14:editId="7805D811">
            <wp:simplePos x="0" y="0"/>
            <wp:positionH relativeFrom="margin">
              <wp:posOffset>-971550</wp:posOffset>
            </wp:positionH>
            <wp:positionV relativeFrom="page">
              <wp:align>top</wp:align>
            </wp:positionV>
            <wp:extent cx="7623175" cy="10679637"/>
            <wp:effectExtent l="0" t="0" r="0" b="762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6667" r="31878" b="4762"/>
                    <a:stretch/>
                  </pic:blipFill>
                  <pic:spPr bwMode="auto">
                    <a:xfrm>
                      <a:off x="0" y="0"/>
                      <a:ext cx="7623175" cy="1067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27B05" w:rsidRPr="00D27B0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1570F" w14:textId="77777777" w:rsidR="000D147A" w:rsidRDefault="000D147A" w:rsidP="000D147A">
      <w:pPr>
        <w:spacing w:after="0" w:line="240" w:lineRule="auto"/>
      </w:pPr>
      <w:r>
        <w:separator/>
      </w:r>
    </w:p>
  </w:endnote>
  <w:endnote w:type="continuationSeparator" w:id="0">
    <w:p w14:paraId="1726D77A" w14:textId="77777777" w:rsidR="000D147A" w:rsidRDefault="000D147A" w:rsidP="000D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Ultra">
    <w:altName w:val="Gotham Ul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Black">
    <w:altName w:val="Avenir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Heavy">
    <w:altName w:val="Avenir Heav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Book">
    <w:altName w:val="Avenir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8A218" w14:textId="77777777" w:rsidR="001025C1" w:rsidRPr="001025C1" w:rsidRDefault="001025C1" w:rsidP="001025C1">
    <w:pPr>
      <w:pStyle w:val="Pieddepage"/>
      <w:jc w:val="both"/>
      <w:rPr>
        <w:i/>
        <w:sz w:val="18"/>
        <w:szCs w:val="18"/>
      </w:rPr>
    </w:pPr>
    <w:r w:rsidRPr="001025C1">
      <w:rPr>
        <w:i/>
        <w:sz w:val="18"/>
        <w:szCs w:val="18"/>
      </w:rPr>
      <w:t xml:space="preserve">Conformément à la loi Informatique et Libertés du 6 janvier 1978 modifiée, vous bénéficiez d’un droit d’accès et de rectification aux informations qui vous concernent, que vous pouvez exercer en vous adressant </w:t>
    </w:r>
    <w:r>
      <w:rPr>
        <w:i/>
        <w:sz w:val="18"/>
        <w:szCs w:val="18"/>
      </w:rPr>
      <w:t xml:space="preserve">à l’adresse mail : </w:t>
    </w:r>
    <w:hyperlink r:id="rId1" w:history="1">
      <w:r w:rsidRPr="00D27695">
        <w:rPr>
          <w:rStyle w:val="Lienhypertexte"/>
          <w:i/>
          <w:sz w:val="18"/>
          <w:szCs w:val="18"/>
        </w:rPr>
        <w:t>faj-mel@lillemetropole.fr</w:t>
      </w:r>
    </w:hyperlink>
    <w:r>
      <w:rPr>
        <w:i/>
        <w:sz w:val="18"/>
        <w:szCs w:val="18"/>
      </w:rPr>
      <w:t xml:space="preserve"> ou à </w:t>
    </w:r>
    <w:r w:rsidR="00561494">
      <w:rPr>
        <w:i/>
        <w:sz w:val="18"/>
        <w:szCs w:val="18"/>
      </w:rPr>
      <w:t>l’adresse</w:t>
    </w:r>
    <w:r>
      <w:rPr>
        <w:i/>
        <w:sz w:val="18"/>
        <w:szCs w:val="18"/>
      </w:rPr>
      <w:t>  postale : Direction Relation avec les Usagers, Citoyenneté et Jeunesse, 1 rue du Ballon CS, 59749 Lille Cedex.</w:t>
    </w:r>
  </w:p>
  <w:p w14:paraId="645F6642" w14:textId="77777777" w:rsidR="001025C1" w:rsidRDefault="001025C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E05DB" w14:textId="77777777" w:rsidR="000D147A" w:rsidRDefault="000D147A" w:rsidP="000D147A">
      <w:pPr>
        <w:spacing w:after="0" w:line="240" w:lineRule="auto"/>
      </w:pPr>
      <w:r>
        <w:separator/>
      </w:r>
    </w:p>
  </w:footnote>
  <w:footnote w:type="continuationSeparator" w:id="0">
    <w:p w14:paraId="7BBE9D15" w14:textId="77777777" w:rsidR="000D147A" w:rsidRDefault="000D147A" w:rsidP="000D1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C66BB8"/>
    <w:multiLevelType w:val="hybridMultilevel"/>
    <w:tmpl w:val="603EC202"/>
    <w:lvl w:ilvl="0" w:tplc="87CAF1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35AA9"/>
    <w:multiLevelType w:val="hybridMultilevel"/>
    <w:tmpl w:val="7E2A7A2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47A"/>
    <w:rsid w:val="00047DC7"/>
    <w:rsid w:val="000B33CA"/>
    <w:rsid w:val="000B7D77"/>
    <w:rsid w:val="000D147A"/>
    <w:rsid w:val="000D76BA"/>
    <w:rsid w:val="001025C1"/>
    <w:rsid w:val="00116194"/>
    <w:rsid w:val="001E58D3"/>
    <w:rsid w:val="001E771E"/>
    <w:rsid w:val="00496705"/>
    <w:rsid w:val="004F0D3C"/>
    <w:rsid w:val="0055456F"/>
    <w:rsid w:val="00561494"/>
    <w:rsid w:val="005C170D"/>
    <w:rsid w:val="00603006"/>
    <w:rsid w:val="00652815"/>
    <w:rsid w:val="00752FAD"/>
    <w:rsid w:val="007633FF"/>
    <w:rsid w:val="00791F57"/>
    <w:rsid w:val="007B41E1"/>
    <w:rsid w:val="007E4575"/>
    <w:rsid w:val="008C76FD"/>
    <w:rsid w:val="00924FDD"/>
    <w:rsid w:val="00977B8F"/>
    <w:rsid w:val="009D5391"/>
    <w:rsid w:val="00A44437"/>
    <w:rsid w:val="00A511C1"/>
    <w:rsid w:val="00BE2CD3"/>
    <w:rsid w:val="00D07EAE"/>
    <w:rsid w:val="00D27B05"/>
    <w:rsid w:val="00D3320D"/>
    <w:rsid w:val="00EA6CF1"/>
    <w:rsid w:val="00F9642D"/>
    <w:rsid w:val="00F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CF1BD"/>
  <w15:chartTrackingRefBased/>
  <w15:docId w15:val="{456A01F4-75A9-4824-AB96-B416A67D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1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147A"/>
  </w:style>
  <w:style w:type="paragraph" w:styleId="Pieddepage">
    <w:name w:val="footer"/>
    <w:basedOn w:val="Normal"/>
    <w:link w:val="PieddepageCar"/>
    <w:uiPriority w:val="99"/>
    <w:unhideWhenUsed/>
    <w:rsid w:val="000D1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147A"/>
  </w:style>
  <w:style w:type="paragraph" w:customStyle="1" w:styleId="Default">
    <w:name w:val="Default"/>
    <w:rsid w:val="000D147A"/>
    <w:pPr>
      <w:autoSpaceDE w:val="0"/>
      <w:autoSpaceDN w:val="0"/>
      <w:adjustRightInd w:val="0"/>
      <w:spacing w:after="0" w:line="240" w:lineRule="auto"/>
    </w:pPr>
    <w:rPr>
      <w:rFonts w:ascii="Gotham Ultra" w:hAnsi="Gotham Ultra" w:cs="Gotham Ultr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D147A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D147A"/>
    <w:rPr>
      <w:rFonts w:cs="Gotham Ultra"/>
      <w:color w:val="000000"/>
      <w:sz w:val="78"/>
      <w:szCs w:val="78"/>
    </w:rPr>
  </w:style>
  <w:style w:type="character" w:customStyle="1" w:styleId="A2">
    <w:name w:val="A2"/>
    <w:uiPriority w:val="99"/>
    <w:rsid w:val="000D147A"/>
    <w:rPr>
      <w:rFonts w:cs="Gotham Ultra"/>
      <w:color w:val="000000"/>
      <w:sz w:val="42"/>
      <w:szCs w:val="42"/>
    </w:rPr>
  </w:style>
  <w:style w:type="paragraph" w:customStyle="1" w:styleId="Pa0">
    <w:name w:val="Pa0"/>
    <w:basedOn w:val="Default"/>
    <w:next w:val="Default"/>
    <w:uiPriority w:val="99"/>
    <w:rsid w:val="000D147A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0D147A"/>
    <w:rPr>
      <w:rFonts w:ascii="Avenir Black" w:hAnsi="Avenir Black" w:cs="Avenir Black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0D147A"/>
    <w:rPr>
      <w:rFonts w:ascii="Avenir Heavy" w:hAnsi="Avenir Heavy" w:cs="Avenir Heavy"/>
      <w:color w:val="000000"/>
      <w:sz w:val="20"/>
      <w:szCs w:val="20"/>
    </w:rPr>
  </w:style>
  <w:style w:type="character" w:customStyle="1" w:styleId="A6">
    <w:name w:val="A6"/>
    <w:uiPriority w:val="99"/>
    <w:rsid w:val="000D147A"/>
    <w:rPr>
      <w:rFonts w:cs="Gotham Ultra"/>
      <w:color w:val="000000"/>
    </w:rPr>
  </w:style>
  <w:style w:type="paragraph" w:customStyle="1" w:styleId="Pa2">
    <w:name w:val="Pa2"/>
    <w:basedOn w:val="Default"/>
    <w:next w:val="Default"/>
    <w:uiPriority w:val="99"/>
    <w:rsid w:val="000D147A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0D147A"/>
    <w:rPr>
      <w:rFonts w:ascii="Avenir Heavy" w:hAnsi="Avenir Heavy" w:cs="Avenir Heavy"/>
      <w:color w:val="000000"/>
      <w:sz w:val="14"/>
      <w:szCs w:val="14"/>
    </w:rPr>
  </w:style>
  <w:style w:type="character" w:styleId="Lienhypertexte">
    <w:name w:val="Hyperlink"/>
    <w:basedOn w:val="Policepardfaut"/>
    <w:uiPriority w:val="99"/>
    <w:unhideWhenUsed/>
    <w:rsid w:val="001025C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2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7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76B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F0D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07E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07EA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7E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7EA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7E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j-mel@lillemetropol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743B3920.dotm</Template>
  <TotalTime>13</TotalTime>
  <Pages>5</Pages>
  <Words>1355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MEL</Company>
  <LinksUpToDate>false</LinksUpToDate>
  <CharactersWithSpaces>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PLOUVIER Melanie</dc:creator>
  <cp:keywords/>
  <dc:description/>
  <cp:lastModifiedBy>STEUX Celine</cp:lastModifiedBy>
  <cp:revision>5</cp:revision>
  <cp:lastPrinted>2018-05-24T15:23:00Z</cp:lastPrinted>
  <dcterms:created xsi:type="dcterms:W3CDTF">2018-06-01T09:07:00Z</dcterms:created>
  <dcterms:modified xsi:type="dcterms:W3CDTF">2018-07-12T14:49:00Z</dcterms:modified>
</cp:coreProperties>
</file>